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085" w:rsidRDefault="00D36085" w:rsidP="00D36085">
      <w:pPr>
        <w:pStyle w:val="Corpodetexto"/>
        <w:rPr>
          <w:rFonts w:ascii="Times New Roman"/>
        </w:rPr>
      </w:pPr>
    </w:p>
    <w:p w:rsidR="00D36085" w:rsidRDefault="00D36085" w:rsidP="00D36085">
      <w:pPr>
        <w:pStyle w:val="Heading1"/>
        <w:spacing w:line="307" w:lineRule="auto"/>
        <w:ind w:left="3000" w:right="1759" w:hanging="411"/>
      </w:pPr>
      <w:r>
        <w:t>3ª</w:t>
      </w:r>
      <w:r>
        <w:rPr>
          <w:spacing w:val="-8"/>
        </w:rPr>
        <w:t xml:space="preserve"> </w:t>
      </w:r>
      <w:r>
        <w:t>SESSÃO</w:t>
      </w:r>
      <w:r>
        <w:rPr>
          <w:spacing w:val="-4"/>
        </w:rPr>
        <w:t xml:space="preserve"> </w:t>
      </w:r>
      <w:r>
        <w:t>ORDINÁRIA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EGRÉGIA</w:t>
      </w:r>
      <w:r>
        <w:rPr>
          <w:spacing w:val="-4"/>
        </w:rPr>
        <w:t xml:space="preserve"> </w:t>
      </w:r>
      <w:r>
        <w:t>SEGUNDA</w:t>
      </w:r>
      <w:r>
        <w:rPr>
          <w:spacing w:val="-4"/>
        </w:rPr>
        <w:t xml:space="preserve"> </w:t>
      </w:r>
      <w:r>
        <w:t>CÂMARA</w:t>
      </w:r>
      <w:r>
        <w:rPr>
          <w:spacing w:val="-6"/>
        </w:rPr>
        <w:t xml:space="preserve"> </w:t>
      </w:r>
      <w:r>
        <w:t>CÍVEL PAUTA DE JULGAMENTO SAJ/PROJUDI – 23/02/2026 às 09h</w:t>
      </w:r>
    </w:p>
    <w:p w:rsidR="00D36085" w:rsidRDefault="00D36085" w:rsidP="00D36085">
      <w:pPr>
        <w:pStyle w:val="Corpodetexto"/>
        <w:spacing w:before="195"/>
        <w:ind w:left="142" w:right="4791"/>
      </w:pPr>
      <w:r>
        <w:t>PRESIDENTE: Exmo</w:t>
      </w:r>
      <w:r>
        <w:rPr>
          <w:vertAlign w:val="superscript"/>
        </w:rPr>
        <w:t>(ª)</w:t>
      </w:r>
      <w:r>
        <w:t>. Sr</w:t>
      </w:r>
      <w:r>
        <w:rPr>
          <w:vertAlign w:val="superscript"/>
        </w:rPr>
        <w:t>(ª)</w:t>
      </w:r>
      <w:r>
        <w:t>. Des</w:t>
      </w:r>
      <w:r>
        <w:rPr>
          <w:vertAlign w:val="superscript"/>
        </w:rPr>
        <w:t>(a)</w:t>
      </w:r>
      <w:r>
        <w:t>. Yedo Simões de Oliveira SECRETÁRIO(A):</w:t>
      </w:r>
      <w:r>
        <w:rPr>
          <w:spacing w:val="-6"/>
        </w:rPr>
        <w:t xml:space="preserve"> </w:t>
      </w:r>
      <w:r>
        <w:t>Nelsilene</w:t>
      </w:r>
      <w:r>
        <w:rPr>
          <w:spacing w:val="-8"/>
        </w:rPr>
        <w:t xml:space="preserve"> </w:t>
      </w:r>
      <w:r>
        <w:t>Lima</w:t>
      </w:r>
      <w:r>
        <w:rPr>
          <w:spacing w:val="-8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t>Silva</w:t>
      </w:r>
      <w:r>
        <w:rPr>
          <w:spacing w:val="-10"/>
        </w:rPr>
        <w:t xml:space="preserve"> </w:t>
      </w:r>
      <w:r>
        <w:t>Gomes,</w:t>
      </w:r>
      <w:r>
        <w:rPr>
          <w:spacing w:val="-8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substituição.</w:t>
      </w:r>
    </w:p>
    <w:p w:rsidR="00D36085" w:rsidRDefault="00D36085" w:rsidP="00D36085">
      <w:pPr>
        <w:pStyle w:val="Corpodetexto"/>
        <w:spacing w:before="1"/>
      </w:pPr>
    </w:p>
    <w:p w:rsidR="00D36085" w:rsidRPr="00D36085" w:rsidRDefault="00D36085" w:rsidP="00D36085">
      <w:pPr>
        <w:pStyle w:val="Heading1"/>
        <w:numPr>
          <w:ilvl w:val="0"/>
          <w:numId w:val="1"/>
        </w:numPr>
        <w:tabs>
          <w:tab w:val="left" w:pos="270"/>
        </w:tabs>
        <w:ind w:left="270" w:hanging="128"/>
        <w:rPr>
          <w:rFonts w:ascii="Arial" w:eastAsia="Arial MT" w:hAnsi="Arial MT" w:cs="Arial MT"/>
          <w:bCs w:val="0"/>
          <w:szCs w:val="22"/>
        </w:rPr>
      </w:pPr>
      <w:r w:rsidRPr="00D36085">
        <w:rPr>
          <w:rFonts w:ascii="Arial" w:eastAsia="Arial MT" w:hAnsi="Arial MT" w:cs="Arial MT"/>
          <w:bCs w:val="0"/>
          <w:szCs w:val="22"/>
        </w:rPr>
        <w:t>- Leitura e Aprova</w:t>
      </w:r>
      <w:r w:rsidRPr="00D36085">
        <w:rPr>
          <w:rFonts w:ascii="Arial" w:eastAsia="Arial MT" w:hAnsi="Arial MT" w:cs="Arial MT"/>
          <w:bCs w:val="0"/>
          <w:szCs w:val="22"/>
        </w:rPr>
        <w:t>çã</w:t>
      </w:r>
      <w:r w:rsidRPr="00D36085">
        <w:rPr>
          <w:rFonts w:ascii="Arial" w:eastAsia="Arial MT" w:hAnsi="Arial MT" w:cs="Arial MT"/>
          <w:bCs w:val="0"/>
          <w:szCs w:val="22"/>
        </w:rPr>
        <w:t>o da Ata da Sess</w:t>
      </w:r>
      <w:r w:rsidRPr="00D36085">
        <w:rPr>
          <w:rFonts w:ascii="Arial" w:eastAsia="Arial MT" w:hAnsi="Arial MT" w:cs="Arial MT"/>
          <w:bCs w:val="0"/>
          <w:szCs w:val="22"/>
        </w:rPr>
        <w:t>ã</w:t>
      </w:r>
      <w:r w:rsidRPr="00D36085">
        <w:rPr>
          <w:rFonts w:ascii="Arial" w:eastAsia="Arial MT" w:hAnsi="Arial MT" w:cs="Arial MT"/>
          <w:bCs w:val="0"/>
          <w:szCs w:val="22"/>
        </w:rPr>
        <w:t>o anterior</w:t>
      </w:r>
    </w:p>
    <w:p w:rsidR="00D36085" w:rsidRPr="00D36085" w:rsidRDefault="00D36085" w:rsidP="00D36085">
      <w:pPr>
        <w:pStyle w:val="PargrafodaLista"/>
        <w:numPr>
          <w:ilvl w:val="0"/>
          <w:numId w:val="1"/>
        </w:numPr>
        <w:tabs>
          <w:tab w:val="left" w:pos="348"/>
        </w:tabs>
        <w:spacing w:line="269" w:lineRule="exact"/>
        <w:ind w:left="348" w:hanging="206"/>
        <w:rPr>
          <w:rFonts w:ascii="Arial"/>
          <w:b/>
          <w:sz w:val="20"/>
        </w:rPr>
      </w:pPr>
      <w:r w:rsidRPr="00D36085">
        <w:rPr>
          <w:rFonts w:ascii="Arial"/>
          <w:b/>
          <w:sz w:val="20"/>
        </w:rPr>
        <w:t>- Leitura de Ac</w:t>
      </w:r>
      <w:r w:rsidRPr="00D36085">
        <w:rPr>
          <w:rFonts w:ascii="Arial"/>
          <w:b/>
          <w:sz w:val="20"/>
        </w:rPr>
        <w:t>ó</w:t>
      </w:r>
      <w:r w:rsidRPr="00D36085">
        <w:rPr>
          <w:rFonts w:ascii="Arial"/>
          <w:b/>
          <w:sz w:val="20"/>
        </w:rPr>
        <w:t>rd</w:t>
      </w:r>
      <w:r w:rsidRPr="00D36085">
        <w:rPr>
          <w:rFonts w:ascii="Arial"/>
          <w:b/>
          <w:sz w:val="20"/>
        </w:rPr>
        <w:t>ã</w:t>
      </w:r>
      <w:r w:rsidRPr="00D36085">
        <w:rPr>
          <w:rFonts w:ascii="Arial"/>
          <w:b/>
          <w:sz w:val="20"/>
        </w:rPr>
        <w:t>os:</w:t>
      </w:r>
    </w:p>
    <w:p w:rsidR="00D36085" w:rsidRPr="00D36085" w:rsidRDefault="00D36085" w:rsidP="00D36085">
      <w:pPr>
        <w:pStyle w:val="Heading1"/>
        <w:numPr>
          <w:ilvl w:val="0"/>
          <w:numId w:val="1"/>
        </w:numPr>
        <w:tabs>
          <w:tab w:val="left" w:pos="423"/>
        </w:tabs>
        <w:ind w:left="423" w:hanging="281"/>
        <w:rPr>
          <w:rFonts w:ascii="Arial" w:eastAsia="Arial MT" w:hAnsi="Arial MT" w:cs="Arial MT"/>
          <w:bCs w:val="0"/>
          <w:szCs w:val="22"/>
        </w:rPr>
      </w:pPr>
      <w:r w:rsidRPr="00D36085">
        <w:rPr>
          <w:rFonts w:ascii="Arial" w:eastAsia="Arial MT" w:hAnsi="Arial MT" w:cs="Arial MT"/>
          <w:bCs w:val="0"/>
          <w:szCs w:val="22"/>
        </w:rPr>
        <w:t>–</w:t>
      </w:r>
      <w:r w:rsidRPr="00D36085">
        <w:rPr>
          <w:rFonts w:ascii="Arial" w:eastAsia="Arial MT" w:hAnsi="Arial MT" w:cs="Arial MT"/>
          <w:bCs w:val="0"/>
          <w:szCs w:val="22"/>
        </w:rPr>
        <w:t xml:space="preserve"> Pauta de Julgamento </w:t>
      </w:r>
      <w:r w:rsidRPr="00D36085">
        <w:rPr>
          <w:rFonts w:ascii="Arial" w:eastAsia="Arial MT" w:hAnsi="Arial MT" w:cs="Arial MT"/>
          <w:bCs w:val="0"/>
          <w:szCs w:val="22"/>
        </w:rPr>
        <w:t>–</w:t>
      </w:r>
      <w:r w:rsidRPr="00D36085">
        <w:rPr>
          <w:rFonts w:ascii="Arial" w:eastAsia="Arial MT" w:hAnsi="Arial MT" w:cs="Arial MT"/>
          <w:bCs w:val="0"/>
          <w:szCs w:val="22"/>
        </w:rPr>
        <w:t xml:space="preserve"> Projudi</w:t>
      </w:r>
    </w:p>
    <w:p w:rsidR="00A15A9F" w:rsidRPr="00D36085" w:rsidRDefault="00A15A9F">
      <w:pPr>
        <w:pStyle w:val="Corpodetexto"/>
        <w:rPr>
          <w:rFonts w:ascii="Arial"/>
          <w:b/>
          <w:szCs w:val="22"/>
        </w:rPr>
      </w:pPr>
    </w:p>
    <w:p w:rsidR="00A15A9F" w:rsidRDefault="00A15A9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977"/>
        <w:gridCol w:w="4920"/>
      </w:tblGrid>
      <w:tr w:rsidR="0053605C" w:rsidTr="0053605C">
        <w:trPr>
          <w:trHeight w:val="790"/>
        </w:trPr>
        <w:tc>
          <w:tcPr>
            <w:tcW w:w="61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53605C" w:rsidRDefault="0053605C" w:rsidP="0053605C">
            <w:pPr>
              <w:pStyle w:val="TableParagraph"/>
              <w:spacing w:before="137" w:line="206" w:lineRule="exact"/>
              <w:ind w:left="129" w:right="1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1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Vista: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Desa.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Socorro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Guedes 04.12.25</w:t>
            </w:r>
          </w:p>
        </w:tc>
      </w:tr>
      <w:tr w:rsidR="0053605C" w:rsidTr="0053605C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47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5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0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9" w:lineRule="exact"/>
              <w:ind w:left="198"/>
              <w:rPr>
                <w:sz w:val="18"/>
              </w:rPr>
            </w:pPr>
            <w:r>
              <w:rPr>
                <w:sz w:val="18"/>
              </w:rPr>
              <w:t>5163N-AC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Márcio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53605C" w:rsidTr="0053605C">
        <w:trPr>
          <w:trHeight w:val="245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20" w:line="20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spacing w:before="20" w:line="204" w:lineRule="exact"/>
              <w:ind w:left="416"/>
              <w:rPr>
                <w:sz w:val="20"/>
              </w:rPr>
            </w:pPr>
            <w:r>
              <w:rPr>
                <w:sz w:val="20"/>
              </w:rPr>
              <w:t>Ellen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Andressa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Penha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20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39" w:line="186" w:lineRule="exact"/>
              <w:ind w:left="198"/>
              <w:rPr>
                <w:sz w:val="18"/>
              </w:rPr>
            </w:pPr>
            <w:r>
              <w:rPr>
                <w:sz w:val="18"/>
              </w:rPr>
              <w:t>11685N-AM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GIORDANO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CEZAR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53605C" w:rsidTr="0053605C">
        <w:trPr>
          <w:trHeight w:val="199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0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80" w:lineRule="exact"/>
              <w:ind w:left="208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  <w:tr w:rsidR="0053605C" w:rsidTr="0053605C">
        <w:trPr>
          <w:trHeight w:val="334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0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05" w:lineRule="exact"/>
              <w:ind w:left="198"/>
              <w:rPr>
                <w:sz w:val="18"/>
              </w:rPr>
            </w:pPr>
            <w:r>
              <w:rPr>
                <w:sz w:val="18"/>
              </w:rPr>
              <w:t>8416N-AM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marco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nobre </w:t>
            </w:r>
            <w:r>
              <w:rPr>
                <w:spacing w:val="-4"/>
                <w:sz w:val="18"/>
              </w:rPr>
              <w:t>salum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</w:rPr>
        <w:tab/>
        <w:t>Exmo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7"/>
        </w:rPr>
        <w:t xml:space="preserve"> </w:t>
      </w:r>
      <w:r w:rsidRPr="006F5B96">
        <w:rPr>
          <w:rFonts w:ascii="Times New Roman" w:hAnsi="Times New Roman" w:cs="Times New Roman"/>
        </w:rPr>
        <w:t>Sr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3"/>
        </w:rPr>
        <w:t xml:space="preserve"> </w:t>
      </w:r>
      <w:r w:rsidRPr="006F5B96">
        <w:rPr>
          <w:rFonts w:ascii="Times New Roman" w:hAnsi="Times New Roman" w:cs="Times New Roman"/>
        </w:rPr>
        <w:t>Des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3"/>
        </w:rPr>
        <w:t xml:space="preserve"> </w:t>
      </w:r>
      <w:r w:rsidRPr="006F5B96">
        <w:rPr>
          <w:rFonts w:ascii="Times New Roman" w:hAnsi="Times New Roman" w:cs="Times New Roman"/>
        </w:rPr>
        <w:t>Yedo</w:t>
      </w:r>
      <w:r w:rsidRPr="006F5B96">
        <w:rPr>
          <w:rFonts w:ascii="Times New Roman" w:hAnsi="Times New Roman" w:cs="Times New Roman"/>
          <w:spacing w:val="-5"/>
        </w:rPr>
        <w:t xml:space="preserve"> </w:t>
      </w:r>
      <w:r w:rsidRPr="006F5B96">
        <w:rPr>
          <w:rFonts w:ascii="Times New Roman" w:hAnsi="Times New Roman" w:cs="Times New Roman"/>
        </w:rPr>
        <w:t>Simões</w:t>
      </w:r>
      <w:r w:rsidRPr="006F5B96">
        <w:rPr>
          <w:rFonts w:ascii="Times New Roman" w:hAnsi="Times New Roman" w:cs="Times New Roman"/>
          <w:spacing w:val="-1"/>
        </w:rPr>
        <w:t xml:space="preserve"> </w:t>
      </w:r>
      <w:r w:rsidRPr="006F5B96">
        <w:rPr>
          <w:rFonts w:ascii="Times New Roman" w:hAnsi="Times New Roman" w:cs="Times New Roman"/>
        </w:rPr>
        <w:t>de</w:t>
      </w:r>
      <w:r w:rsidRPr="006F5B96">
        <w:rPr>
          <w:rFonts w:ascii="Times New Roman" w:hAnsi="Times New Roman" w:cs="Times New Roman"/>
          <w:spacing w:val="-3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Oliveira</w:t>
      </w:r>
    </w:p>
    <w:p w:rsidR="0053605C" w:rsidRPr="00794307" w:rsidRDefault="00E97886" w:rsidP="00794307">
      <w:pPr>
        <w:tabs>
          <w:tab w:val="left" w:pos="2551"/>
        </w:tabs>
        <w:spacing w:line="269" w:lineRule="exact"/>
        <w:ind w:left="284"/>
        <w:rPr>
          <w:rFonts w:ascii="Times New Roman" w:hAnsi="Times New Roman" w:cs="Times New Roman"/>
          <w:b/>
          <w:sz w:val="20"/>
        </w:rPr>
      </w:pPr>
      <w:r w:rsidRPr="00E97886">
        <w:rPr>
          <w:rFonts w:ascii="Times New Roman" w:hAnsi="Times New Roman" w:cs="Times New Roman"/>
          <w:b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2" o:spid="_x0000_s2051" type="#_x0000_t202" alt="#AnnotID = 99" style="position:absolute;left:0;text-align:left;margin-left:386.6pt;margin-top:13pt;width:66.1pt;height:17.45pt;z-index:251660288;mso-position-horizontal-relative:page" filled="f" stroked="f">
            <v:textbox style="mso-next-textbox:#docshape2" inset="0,0,0,0">
              <w:txbxContent>
                <w:p w:rsidR="00CA73BA" w:rsidRPr="0053605C" w:rsidRDefault="00CA73BA" w:rsidP="0053605C"/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  <w:sz w:val="20"/>
        </w:rPr>
        <w:t>Relatora:</w:t>
      </w:r>
      <w:r w:rsidR="0053605C" w:rsidRPr="00794307">
        <w:rPr>
          <w:rFonts w:ascii="Times New Roman" w:hAnsi="Times New Roman" w:cs="Times New Roman"/>
          <w:b/>
          <w:sz w:val="20"/>
        </w:rPr>
        <w:tab/>
        <w:t>Exmo</w:t>
      </w:r>
      <w:r w:rsidR="0053605C" w:rsidRPr="00794307">
        <w:rPr>
          <w:rFonts w:ascii="Times New Roman" w:hAnsi="Times New Roman" w:cs="Times New Roman"/>
          <w:b/>
          <w:sz w:val="20"/>
          <w:vertAlign w:val="superscript"/>
        </w:rPr>
        <w:t>(a)</w:t>
      </w:r>
      <w:r w:rsidR="0053605C" w:rsidRPr="00794307">
        <w:rPr>
          <w:rFonts w:ascii="Times New Roman" w:hAnsi="Times New Roman" w:cs="Times New Roman"/>
          <w:b/>
          <w:sz w:val="20"/>
        </w:rPr>
        <w:t>.</w:t>
      </w:r>
      <w:r w:rsidR="0053605C" w:rsidRPr="00794307">
        <w:rPr>
          <w:rFonts w:ascii="Times New Roman" w:hAnsi="Times New Roman" w:cs="Times New Roman"/>
          <w:b/>
          <w:spacing w:val="-7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z w:val="20"/>
        </w:rPr>
        <w:t>Sr</w:t>
      </w:r>
      <w:r w:rsidR="0053605C" w:rsidRPr="00794307">
        <w:rPr>
          <w:rFonts w:ascii="Times New Roman" w:hAnsi="Times New Roman" w:cs="Times New Roman"/>
          <w:b/>
          <w:sz w:val="20"/>
          <w:vertAlign w:val="superscript"/>
        </w:rPr>
        <w:t>(a)</w:t>
      </w:r>
      <w:r w:rsidR="0053605C" w:rsidRPr="00794307">
        <w:rPr>
          <w:rFonts w:ascii="Times New Roman" w:hAnsi="Times New Roman" w:cs="Times New Roman"/>
          <w:b/>
          <w:sz w:val="20"/>
        </w:rPr>
        <w:t>.</w:t>
      </w:r>
      <w:r w:rsidR="0053605C" w:rsidRPr="00794307">
        <w:rPr>
          <w:rFonts w:ascii="Times New Roman" w:hAnsi="Times New Roman" w:cs="Times New Roman"/>
          <w:b/>
          <w:spacing w:val="-3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z w:val="20"/>
        </w:rPr>
        <w:t>Des</w:t>
      </w:r>
      <w:r w:rsidR="0053605C" w:rsidRPr="00794307">
        <w:rPr>
          <w:rFonts w:ascii="Times New Roman" w:hAnsi="Times New Roman" w:cs="Times New Roman"/>
          <w:b/>
          <w:sz w:val="20"/>
          <w:vertAlign w:val="superscript"/>
        </w:rPr>
        <w:t>(a)</w:t>
      </w:r>
      <w:r w:rsidR="0053605C" w:rsidRPr="00794307">
        <w:rPr>
          <w:rFonts w:ascii="Times New Roman" w:hAnsi="Times New Roman" w:cs="Times New Roman"/>
          <w:b/>
          <w:sz w:val="20"/>
        </w:rPr>
        <w:t>.</w:t>
      </w:r>
      <w:r w:rsidR="0053605C" w:rsidRPr="00794307">
        <w:rPr>
          <w:rFonts w:ascii="Times New Roman" w:hAnsi="Times New Roman" w:cs="Times New Roman"/>
          <w:b/>
          <w:spacing w:val="-3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z w:val="20"/>
        </w:rPr>
        <w:t>Mirza</w:t>
      </w:r>
      <w:r w:rsidR="0053605C" w:rsidRPr="00794307">
        <w:rPr>
          <w:rFonts w:ascii="Times New Roman" w:hAnsi="Times New Roman" w:cs="Times New Roman"/>
          <w:b/>
          <w:spacing w:val="-2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z w:val="20"/>
        </w:rPr>
        <w:t>Telma</w:t>
      </w:r>
      <w:r w:rsidR="0053605C" w:rsidRPr="00794307">
        <w:rPr>
          <w:rFonts w:ascii="Times New Roman" w:hAnsi="Times New Roman" w:cs="Times New Roman"/>
          <w:b/>
          <w:spacing w:val="-2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z w:val="20"/>
        </w:rPr>
        <w:t>de</w:t>
      </w:r>
      <w:r w:rsidR="0053605C" w:rsidRPr="00794307">
        <w:rPr>
          <w:rFonts w:ascii="Times New Roman" w:hAnsi="Times New Roman" w:cs="Times New Roman"/>
          <w:b/>
          <w:spacing w:val="-3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z w:val="20"/>
        </w:rPr>
        <w:t>Oliveira</w:t>
      </w:r>
      <w:r w:rsidR="0053605C" w:rsidRPr="00794307">
        <w:rPr>
          <w:rFonts w:ascii="Times New Roman" w:hAnsi="Times New Roman" w:cs="Times New Roman"/>
          <w:b/>
          <w:spacing w:val="-5"/>
          <w:sz w:val="20"/>
        </w:rPr>
        <w:t xml:space="preserve"> </w:t>
      </w:r>
      <w:r w:rsidR="0053605C" w:rsidRPr="00794307">
        <w:rPr>
          <w:rFonts w:ascii="Times New Roman" w:hAnsi="Times New Roman" w:cs="Times New Roman"/>
          <w:b/>
          <w:spacing w:val="-2"/>
          <w:sz w:val="20"/>
        </w:rPr>
        <w:t>Cunha</w:t>
      </w:r>
    </w:p>
    <w:p w:rsidR="0053605C" w:rsidRPr="006F5B96" w:rsidRDefault="0053605C" w:rsidP="00794307">
      <w:pPr>
        <w:pStyle w:val="Corpodetexto"/>
        <w:tabs>
          <w:tab w:val="left" w:pos="2551"/>
          <w:tab w:val="left" w:pos="7230"/>
        </w:tabs>
        <w:spacing w:before="1"/>
        <w:ind w:left="2551" w:right="4246" w:hanging="2267"/>
        <w:rPr>
          <w:rFonts w:ascii="Times New Roman" w:hAnsi="Times New Roman" w:cs="Times New Roman"/>
          <w:spacing w:val="-8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</w:rPr>
        <w:tab/>
        <w:t>Exmo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 Sr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 Des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 Socorro Guedes Moura Exmo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9"/>
        </w:rPr>
        <w:t xml:space="preserve"> </w:t>
      </w:r>
      <w:r w:rsidRPr="006F5B96">
        <w:rPr>
          <w:rFonts w:ascii="Times New Roman" w:hAnsi="Times New Roman" w:cs="Times New Roman"/>
        </w:rPr>
        <w:t>Sr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6"/>
        </w:rPr>
        <w:t xml:space="preserve"> </w:t>
      </w:r>
      <w:r w:rsidRPr="006F5B96">
        <w:rPr>
          <w:rFonts w:ascii="Times New Roman" w:hAnsi="Times New Roman" w:cs="Times New Roman"/>
        </w:rPr>
        <w:t>Des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6"/>
        </w:rPr>
        <w:t xml:space="preserve"> </w:t>
      </w:r>
      <w:r w:rsidRPr="006F5B96">
        <w:rPr>
          <w:rFonts w:ascii="Times New Roman" w:hAnsi="Times New Roman" w:cs="Times New Roman"/>
        </w:rPr>
        <w:t>Délcio</w:t>
      </w:r>
      <w:r w:rsidRPr="006F5B96">
        <w:rPr>
          <w:rFonts w:ascii="Times New Roman" w:hAnsi="Times New Roman" w:cs="Times New Roman"/>
          <w:spacing w:val="-5"/>
        </w:rPr>
        <w:t xml:space="preserve"> </w:t>
      </w:r>
      <w:r w:rsidRPr="006F5B96">
        <w:rPr>
          <w:rFonts w:ascii="Times New Roman" w:hAnsi="Times New Roman" w:cs="Times New Roman"/>
        </w:rPr>
        <w:t>Luís</w:t>
      </w:r>
      <w:r w:rsidRPr="006F5B96">
        <w:rPr>
          <w:rFonts w:ascii="Times New Roman" w:hAnsi="Times New Roman" w:cs="Times New Roman"/>
          <w:spacing w:val="-8"/>
        </w:rPr>
        <w:t xml:space="preserve">  </w:t>
      </w:r>
      <w:r w:rsidRPr="006F5B96">
        <w:rPr>
          <w:rFonts w:ascii="Times New Roman" w:hAnsi="Times New Roman" w:cs="Times New Roman"/>
        </w:rPr>
        <w:t>Santos</w:t>
      </w:r>
      <w:r w:rsidRPr="006F5B96">
        <w:rPr>
          <w:rFonts w:ascii="Times New Roman" w:hAnsi="Times New Roman" w:cs="Times New Roman"/>
          <w:spacing w:val="-6"/>
        </w:rPr>
        <w:t xml:space="preserve"> </w:t>
      </w:r>
      <w:r w:rsidRPr="006F5B96">
        <w:rPr>
          <w:rFonts w:ascii="Times New Roman" w:hAnsi="Times New Roman" w:cs="Times New Roman"/>
        </w:rPr>
        <w:t>(1V.D.)</w:t>
      </w:r>
    </w:p>
    <w:p w:rsidR="0053605C" w:rsidRDefault="0053605C" w:rsidP="00794307">
      <w:pPr>
        <w:pStyle w:val="Corpodetexto"/>
        <w:tabs>
          <w:tab w:val="left" w:pos="2551"/>
        </w:tabs>
        <w:spacing w:before="253"/>
        <w:ind w:left="2551" w:right="4671" w:hanging="2267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</w:rPr>
        <w:tab/>
        <w:t>Exmo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9"/>
        </w:rPr>
        <w:t xml:space="preserve"> </w:t>
      </w:r>
      <w:r w:rsidRPr="006F5B96">
        <w:rPr>
          <w:rFonts w:ascii="Times New Roman" w:hAnsi="Times New Roman" w:cs="Times New Roman"/>
        </w:rPr>
        <w:t>Sr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5"/>
        </w:rPr>
        <w:t xml:space="preserve"> </w:t>
      </w:r>
      <w:r w:rsidRPr="006F5B96">
        <w:rPr>
          <w:rFonts w:ascii="Times New Roman" w:hAnsi="Times New Roman" w:cs="Times New Roman"/>
        </w:rPr>
        <w:t>Des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5"/>
        </w:rPr>
        <w:t xml:space="preserve"> </w:t>
      </w:r>
      <w:r w:rsidRPr="006F5B96">
        <w:rPr>
          <w:rFonts w:ascii="Times New Roman" w:hAnsi="Times New Roman" w:cs="Times New Roman"/>
        </w:rPr>
        <w:t>Onilza</w:t>
      </w:r>
      <w:r w:rsidRPr="006F5B96">
        <w:rPr>
          <w:rFonts w:ascii="Times New Roman" w:hAnsi="Times New Roman" w:cs="Times New Roman"/>
          <w:spacing w:val="-5"/>
        </w:rPr>
        <w:t xml:space="preserve"> </w:t>
      </w:r>
      <w:r w:rsidRPr="006F5B96">
        <w:rPr>
          <w:rFonts w:ascii="Times New Roman" w:hAnsi="Times New Roman" w:cs="Times New Roman"/>
        </w:rPr>
        <w:t>Abreu</w:t>
      </w:r>
      <w:r w:rsidRPr="006F5B96">
        <w:rPr>
          <w:rFonts w:ascii="Times New Roman" w:hAnsi="Times New Roman" w:cs="Times New Roman"/>
          <w:spacing w:val="-7"/>
        </w:rPr>
        <w:t xml:space="preserve"> </w:t>
      </w:r>
      <w:r w:rsidRPr="006F5B96">
        <w:rPr>
          <w:rFonts w:ascii="Times New Roman" w:hAnsi="Times New Roman" w:cs="Times New Roman"/>
        </w:rPr>
        <w:t>Gerth Exmo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6"/>
        </w:rPr>
        <w:t xml:space="preserve"> </w:t>
      </w:r>
      <w:r w:rsidRPr="006F5B96">
        <w:rPr>
          <w:rFonts w:ascii="Times New Roman" w:hAnsi="Times New Roman" w:cs="Times New Roman"/>
        </w:rPr>
        <w:t>Sr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</w:rPr>
        <w:t>Des</w:t>
      </w:r>
      <w:r w:rsidRPr="006F5B96">
        <w:rPr>
          <w:rFonts w:ascii="Times New Roman" w:hAnsi="Times New Roman" w:cs="Times New Roman"/>
          <w:vertAlign w:val="superscript"/>
        </w:rPr>
        <w:t>(a)</w:t>
      </w:r>
      <w:r w:rsidRPr="006F5B96">
        <w:rPr>
          <w:rFonts w:ascii="Times New Roman" w:hAnsi="Times New Roman" w:cs="Times New Roman"/>
        </w:rPr>
        <w:t>.</w:t>
      </w:r>
      <w:r w:rsidRPr="006F5B96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</w:rPr>
        <w:t>Cezar</w:t>
      </w:r>
      <w:r w:rsidRPr="006F5B96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</w:rPr>
        <w:t>Luiz</w:t>
      </w:r>
      <w:r w:rsidRPr="006F5B96">
        <w:rPr>
          <w:rFonts w:ascii="Times New Roman" w:hAnsi="Times New Roman" w:cs="Times New Roman"/>
          <w:spacing w:val="-2"/>
        </w:rPr>
        <w:t xml:space="preserve"> Bandiera</w:t>
      </w:r>
    </w:p>
    <w:p w:rsidR="00794307" w:rsidRPr="006F5B96" w:rsidRDefault="00794307" w:rsidP="00794307">
      <w:pPr>
        <w:pStyle w:val="Corpodetexto"/>
        <w:tabs>
          <w:tab w:val="left" w:pos="2551"/>
        </w:tabs>
        <w:spacing w:before="253"/>
        <w:ind w:left="2551" w:right="4671" w:hanging="2267"/>
        <w:rPr>
          <w:rFonts w:ascii="Times New Roman" w:hAnsi="Times New Roman" w:cs="Times New Roman"/>
        </w:rPr>
      </w:pPr>
    </w:p>
    <w:p w:rsidR="00B040A3" w:rsidRDefault="00B040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73"/>
        <w:gridCol w:w="5216"/>
      </w:tblGrid>
      <w:tr w:rsidR="0053605C" w:rsidTr="0053605C">
        <w:trPr>
          <w:trHeight w:val="788"/>
        </w:trPr>
        <w:tc>
          <w:tcPr>
            <w:tcW w:w="588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0656605-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</w:p>
          <w:p w:rsidR="0053605C" w:rsidRDefault="0053605C" w:rsidP="0053605C">
            <w:pPr>
              <w:pStyle w:val="TableParagraph"/>
              <w:spacing w:before="135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1"/>
              <w:ind w:left="62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Quórum 26.01.26</w:t>
            </w:r>
          </w:p>
        </w:tc>
      </w:tr>
      <w:tr w:rsidR="0053605C" w:rsidTr="0053605C">
        <w:trPr>
          <w:trHeight w:val="303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92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BMG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53605C" w:rsidRDefault="0053605C" w:rsidP="0053605C">
            <w:pPr>
              <w:pStyle w:val="TableParagraph"/>
              <w:spacing w:before="94"/>
              <w:ind w:left="416"/>
              <w:rPr>
                <w:sz w:val="20"/>
              </w:rPr>
            </w:pPr>
            <w:r>
              <w:rPr>
                <w:sz w:val="20"/>
              </w:rPr>
              <w:t>Elizabeth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369" w:lineRule="auto"/>
              <w:ind w:left="504" w:right="92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Neto 13113N-AM - AMANDA MOREIRA BARROS</w:t>
            </w:r>
          </w:p>
          <w:p w:rsidR="0053605C" w:rsidRDefault="0053605C" w:rsidP="0053605C">
            <w:pPr>
              <w:pStyle w:val="TableParagraph"/>
              <w:spacing w:line="189" w:lineRule="exact"/>
              <w:ind w:left="504"/>
              <w:rPr>
                <w:sz w:val="18"/>
              </w:rPr>
            </w:pPr>
            <w:r>
              <w:rPr>
                <w:sz w:val="18"/>
              </w:rPr>
              <w:t>14197N-AM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E97886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" o:spid="_x0000_s2053" type="#_x0000_t202" style="position:absolute;left:0;text-align:left;margin-left:392.95pt;margin-top:2.3pt;width:66.1pt;height:17.45pt;z-index:251663360;mso-position-horizontal-relative:page" filled="f" stroked="f">
            <v:textbox inset="0,0,0,0">
              <w:txbxContent>
                <w:p w:rsidR="00CA73BA" w:rsidRPr="0053605C" w:rsidRDefault="00CA73BA" w:rsidP="0053605C"/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>Membros:</w:t>
      </w:r>
      <w:r w:rsidR="0053605C"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(1 V.D.) 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 (V. R.) 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Onilza Abreu Gerth</w:t>
      </w:r>
    </w:p>
    <w:p w:rsidR="0053605C" w:rsidRDefault="0053605C" w:rsidP="00794307">
      <w:pPr>
        <w:pStyle w:val="Corpodetexto"/>
        <w:tabs>
          <w:tab w:val="left" w:pos="2550"/>
        </w:tabs>
        <w:spacing w:before="3" w:line="269" w:lineRule="exact"/>
        <w:ind w:left="142"/>
        <w:rPr>
          <w:rFonts w:ascii="Palatino Linotype" w:hAnsi="Palatino Linotype" w:cs="Arial"/>
          <w:color w:val="000000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Cezar Luiz Bandiera</w:t>
      </w:r>
    </w:p>
    <w:p w:rsidR="0053605C" w:rsidRDefault="0053605C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53605C" w:rsidRDefault="0053605C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794307" w:rsidRDefault="00794307" w:rsidP="0053605C">
      <w:pPr>
        <w:tabs>
          <w:tab w:val="left" w:pos="2410"/>
        </w:tabs>
        <w:adjustRightInd w:val="0"/>
        <w:ind w:right="277"/>
        <w:rPr>
          <w:rFonts w:ascii="Palatino Linotype" w:hAnsi="Palatino Linotype" w:cs="Arial"/>
          <w:color w:val="000000"/>
          <w:sz w:val="20"/>
          <w:szCs w:val="20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370"/>
        <w:gridCol w:w="4564"/>
        <w:gridCol w:w="5172"/>
      </w:tblGrid>
      <w:tr w:rsidR="0053605C" w:rsidTr="0053605C">
        <w:trPr>
          <w:trHeight w:hRule="exact" w:val="818"/>
        </w:trPr>
        <w:tc>
          <w:tcPr>
            <w:tcW w:w="59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17"/>
              </w:tabs>
              <w:spacing w:line="222" w:lineRule="exact"/>
              <w:ind w:left="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1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56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Quórum </w:t>
            </w:r>
          </w:p>
        </w:tc>
      </w:tr>
      <w:tr w:rsidR="0053605C" w:rsidTr="0053605C">
        <w:trPr>
          <w:trHeight w:hRule="exact" w:val="319"/>
        </w:trPr>
        <w:tc>
          <w:tcPr>
            <w:tcW w:w="13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4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hRule="exact" w:val="321"/>
        </w:trPr>
        <w:tc>
          <w:tcPr>
            <w:tcW w:w="1370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1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64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49"/>
              <w:rPr>
                <w:sz w:val="20"/>
              </w:rPr>
            </w:pPr>
            <w:r>
              <w:rPr>
                <w:sz w:val="20"/>
              </w:rPr>
              <w:t>IVANETE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9" w:lineRule="exact"/>
              <w:ind w:left="444"/>
              <w:rPr>
                <w:sz w:val="18"/>
              </w:rPr>
            </w:pPr>
            <w:r>
              <w:rPr>
                <w:sz w:val="18"/>
              </w:rPr>
              <w:t>8437N-AM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NATASHA CRISTINA PEREIRA DE </w:t>
            </w:r>
            <w:r>
              <w:rPr>
                <w:spacing w:val="-4"/>
                <w:sz w:val="18"/>
              </w:rPr>
              <w:t>JESUS</w:t>
            </w:r>
          </w:p>
        </w:tc>
      </w:tr>
      <w:tr w:rsidR="0053605C" w:rsidTr="0053605C">
        <w:trPr>
          <w:trHeight w:hRule="exact" w:val="339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83"/>
              <w:ind w:left="444"/>
              <w:rPr>
                <w:sz w:val="18"/>
              </w:rPr>
            </w:pPr>
            <w:r>
              <w:rPr>
                <w:sz w:val="18"/>
              </w:rPr>
              <w:t>12614N-AM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ALICE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WELGERT</w:t>
            </w:r>
          </w:p>
        </w:tc>
      </w:tr>
      <w:tr w:rsidR="0053605C" w:rsidTr="0053605C">
        <w:trPr>
          <w:trHeight w:hRule="exact" w:val="300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444"/>
              <w:rPr>
                <w:sz w:val="18"/>
              </w:rPr>
            </w:pPr>
            <w:r>
              <w:rPr>
                <w:sz w:val="18"/>
              </w:rPr>
              <w:t>7311N-AM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Frederico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</w:tc>
      </w:tr>
      <w:tr w:rsidR="0053605C" w:rsidTr="0053605C">
        <w:trPr>
          <w:trHeight w:hRule="exact" w:val="264"/>
        </w:trPr>
        <w:tc>
          <w:tcPr>
            <w:tcW w:w="1370" w:type="dxa"/>
            <w:vMerge w:val="restart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4" w:line="205" w:lineRule="exact"/>
              <w:ind w:left="1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4" w:type="dxa"/>
            <w:vMerge w:val="restart"/>
          </w:tcPr>
          <w:p w:rsidR="0053605C" w:rsidRDefault="0053605C" w:rsidP="0053605C">
            <w:pPr>
              <w:pStyle w:val="TableParagraph"/>
              <w:spacing w:before="44" w:line="205" w:lineRule="exact"/>
              <w:ind w:left="249"/>
              <w:rPr>
                <w:sz w:val="20"/>
              </w:rPr>
            </w:pPr>
            <w:r>
              <w:rPr>
                <w:sz w:val="20"/>
              </w:rPr>
              <w:t>PORTO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VEÍCULOS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 w:line="201" w:lineRule="exact"/>
              <w:ind w:left="444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MARISA TAVARES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53605C" w:rsidTr="0053605C">
        <w:trPr>
          <w:trHeight w:hRule="exact" w:val="4"/>
        </w:trPr>
        <w:tc>
          <w:tcPr>
            <w:tcW w:w="1370" w:type="dxa"/>
            <w:vMerge/>
            <w:tcBorders>
              <w:top w:val="nil"/>
              <w:left w:val="single" w:sz="8" w:space="0" w:color="000000"/>
            </w:tcBorders>
          </w:tcPr>
          <w:p w:rsidR="0053605C" w:rsidRDefault="0053605C" w:rsidP="0053605C">
            <w:pPr>
              <w:rPr>
                <w:sz w:val="2"/>
                <w:szCs w:val="2"/>
              </w:rPr>
            </w:pPr>
          </w:p>
        </w:tc>
        <w:tc>
          <w:tcPr>
            <w:tcW w:w="4564" w:type="dxa"/>
            <w:vMerge/>
            <w:tcBorders>
              <w:top w:val="nil"/>
            </w:tcBorders>
          </w:tcPr>
          <w:p w:rsidR="0053605C" w:rsidRDefault="0053605C" w:rsidP="0053605C">
            <w:pPr>
              <w:rPr>
                <w:sz w:val="2"/>
                <w:szCs w:val="2"/>
              </w:rPr>
            </w:pPr>
          </w:p>
        </w:tc>
        <w:tc>
          <w:tcPr>
            <w:tcW w:w="5172" w:type="dxa"/>
            <w:vMerge w:val="restart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66" w:lineRule="exact"/>
              <w:ind w:left="444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 w:rsidR="0053605C" w:rsidTr="0053605C">
        <w:trPr>
          <w:trHeight w:hRule="exact" w:val="181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2" w:type="dxa"/>
            <w:vMerge/>
            <w:tcBorders>
              <w:top w:val="nil"/>
              <w:right w:val="single" w:sz="8" w:space="0" w:color="000000"/>
            </w:tcBorders>
          </w:tcPr>
          <w:p w:rsidR="0053605C" w:rsidRDefault="0053605C" w:rsidP="0053605C">
            <w:pPr>
              <w:rPr>
                <w:sz w:val="2"/>
                <w:szCs w:val="2"/>
              </w:rPr>
            </w:pPr>
          </w:p>
        </w:tc>
      </w:tr>
      <w:tr w:rsidR="0053605C" w:rsidTr="0053605C">
        <w:trPr>
          <w:trHeight w:hRule="exact" w:val="244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5" w:lineRule="exact"/>
              <w:ind w:left="444"/>
              <w:rPr>
                <w:sz w:val="18"/>
              </w:rPr>
            </w:pPr>
            <w:r>
              <w:rPr>
                <w:sz w:val="18"/>
              </w:rPr>
              <w:t>17593N-PE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Rebêlo</w:t>
            </w:r>
          </w:p>
        </w:tc>
      </w:tr>
      <w:tr w:rsidR="0053605C" w:rsidTr="0053605C">
        <w:trPr>
          <w:trHeight w:hRule="exact" w:val="314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spacing w:before="49"/>
              <w:ind w:left="249"/>
              <w:rPr>
                <w:sz w:val="20"/>
              </w:rPr>
            </w:pPr>
            <w:r>
              <w:rPr>
                <w:sz w:val="20"/>
              </w:rPr>
              <w:t>RENAULT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444"/>
              <w:rPr>
                <w:sz w:val="18"/>
              </w:rPr>
            </w:pPr>
            <w:r>
              <w:rPr>
                <w:sz w:val="18"/>
              </w:rPr>
              <w:t>25298N-PR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ROSANA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JARDIM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RIELLA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PEDRÃO</w:t>
            </w:r>
          </w:p>
        </w:tc>
      </w:tr>
      <w:tr w:rsidR="0053605C" w:rsidTr="0053605C">
        <w:trPr>
          <w:trHeight w:hRule="exact" w:val="285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29"/>
              <w:ind w:left="444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Lucia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Souza</w:t>
            </w:r>
          </w:p>
        </w:tc>
      </w:tr>
      <w:tr w:rsidR="0053605C" w:rsidTr="0053605C">
        <w:trPr>
          <w:trHeight w:hRule="exact" w:val="300"/>
        </w:trPr>
        <w:tc>
          <w:tcPr>
            <w:tcW w:w="1370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6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444"/>
              <w:rPr>
                <w:sz w:val="18"/>
              </w:rPr>
            </w:pPr>
            <w:r>
              <w:rPr>
                <w:sz w:val="18"/>
              </w:rPr>
              <w:t>Nogueira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1161A-AM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Albadilo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53605C" w:rsidTr="0053605C">
        <w:trPr>
          <w:trHeight w:hRule="exact" w:val="392"/>
        </w:trPr>
        <w:tc>
          <w:tcPr>
            <w:tcW w:w="1370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9"/>
              <w:ind w:left="18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</w:p>
        </w:tc>
        <w:tc>
          <w:tcPr>
            <w:tcW w:w="4564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9"/>
              <w:ind w:left="24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Jose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444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 w:rsidR="0053605C" w:rsidRPr="006F5B96" w:rsidRDefault="00E97886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5" o:spid="_x0000_s2054" type="#_x0000_t202" alt="#AnnotID = 117" style="position:absolute;left:0;text-align:left;margin-left:459.05pt;margin-top:9.2pt;width:21.9pt;height:17.45pt;z-index:251665408;mso-position-horizontal-relative:page;mso-position-vertical-relative:text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>Presidente:</w:t>
      </w:r>
      <w:r w:rsidR="0053605C"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 (1ºV.D.)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 (1ºV.D. parcial)</w:t>
      </w: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Maria do Perpétuo Socorro Guedes Moura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  Exmo(a). Sr(a). Des(a). Délcio Luís Santos</w:t>
      </w:r>
    </w:p>
    <w:p w:rsidR="00D87EC5" w:rsidRPr="006F5B96" w:rsidRDefault="00D87EC5" w:rsidP="006F5B96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D87EC5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PEDIDO DE SUS. ORAL: APELADO - LINK</w:t>
      </w:r>
    </w:p>
    <w:p w:rsidR="00A15A9F" w:rsidRDefault="00A15A9F" w:rsidP="004B6F20">
      <w:pPr>
        <w:pStyle w:val="Corpodetexto"/>
        <w:spacing w:before="29"/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700"/>
        <w:gridCol w:w="5191"/>
      </w:tblGrid>
      <w:tr w:rsidR="0053605C" w:rsidTr="0053605C">
        <w:trPr>
          <w:trHeight w:val="791"/>
        </w:trPr>
        <w:tc>
          <w:tcPr>
            <w:tcW w:w="591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53605C" w:rsidRDefault="0053605C" w:rsidP="0053605C">
            <w:pPr>
              <w:pStyle w:val="TableParagraph"/>
              <w:spacing w:before="131" w:line="210" w:lineRule="atLeast"/>
              <w:ind w:left="129" w:right="30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1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1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Vista: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Desa.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Mirza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Telma</w:t>
            </w:r>
          </w:p>
        </w:tc>
      </w:tr>
      <w:tr w:rsidR="0053605C" w:rsidTr="0053605C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0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62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0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5"/>
              <w:rPr>
                <w:sz w:val="20"/>
              </w:rPr>
            </w:pPr>
            <w:r>
              <w:rPr>
                <w:sz w:val="20"/>
              </w:rPr>
              <w:t>Joaci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191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3605C" w:rsidTr="0053605C">
        <w:trPr>
          <w:trHeight w:val="312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0" w:type="dxa"/>
          </w:tcPr>
          <w:p w:rsidR="0053605C" w:rsidRDefault="0053605C" w:rsidP="0053605C">
            <w:pPr>
              <w:pStyle w:val="TableParagraph"/>
              <w:spacing w:before="34"/>
              <w:ind w:left="416"/>
              <w:rPr>
                <w:sz w:val="20"/>
              </w:rPr>
            </w:pPr>
            <w:r>
              <w:rPr>
                <w:sz w:val="20"/>
              </w:rPr>
              <w:t>Jodiberto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Lemar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Dall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Oglio</w:t>
            </w:r>
          </w:p>
        </w:tc>
        <w:tc>
          <w:tcPr>
            <w:tcW w:w="519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34"/>
              <w:ind w:left="475"/>
              <w:rPr>
                <w:sz w:val="18"/>
              </w:rPr>
            </w:pPr>
            <w:r>
              <w:rPr>
                <w:sz w:val="18"/>
              </w:rPr>
              <w:t>11333N-AM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3605C" w:rsidTr="0053605C">
        <w:trPr>
          <w:trHeight w:val="318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0" w:type="dxa"/>
          </w:tcPr>
          <w:p w:rsidR="0053605C" w:rsidRDefault="0053605C" w:rsidP="0053605C">
            <w:pPr>
              <w:pStyle w:val="TableParagraph"/>
              <w:spacing w:before="41"/>
              <w:ind w:left="416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GLAUCIO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PAIXÃO</w:t>
            </w:r>
          </w:p>
        </w:tc>
        <w:tc>
          <w:tcPr>
            <w:tcW w:w="519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3605C" w:rsidTr="0053605C">
        <w:trPr>
          <w:trHeight w:val="320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0" w:type="dxa"/>
          </w:tcPr>
          <w:p w:rsidR="0053605C" w:rsidRDefault="0053605C" w:rsidP="0053605C">
            <w:pPr>
              <w:pStyle w:val="TableParagraph"/>
              <w:spacing w:before="42"/>
              <w:ind w:left="416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19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1"/>
              <w:ind w:left="475"/>
              <w:rPr>
                <w:sz w:val="18"/>
              </w:rPr>
            </w:pPr>
            <w:r>
              <w:rPr>
                <w:sz w:val="18"/>
              </w:rPr>
              <w:t>6022N-AM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Ana Beatriz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Motta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53605C" w:rsidTr="0053605C">
        <w:trPr>
          <w:trHeight w:val="396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00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1"/>
              <w:ind w:left="416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191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Mirza Telma de Oliveira Cunha (2 V.D.)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Socorro Guedes Moura (1º V.D.)</w:t>
      </w:r>
    </w:p>
    <w:p w:rsidR="0053605C" w:rsidRPr="006F5B96" w:rsidRDefault="00E97886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6" o:spid="_x0000_s2055" type="#_x0000_t202" style="position:absolute;left:0;text-align:left;margin-left:425.05pt;margin-top:7.95pt;width:66.1pt;height:17.45pt;z-index:251667456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="0053605C" w:rsidRPr="006F5B96">
        <w:rPr>
          <w:rFonts w:ascii="Times New Roman" w:hAnsi="Times New Roman" w:cs="Times New Roman"/>
          <w:spacing w:val="-2"/>
        </w:rPr>
        <w:t xml:space="preserve">Exmo(a). Sr(a). Des(a). Délcio Luís Santos 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Anabel Vitória Mendonça de Souza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D87EC5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*Sustentação Oral: realizada</w:t>
      </w:r>
      <w:r w:rsidRPr="006F5B96">
        <w:rPr>
          <w:rFonts w:ascii="Times New Roman" w:hAnsi="Times New Roman" w:cs="Times New Roman"/>
          <w:spacing w:val="-2"/>
        </w:rPr>
        <w:tab/>
      </w:r>
    </w:p>
    <w:p w:rsidR="00B040A3" w:rsidRPr="006F5B96" w:rsidRDefault="00B040A3" w:rsidP="006F5B96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B040A3" w:rsidRPr="006F5B96" w:rsidRDefault="00B040A3" w:rsidP="006F5B96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B040A3" w:rsidRDefault="00B040A3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3605C" w:rsidRDefault="0053605C">
      <w:pPr>
        <w:pStyle w:val="Corpodetexto"/>
        <w:spacing w:before="1"/>
        <w:rPr>
          <w:sz w:val="14"/>
        </w:rPr>
      </w:pPr>
    </w:p>
    <w:p w:rsidR="0054726A" w:rsidRDefault="005472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71"/>
        <w:gridCol w:w="4663"/>
        <w:gridCol w:w="5166"/>
      </w:tblGrid>
      <w:tr w:rsidR="0053605C" w:rsidTr="0053605C">
        <w:trPr>
          <w:trHeight w:val="891"/>
        </w:trPr>
        <w:tc>
          <w:tcPr>
            <w:tcW w:w="59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53605C" w:rsidRDefault="0053605C" w:rsidP="0053605C">
            <w:pPr>
              <w:pStyle w:val="TableParagraph"/>
              <w:spacing w:before="238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Vista: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Des.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Cezar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Bandiera</w:t>
            </w:r>
          </w:p>
        </w:tc>
      </w:tr>
      <w:tr w:rsidR="0053605C" w:rsidTr="0053605C">
        <w:trPr>
          <w:trHeight w:val="30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5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18" w:lineRule="exact"/>
              <w:ind w:left="356"/>
              <w:rPr>
                <w:position w:val="-1"/>
                <w:sz w:val="20"/>
              </w:rPr>
            </w:pPr>
            <w:r>
              <w:rPr>
                <w:sz w:val="20"/>
              </w:rPr>
              <w:t>Barbara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Juliana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Carmo</w:t>
            </w:r>
          </w:p>
        </w:tc>
        <w:tc>
          <w:tcPr>
            <w:tcW w:w="5166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4" w:lineRule="exact"/>
              <w:ind w:left="452"/>
              <w:rPr>
                <w:sz w:val="18"/>
              </w:rPr>
            </w:pPr>
            <w:r>
              <w:rPr>
                <w:sz w:val="18"/>
              </w:rPr>
              <w:t>14235N-AM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LEONARDO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CANTO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NEVES</w:t>
            </w:r>
          </w:p>
        </w:tc>
      </w:tr>
      <w:tr w:rsidR="0053605C" w:rsidTr="0053605C">
        <w:trPr>
          <w:trHeight w:val="355"/>
        </w:trPr>
        <w:tc>
          <w:tcPr>
            <w:tcW w:w="127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35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3" w:type="dxa"/>
          </w:tcPr>
          <w:p w:rsidR="0053605C" w:rsidRDefault="0053605C" w:rsidP="0053605C">
            <w:pPr>
              <w:pStyle w:val="TableParagraph"/>
              <w:spacing w:before="32"/>
              <w:ind w:left="356"/>
              <w:rPr>
                <w:position w:val="-1"/>
                <w:sz w:val="20"/>
              </w:rPr>
            </w:pPr>
            <w:r>
              <w:rPr>
                <w:sz w:val="20"/>
              </w:rPr>
              <w:t>HOSPITAL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JÚLIA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position w:val="-1"/>
                <w:sz w:val="20"/>
              </w:rPr>
              <w:t>LTDA</w:t>
            </w: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54"/>
              <w:ind w:left="452"/>
              <w:rPr>
                <w:sz w:val="18"/>
              </w:rPr>
            </w:pPr>
            <w:r>
              <w:rPr>
                <w:sz w:val="18"/>
              </w:rPr>
              <w:t>13278N-AM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CÉSAR AZEVEDO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53605C" w:rsidTr="0053605C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3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66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63" w:line="196" w:lineRule="exact"/>
              <w:ind w:left="452"/>
              <w:rPr>
                <w:sz w:val="18"/>
              </w:rPr>
            </w:pPr>
            <w:r>
              <w:rPr>
                <w:sz w:val="18"/>
              </w:rPr>
              <w:t>13361N-AM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FÁTIMA </w:t>
            </w:r>
            <w:r>
              <w:rPr>
                <w:spacing w:val="-4"/>
                <w:sz w:val="18"/>
              </w:rPr>
              <w:t>SOUZA</w:t>
            </w:r>
          </w:p>
        </w:tc>
      </w:tr>
      <w:tr w:rsidR="0053605C" w:rsidTr="0053605C">
        <w:trPr>
          <w:trHeight w:val="2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66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2"/>
              <w:ind w:left="457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(1 V.D.) 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Exmo(a). Sr(a). Des(a). Onilza Abreu Gerth (2 V.D.) 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Cezar Luiz Bandiera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Mirza Telma de Oliveira Cunha</w:t>
      </w:r>
    </w:p>
    <w:p w:rsidR="00D87EC5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ab/>
      </w:r>
    </w:p>
    <w:p w:rsidR="00D87EC5" w:rsidRPr="006F5B96" w:rsidRDefault="00D87EC5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Suplentes: 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D87EC5" w:rsidRPr="006F5B96" w:rsidRDefault="00D87EC5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D87EC5" w:rsidRDefault="00D87EC5">
      <w:pPr>
        <w:pStyle w:val="Corpodetexto"/>
        <w:spacing w:before="1"/>
        <w:rPr>
          <w:sz w:val="14"/>
        </w:rPr>
      </w:pPr>
    </w:p>
    <w:p w:rsidR="00D87EC5" w:rsidRDefault="00D87EC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770"/>
        <w:gridCol w:w="5120"/>
      </w:tblGrid>
      <w:tr w:rsidR="0053605C" w:rsidTr="0053605C">
        <w:trPr>
          <w:trHeight w:val="793"/>
        </w:trPr>
        <w:tc>
          <w:tcPr>
            <w:tcW w:w="59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2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52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Délcio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Santos</w:t>
            </w:r>
          </w:p>
        </w:tc>
      </w:tr>
      <w:tr w:rsidR="0053605C" w:rsidTr="0053605C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73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3605C" w:rsidRDefault="0053605C" w:rsidP="0053605C">
            <w:pPr>
              <w:pStyle w:val="TableParagraph"/>
              <w:spacing w:before="17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BORBA</w:t>
            </w:r>
          </w:p>
          <w:p w:rsidR="0053605C" w:rsidRDefault="0053605C" w:rsidP="0053605C">
            <w:pPr>
              <w:pStyle w:val="TableParagraph"/>
              <w:spacing w:before="173"/>
              <w:ind w:left="416"/>
              <w:rPr>
                <w:sz w:val="20"/>
              </w:rPr>
            </w:pPr>
            <w:r>
              <w:rPr>
                <w:sz w:val="20"/>
              </w:rPr>
              <w:t>WASHINGTON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CORDEIRO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42" w:lineRule="auto"/>
              <w:ind w:left="405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53605C" w:rsidRDefault="0053605C" w:rsidP="0053605C">
            <w:pPr>
              <w:pStyle w:val="TableParagraph"/>
              <w:spacing w:line="185" w:lineRule="exact"/>
              <w:ind w:left="405"/>
              <w:rPr>
                <w:sz w:val="18"/>
              </w:rPr>
            </w:pPr>
            <w:r>
              <w:rPr>
                <w:sz w:val="18"/>
              </w:rPr>
              <w:t>11062N-AM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EWERTON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SILVA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7" o:spid="_x0000_s2056" type="#_x0000_t202" style="position:absolute;left:0;text-align:left;margin-left:437.65pt;margin-top:6.1pt;width:66.1pt;height:17.45pt;z-index:251669504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Délcio Luís Santos (1º V.D.)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Suplentes:                            </w:t>
      </w:r>
      <w:r w:rsidR="00794307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 xml:space="preserve">Exmo(a). Sr(a). Des(a). Onilza Abreu Gerth 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Cezar Luiz Bandiera</w:t>
      </w:r>
    </w:p>
    <w:p w:rsidR="00B040A3" w:rsidRPr="006F5B96" w:rsidRDefault="00B040A3" w:rsidP="00B040A3">
      <w:pPr>
        <w:tabs>
          <w:tab w:val="left" w:pos="2410"/>
        </w:tabs>
        <w:adjustRightInd w:val="0"/>
        <w:rPr>
          <w:rFonts w:ascii="Times New Roman" w:hAnsi="Times New Roman" w:cs="Times New Roman"/>
          <w:spacing w:val="-2"/>
          <w:sz w:val="20"/>
          <w:szCs w:val="20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977"/>
        <w:gridCol w:w="4908"/>
      </w:tblGrid>
      <w:tr w:rsidR="0053605C" w:rsidTr="0053605C">
        <w:trPr>
          <w:trHeight w:val="788"/>
        </w:trPr>
        <w:tc>
          <w:tcPr>
            <w:tcW w:w="61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</w:p>
          <w:p w:rsidR="0053605C" w:rsidRDefault="0053605C" w:rsidP="0053605C">
            <w:pPr>
              <w:pStyle w:val="TableParagraph"/>
              <w:spacing w:before="135" w:line="206" w:lineRule="exact"/>
              <w:ind w:left="129" w:right="1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0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1"/>
              <w:ind w:left="3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Quórum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(Adiado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4/12)</w:t>
            </w:r>
          </w:p>
        </w:tc>
      </w:tr>
      <w:tr w:rsidR="0053605C" w:rsidTr="0053605C">
        <w:trPr>
          <w:trHeight w:val="303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122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319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5"/>
              <w:rPr>
                <w:sz w:val="20"/>
              </w:rPr>
            </w:pPr>
            <w:r>
              <w:rPr>
                <w:sz w:val="20"/>
              </w:rPr>
              <w:t>Gilcelane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Souza</w:t>
            </w:r>
          </w:p>
          <w:p w:rsidR="0053605C" w:rsidRDefault="0053605C" w:rsidP="0053605C">
            <w:pPr>
              <w:pStyle w:val="TableParagraph"/>
              <w:spacing w:before="75"/>
              <w:ind w:left="41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9" w:lineRule="exact"/>
              <w:ind w:left="198"/>
              <w:rPr>
                <w:sz w:val="18"/>
              </w:rPr>
            </w:pPr>
            <w:r>
              <w:rPr>
                <w:sz w:val="18"/>
              </w:rPr>
              <w:t>14763N-AM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GILMAR ARAUJO DA </w:t>
            </w:r>
            <w:r>
              <w:rPr>
                <w:spacing w:val="-4"/>
                <w:sz w:val="18"/>
              </w:rPr>
              <w:t>COSTA</w:t>
            </w:r>
          </w:p>
          <w:p w:rsidR="0053605C" w:rsidRDefault="0053605C" w:rsidP="0053605C">
            <w:pPr>
              <w:pStyle w:val="TableParagraph"/>
              <w:spacing w:before="95"/>
              <w:ind w:left="198"/>
              <w:rPr>
                <w:sz w:val="18"/>
              </w:rPr>
            </w:pPr>
            <w:r>
              <w:rPr>
                <w:sz w:val="18"/>
              </w:rPr>
              <w:t>1388A-AM - MARCIO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NOGUEIRA</w:t>
            </w:r>
          </w:p>
          <w:p w:rsidR="0053605C" w:rsidRDefault="0053605C" w:rsidP="0053605C">
            <w:pPr>
              <w:pStyle w:val="TableParagraph"/>
              <w:spacing w:before="93" w:line="348" w:lineRule="auto"/>
              <w:ind w:left="198" w:right="1403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</w:t>
      </w:r>
      <w:r w:rsidRPr="006F5B96">
        <w:rPr>
          <w:rFonts w:ascii="Times New Roman" w:hAnsi="Times New Roman" w:cs="Times New Roman"/>
          <w:spacing w:val="-2"/>
        </w:rPr>
        <w:t>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 (1ºV.D.)</w:t>
      </w:r>
    </w:p>
    <w:p w:rsidR="0053605C" w:rsidRPr="006F5B96" w:rsidRDefault="00E97886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8" o:spid="_x0000_s2057" type="#_x0000_t202" style="position:absolute;left:0;text-align:left;margin-left:429.85pt;margin-top:15.05pt;width:66.1pt;height:17.45pt;z-index:251671552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="0053605C" w:rsidRPr="006F5B96">
        <w:rPr>
          <w:rFonts w:ascii="Times New Roman" w:hAnsi="Times New Roman" w:cs="Times New Roman"/>
          <w:spacing w:val="-2"/>
        </w:rPr>
        <w:t xml:space="preserve"> Exmo(a). Sr(a). Des(a). Délcio Luís Santos (V.R.) 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Onilza Abreu Gerth 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Cezar Luiz Bandiera</w:t>
      </w:r>
    </w:p>
    <w:p w:rsidR="00B040A3" w:rsidRPr="006F5B96" w:rsidRDefault="00B040A3" w:rsidP="00B040A3">
      <w:pPr>
        <w:tabs>
          <w:tab w:val="left" w:pos="2410"/>
        </w:tabs>
        <w:adjustRightInd w:val="0"/>
        <w:rPr>
          <w:rFonts w:ascii="Times New Roman" w:hAnsi="Times New Roman" w:cs="Times New Roman"/>
          <w:spacing w:val="-2"/>
          <w:sz w:val="20"/>
          <w:szCs w:val="20"/>
        </w:rPr>
      </w:pPr>
    </w:p>
    <w:p w:rsidR="00B040A3" w:rsidRDefault="00B040A3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3605C" w:rsidRDefault="0053605C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3605C" w:rsidRDefault="0053605C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3605C" w:rsidRDefault="0053605C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3605C" w:rsidRDefault="0053605C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B040A3" w:rsidRDefault="00B040A3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977"/>
        <w:gridCol w:w="4921"/>
      </w:tblGrid>
      <w:tr w:rsidR="0053605C" w:rsidTr="0053605C">
        <w:trPr>
          <w:trHeight w:val="793"/>
        </w:trPr>
        <w:tc>
          <w:tcPr>
            <w:tcW w:w="61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 w:right="1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Vista: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Desa.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Socorro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Guedes</w:t>
            </w:r>
          </w:p>
        </w:tc>
      </w:tr>
      <w:tr w:rsidR="0053605C" w:rsidTr="0053605C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1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9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9" w:lineRule="exact"/>
              <w:ind w:left="41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8" w:lineRule="exact"/>
              <w:ind w:left="19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Sistema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Citação 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3605C" w:rsidTr="0053605C">
        <w:trPr>
          <w:trHeight w:val="186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67" w:lineRule="exact"/>
              <w:ind w:left="19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3605C" w:rsidTr="0053605C">
        <w:trPr>
          <w:trHeight w:val="266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spacing w:line="220" w:lineRule="exact"/>
              <w:ind w:left="416"/>
              <w:rPr>
                <w:sz w:val="20"/>
              </w:rPr>
            </w:pPr>
            <w:r>
              <w:rPr>
                <w:sz w:val="20"/>
              </w:rPr>
              <w:t>Esdras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4" w:lineRule="exact"/>
              <w:ind w:left="198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53605C" w:rsidTr="0053605C">
        <w:trPr>
          <w:trHeight w:val="309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spacing w:before="43"/>
              <w:ind w:left="41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0"/>
              <w:ind w:left="198"/>
              <w:rPr>
                <w:sz w:val="18"/>
              </w:rPr>
            </w:pPr>
            <w:r>
              <w:rPr>
                <w:sz w:val="18"/>
              </w:rPr>
              <w:t>5163N-AC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Márcio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53605C" w:rsidTr="0053605C">
        <w:trPr>
          <w:trHeight w:val="287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30"/>
              <w:ind w:left="198"/>
              <w:rPr>
                <w:sz w:val="18"/>
              </w:rPr>
            </w:pPr>
            <w:r>
              <w:rPr>
                <w:sz w:val="18"/>
              </w:rPr>
              <w:t>1388A-AM - MARCIO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53605C" w:rsidTr="0053605C">
        <w:trPr>
          <w:trHeight w:val="300"/>
        </w:trPr>
        <w:tc>
          <w:tcPr>
            <w:tcW w:w="1211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7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198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Diego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53605C" w:rsidTr="0053605C">
        <w:trPr>
          <w:trHeight w:val="380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6"/>
              <w:ind w:left="416"/>
              <w:rPr>
                <w:sz w:val="20"/>
              </w:rPr>
            </w:pPr>
            <w:r>
              <w:rPr>
                <w:sz w:val="20"/>
              </w:rPr>
              <w:t>Esdras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198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9" o:spid="_x0000_s2058" type="#_x0000_t202" alt="#AnnotID = 1577563488" style="position:absolute;left:0;text-align:left;margin-left:441.85pt;margin-top:8.2pt;width:66.1pt;height:17.45pt;z-index:251673600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53605C" w:rsidRDefault="0053605C" w:rsidP="00794307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Délcio Luís Santos (1ºV.D.)</w:t>
      </w:r>
    </w:p>
    <w:p w:rsidR="00794307" w:rsidRPr="006F5B96" w:rsidRDefault="00794307" w:rsidP="00794307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Cezar Luiz Bandiera</w:t>
      </w:r>
    </w:p>
    <w:p w:rsidR="0054726A" w:rsidRDefault="0054726A">
      <w:pPr>
        <w:pStyle w:val="Corpodetexto"/>
        <w:spacing w:before="1"/>
        <w:rPr>
          <w:sz w:val="14"/>
        </w:rPr>
      </w:pPr>
    </w:p>
    <w:p w:rsidR="0054726A" w:rsidRDefault="0054726A">
      <w:pPr>
        <w:pStyle w:val="Corpodetexto"/>
        <w:spacing w:before="1"/>
        <w:rPr>
          <w:sz w:val="14"/>
        </w:rPr>
      </w:pPr>
    </w:p>
    <w:p w:rsidR="0054726A" w:rsidRDefault="0054726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60"/>
        <w:gridCol w:w="4912"/>
        <w:gridCol w:w="4829"/>
      </w:tblGrid>
      <w:tr w:rsidR="0053605C" w:rsidTr="0053605C">
        <w:trPr>
          <w:trHeight w:val="769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</w:p>
        </w:tc>
        <w:tc>
          <w:tcPr>
            <w:tcW w:w="482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1"/>
              <w:ind w:left="2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Suspenso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relatora</w:t>
            </w:r>
          </w:p>
        </w:tc>
      </w:tr>
      <w:tr w:rsidR="0053605C" w:rsidTr="0053605C">
        <w:trPr>
          <w:trHeight w:val="299"/>
        </w:trPr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880"/>
        </w:trPr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412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Embargante </w:t>
            </w: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6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MANAUS</w:t>
            </w:r>
          </w:p>
          <w:p w:rsidR="0053605C" w:rsidRDefault="0053605C" w:rsidP="0053605C">
            <w:pPr>
              <w:pStyle w:val="TableParagraph"/>
              <w:spacing w:before="190" w:line="201" w:lineRule="auto"/>
              <w:ind w:left="269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Edson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Alencar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Arruda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Junior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Out </w:t>
            </w:r>
            <w:r>
              <w:rPr>
                <w:spacing w:val="-2"/>
                <w:sz w:val="20"/>
              </w:rPr>
              <w:t>Publicidade</w:t>
            </w:r>
          </w:p>
        </w:tc>
        <w:tc>
          <w:tcPr>
            <w:tcW w:w="482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44" w:lineRule="auto"/>
              <w:ind w:left="116" w:right="459" w:hanging="3"/>
              <w:rPr>
                <w:position w:val="-1"/>
                <w:sz w:val="18"/>
              </w:rPr>
            </w:pPr>
            <w:r>
              <w:rPr>
                <w:sz w:val="18"/>
              </w:rPr>
              <w:t>6830N-AM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LUPÉRCIO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RAMOS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OLIVEIRA </w:t>
            </w:r>
            <w:r>
              <w:rPr>
                <w:position w:val="-1"/>
                <w:sz w:val="18"/>
              </w:rPr>
              <w:t>JÚNIOR</w:t>
            </w:r>
          </w:p>
          <w:p w:rsidR="0053605C" w:rsidRDefault="0053605C" w:rsidP="0053605C">
            <w:pPr>
              <w:pStyle w:val="TableParagraph"/>
              <w:spacing w:line="180" w:lineRule="exact"/>
              <w:ind w:left="114"/>
              <w:rPr>
                <w:sz w:val="18"/>
              </w:rPr>
            </w:pPr>
            <w:r>
              <w:rPr>
                <w:sz w:val="18"/>
              </w:rPr>
              <w:t>13805N-AM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Frank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Junior Menezes 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Nascimento</w:t>
            </w:r>
          </w:p>
          <w:p w:rsidR="0053605C" w:rsidRDefault="0053605C" w:rsidP="0053605C">
            <w:pPr>
              <w:pStyle w:val="TableParagraph"/>
              <w:ind w:left="114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53605C" w:rsidRPr="006F5B96" w:rsidRDefault="00E97886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0" o:spid="_x0000_s2059" type="#_x0000_t202" style="position:absolute;left:0;text-align:left;margin-left:411.85pt;margin-top:.15pt;width:66.1pt;height:17.45pt;z-index:251675648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>Membros:</w:t>
      </w:r>
      <w:r w:rsidR="0053605C" w:rsidRPr="006F5B96">
        <w:rPr>
          <w:rFonts w:ascii="Times New Roman" w:hAnsi="Times New Roman" w:cs="Times New Roman"/>
          <w:spacing w:val="-2"/>
        </w:rPr>
        <w:tab/>
        <w:t>Exmo(a). Sr(a). Des(a). Délcio Luís Santos (1 V.D.)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Onilza Abreu Gerth</w:t>
      </w: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B040A3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  Exmo(a). Sr(a). Des(a). Mirza Telma de Oliveira Cunha</w:t>
      </w:r>
    </w:p>
    <w:p w:rsidR="00B040A3" w:rsidRPr="006F5B96" w:rsidRDefault="00B040A3">
      <w:pPr>
        <w:pStyle w:val="Corpodetexto"/>
        <w:rPr>
          <w:rFonts w:ascii="Times New Roman" w:hAnsi="Times New Roman" w:cs="Times New Roman"/>
          <w:spacing w:val="-2"/>
        </w:rPr>
      </w:pPr>
    </w:p>
    <w:p w:rsidR="006B4F5B" w:rsidRDefault="006B4F5B">
      <w:pPr>
        <w:pStyle w:val="Corpodetexto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973"/>
        <w:gridCol w:w="4930"/>
      </w:tblGrid>
      <w:tr w:rsidR="0053605C" w:rsidTr="0053605C">
        <w:trPr>
          <w:trHeight w:val="793"/>
        </w:trPr>
        <w:tc>
          <w:tcPr>
            <w:tcW w:w="61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 w:right="8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Adiado/Suspenso</w:t>
            </w:r>
          </w:p>
        </w:tc>
      </w:tr>
      <w:tr w:rsidR="0053605C" w:rsidTr="0053605C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141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53605C" w:rsidRDefault="0053605C" w:rsidP="0053605C">
            <w:pPr>
              <w:pStyle w:val="TableParagraph"/>
              <w:rPr>
                <w:rFonts w:ascii="Palatino Linotype"/>
                <w:sz w:val="20"/>
              </w:rPr>
            </w:pPr>
          </w:p>
          <w:p w:rsidR="0053605C" w:rsidRDefault="0053605C" w:rsidP="0053605C">
            <w:pPr>
              <w:pStyle w:val="TableParagraph"/>
              <w:spacing w:before="34"/>
              <w:rPr>
                <w:rFonts w:ascii="Palatino Linotype"/>
                <w:sz w:val="20"/>
              </w:rPr>
            </w:pPr>
          </w:p>
          <w:p w:rsidR="0053605C" w:rsidRDefault="0053605C" w:rsidP="0053605C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0"/>
              <w:rPr>
                <w:sz w:val="20"/>
              </w:rPr>
            </w:pPr>
            <w:r>
              <w:rPr>
                <w:sz w:val="20"/>
              </w:rPr>
              <w:t>Rosana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Santana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Menezes</w:t>
            </w:r>
          </w:p>
          <w:p w:rsidR="0053605C" w:rsidRDefault="0053605C" w:rsidP="0053605C">
            <w:pPr>
              <w:pStyle w:val="TableParagraph"/>
              <w:rPr>
                <w:rFonts w:ascii="Palatino Linotype"/>
                <w:sz w:val="20"/>
              </w:rPr>
            </w:pPr>
          </w:p>
          <w:p w:rsidR="0053605C" w:rsidRDefault="0053605C" w:rsidP="0053605C">
            <w:pPr>
              <w:pStyle w:val="TableParagraph"/>
              <w:spacing w:before="55"/>
              <w:rPr>
                <w:rFonts w:ascii="Palatino Linotype"/>
                <w:sz w:val="20"/>
              </w:rPr>
            </w:pPr>
          </w:p>
          <w:p w:rsidR="0053605C" w:rsidRDefault="0053605C" w:rsidP="0053605C">
            <w:pPr>
              <w:pStyle w:val="TableParagraph"/>
              <w:spacing w:before="1"/>
              <w:ind w:left="411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44" w:lineRule="auto"/>
              <w:ind w:left="200" w:right="208" w:hanging="3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53605C" w:rsidRDefault="0053605C" w:rsidP="0053605C">
            <w:pPr>
              <w:pStyle w:val="TableParagraph"/>
              <w:spacing w:line="190" w:lineRule="exact"/>
              <w:ind w:left="200"/>
              <w:rPr>
                <w:sz w:val="18"/>
              </w:rPr>
            </w:pPr>
            <w:r>
              <w:rPr>
                <w:sz w:val="18"/>
              </w:rPr>
              <w:t>13278N-AM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PAULO CÉSAR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AZEVEDO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2"/>
                <w:sz w:val="18"/>
              </w:rPr>
              <w:t xml:space="preserve"> SANTOS</w:t>
            </w:r>
          </w:p>
          <w:p w:rsidR="0053605C" w:rsidRDefault="0053605C" w:rsidP="0053605C">
            <w:pPr>
              <w:pStyle w:val="TableParagraph"/>
              <w:spacing w:before="202"/>
              <w:ind w:left="197"/>
              <w:rPr>
                <w:sz w:val="18"/>
              </w:rPr>
            </w:pPr>
            <w:r>
              <w:rPr>
                <w:sz w:val="18"/>
              </w:rPr>
              <w:t>1388A-AM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NOGUEIRA</w:t>
            </w:r>
          </w:p>
          <w:p w:rsidR="0053605C" w:rsidRDefault="0053605C" w:rsidP="0053605C">
            <w:pPr>
              <w:pStyle w:val="TableParagraph"/>
              <w:spacing w:before="95"/>
              <w:ind w:left="200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Diego 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E97886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1" o:spid="_x0000_s2060" type="#_x0000_t202" style="position:absolute;left:0;text-align:left;margin-left:427.45pt;margin-top:18.65pt;width:66.1pt;height:17.45pt;z-index:251677696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>Membros:</w:t>
      </w:r>
      <w:r w:rsidR="0053605C"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 (1 V.D.)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    Exmo(a). Sr(a). Des(a). Délcio Luís Santos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Cezar Luiz Bandiera</w:t>
      </w:r>
    </w:p>
    <w:p w:rsidR="0053605C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53605C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53605C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53605C" w:rsidRPr="0053605C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B040A3" w:rsidRDefault="00B040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5047"/>
        <w:gridCol w:w="4855"/>
      </w:tblGrid>
      <w:tr w:rsidR="0053605C" w:rsidTr="0053605C">
        <w:trPr>
          <w:trHeight w:val="793"/>
        </w:trPr>
        <w:tc>
          <w:tcPr>
            <w:tcW w:w="62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 w:right="4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24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Délcio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Santos</w:t>
            </w:r>
          </w:p>
        </w:tc>
      </w:tr>
      <w:tr w:rsidR="0053605C" w:rsidTr="0053605C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1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7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7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5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6" w:lineRule="exact"/>
              <w:ind w:left="123"/>
              <w:rPr>
                <w:sz w:val="18"/>
              </w:rPr>
            </w:pPr>
            <w:r>
              <w:rPr>
                <w:sz w:val="18"/>
              </w:rPr>
              <w:t>763A-AM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53605C" w:rsidTr="0053605C">
        <w:trPr>
          <w:trHeight w:val="300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7" w:type="dxa"/>
          </w:tcPr>
          <w:p w:rsidR="0053605C" w:rsidRDefault="0053605C" w:rsidP="0053605C">
            <w:pPr>
              <w:pStyle w:val="TableParagraph"/>
              <w:spacing w:before="42" w:line="238" w:lineRule="exact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FUNDACAO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VIGILANCIA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position w:val="-1"/>
                <w:sz w:val="20"/>
              </w:rPr>
              <w:t>DO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61"/>
              <w:ind w:left="123"/>
              <w:rPr>
                <w:sz w:val="18"/>
              </w:rPr>
            </w:pPr>
            <w:r>
              <w:rPr>
                <w:sz w:val="18"/>
              </w:rPr>
              <w:t>2752N-AM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ELLEN FLORENCIO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ROCHA</w:t>
            </w:r>
          </w:p>
        </w:tc>
      </w:tr>
      <w:tr w:rsidR="0053605C" w:rsidTr="0053605C">
        <w:trPr>
          <w:trHeight w:val="233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7" w:type="dxa"/>
          </w:tcPr>
          <w:p w:rsidR="0053605C" w:rsidRDefault="0053605C" w:rsidP="0053605C">
            <w:pPr>
              <w:pStyle w:val="TableParagraph"/>
              <w:spacing w:line="214" w:lineRule="exact"/>
              <w:ind w:left="411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ROSEMARY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PINTO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605C" w:rsidTr="0053605C">
        <w:trPr>
          <w:trHeight w:val="230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7" w:type="dxa"/>
          </w:tcPr>
          <w:p w:rsidR="0053605C" w:rsidRDefault="0053605C" w:rsidP="0053605C">
            <w:pPr>
              <w:pStyle w:val="TableParagraph"/>
              <w:spacing w:line="210" w:lineRule="exact"/>
              <w:ind w:left="411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PROCURADORIA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605C" w:rsidTr="0053605C">
        <w:trPr>
          <w:trHeight w:val="212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47" w:type="dxa"/>
          </w:tcPr>
          <w:p w:rsidR="0053605C" w:rsidRDefault="0053605C" w:rsidP="0053605C">
            <w:pPr>
              <w:pStyle w:val="TableParagraph"/>
              <w:spacing w:line="192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5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3605C" w:rsidTr="0053605C">
        <w:trPr>
          <w:trHeight w:val="323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7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1"/>
              <w:ind w:left="411"/>
              <w:rPr>
                <w:sz w:val="20"/>
              </w:rPr>
            </w:pPr>
            <w:r>
              <w:rPr>
                <w:sz w:val="20"/>
              </w:rPr>
              <w:t>Evaldo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Sávio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Garrido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Melgueiro</w:t>
            </w:r>
          </w:p>
        </w:tc>
        <w:tc>
          <w:tcPr>
            <w:tcW w:w="4855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06" w:lineRule="exact"/>
              <w:ind w:left="123"/>
              <w:rPr>
                <w:sz w:val="18"/>
              </w:rPr>
            </w:pPr>
            <w:r>
              <w:rPr>
                <w:sz w:val="18"/>
              </w:rPr>
              <w:t>14798N-AM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ADSON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MARQUES E </w:t>
            </w:r>
            <w:r>
              <w:rPr>
                <w:spacing w:val="-4"/>
                <w:sz w:val="18"/>
              </w:rPr>
              <w:t>SOUZA</w:t>
            </w: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2" o:spid="_x0000_s2061" type="#_x0000_t202" style="position:absolute;left:0;text-align:left;margin-left:438.25pt;margin-top:8pt;width:66.1pt;height:17.45pt;z-index:251679744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B040A3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B040A3" w:rsidRDefault="00B040A3">
      <w:pPr>
        <w:pStyle w:val="Corpodetexto"/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933"/>
        <w:gridCol w:w="4961"/>
      </w:tblGrid>
      <w:tr w:rsidR="0053605C" w:rsidTr="0053605C">
        <w:trPr>
          <w:trHeight w:val="793"/>
        </w:trPr>
        <w:tc>
          <w:tcPr>
            <w:tcW w:w="613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 w:right="3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49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35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Quórum</w:t>
            </w:r>
          </w:p>
        </w:tc>
      </w:tr>
      <w:tr w:rsidR="0053605C" w:rsidTr="0053605C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63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9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3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9" w:lineRule="exact"/>
              <w:ind w:left="410"/>
              <w:rPr>
                <w:sz w:val="20"/>
              </w:rPr>
            </w:pPr>
            <w:r>
              <w:rPr>
                <w:sz w:val="20"/>
              </w:rPr>
              <w:t>MIGUEL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ABREU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DANTAS</w:t>
            </w:r>
          </w:p>
        </w:tc>
        <w:tc>
          <w:tcPr>
            <w:tcW w:w="4961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03" w:lineRule="exact"/>
              <w:ind w:left="237"/>
              <w:rPr>
                <w:sz w:val="18"/>
              </w:rPr>
            </w:pPr>
            <w:r>
              <w:rPr>
                <w:sz w:val="18"/>
              </w:rPr>
              <w:t>2926N-AM - Ademario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 Rosário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Azevedo</w:t>
            </w:r>
          </w:p>
        </w:tc>
      </w:tr>
      <w:tr w:rsidR="0053605C" w:rsidTr="0053605C">
        <w:trPr>
          <w:trHeight w:val="281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28"/>
              <w:ind w:left="240"/>
              <w:rPr>
                <w:sz w:val="18"/>
              </w:rPr>
            </w:pPr>
            <w:r>
              <w:rPr>
                <w:sz w:val="18"/>
              </w:rPr>
              <w:t>6596N-AM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WISTON FEITOSA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4"/>
                <w:sz w:val="18"/>
              </w:rPr>
              <w:t>SOUSA</w:t>
            </w:r>
          </w:p>
        </w:tc>
      </w:tr>
      <w:tr w:rsidR="0053605C" w:rsidTr="0053605C">
        <w:trPr>
          <w:trHeight w:val="297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0"/>
              <w:ind w:left="240"/>
              <w:rPr>
                <w:sz w:val="18"/>
              </w:rPr>
            </w:pPr>
            <w:r>
              <w:rPr>
                <w:sz w:val="18"/>
              </w:rPr>
              <w:t>10640N-AM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 Raimundo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53605C" w:rsidTr="0053605C">
        <w:trPr>
          <w:trHeight w:val="278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 w:line="215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3" w:type="dxa"/>
          </w:tcPr>
          <w:p w:rsidR="0053605C" w:rsidRDefault="0053605C" w:rsidP="0053605C">
            <w:pPr>
              <w:pStyle w:val="TableParagraph"/>
              <w:spacing w:before="43" w:line="215" w:lineRule="exact"/>
              <w:ind w:left="411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3605C" w:rsidTr="0053605C">
        <w:trPr>
          <w:trHeight w:val="231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3" w:type="dxa"/>
          </w:tcPr>
          <w:p w:rsidR="0053605C" w:rsidRDefault="0053605C" w:rsidP="0053605C">
            <w:pPr>
              <w:pStyle w:val="TableParagraph"/>
              <w:spacing w:line="212" w:lineRule="exact"/>
              <w:ind w:left="411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Carine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Nunes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6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3605C" w:rsidTr="0053605C">
        <w:trPr>
          <w:trHeight w:val="236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3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17" w:lineRule="exact"/>
              <w:ind w:left="411"/>
              <w:rPr>
                <w:sz w:val="20"/>
              </w:rPr>
            </w:pPr>
            <w:r>
              <w:rPr>
                <w:sz w:val="20"/>
              </w:rPr>
              <w:t>Albuquerque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61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53605C" w:rsidRPr="006F5B96" w:rsidRDefault="00E97886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3" o:spid="_x0000_s2062" type="#_x0000_t202" alt="#AnnotID = 1622862008" style="position:absolute;left:0;text-align:left;margin-left:465pt;margin-top:10.55pt;width:66.1pt;height:17.45pt;z-index:251681792;mso-position-horizontal-relative:page;mso-position-vertical-relative:text" filled="f" stroked="f">
            <v:textbox inset="0,0,0,0">
              <w:txbxContent>
                <w:p w:rsidR="00CA73BA" w:rsidRPr="0053605C" w:rsidRDefault="00CA73BA" w:rsidP="0053605C">
                  <w:pPr>
                    <w:spacing w:line="335" w:lineRule="exact"/>
                    <w:rPr>
                      <w:sz w:val="30"/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53605C" w:rsidRPr="006F5B96">
        <w:rPr>
          <w:rFonts w:ascii="Times New Roman" w:hAnsi="Times New Roman" w:cs="Times New Roman"/>
          <w:spacing w:val="-2"/>
        </w:rPr>
        <w:t>Presidente:</w:t>
      </w:r>
      <w:r w:rsidR="0053605C"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Maria do Perpétuo Socorro Guedes Moura (1º V.D.) </w:t>
      </w:r>
    </w:p>
    <w:p w:rsidR="0053605C" w:rsidRPr="006F5B96" w:rsidRDefault="0053605C" w:rsidP="006F5B96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 (Acompanha voto divergente) 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53605C" w:rsidRPr="0053605C" w:rsidRDefault="006F5B96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  <w:r>
        <w:rPr>
          <w:rFonts w:ascii="Arial" w:hAnsi="Arial" w:cs="Arial"/>
          <w:spacing w:val="-2"/>
        </w:rPr>
        <w:t xml:space="preserve">  </w:t>
      </w:r>
    </w:p>
    <w:p w:rsidR="0053605C" w:rsidRPr="0053605C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Arial" w:hAnsi="Arial" w:cs="Arial"/>
          <w:spacing w:val="-2"/>
        </w:rPr>
      </w:pPr>
      <w:r w:rsidRPr="0053605C">
        <w:rPr>
          <w:rFonts w:ascii="Arial" w:hAnsi="Arial" w:cs="Arial"/>
          <w:spacing w:val="-2"/>
        </w:rPr>
        <w:t>*Sustentação Oral: Apelante (realizada)</w:t>
      </w:r>
    </w:p>
    <w:p w:rsidR="00A15A9F" w:rsidRDefault="00A15A9F">
      <w:pPr>
        <w:pStyle w:val="Corpodetexto"/>
        <w:spacing w:before="1"/>
        <w:rPr>
          <w:sz w:val="14"/>
        </w:rPr>
      </w:pPr>
    </w:p>
    <w:p w:rsidR="00B040A3" w:rsidRDefault="00B040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724"/>
        <w:gridCol w:w="5179"/>
      </w:tblGrid>
      <w:tr w:rsidR="0053605C" w:rsidTr="0053605C">
        <w:trPr>
          <w:trHeight w:val="793"/>
        </w:trPr>
        <w:tc>
          <w:tcPr>
            <w:tcW w:w="59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56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Cunha</w:t>
            </w:r>
          </w:p>
        </w:tc>
      </w:tr>
      <w:tr w:rsidR="0053605C" w:rsidTr="0053605C">
        <w:trPr>
          <w:trHeight w:val="296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4" w:type="dxa"/>
            <w:tcBorders>
              <w:top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53605C">
        <w:trPr>
          <w:trHeight w:val="216"/>
        </w:trPr>
        <w:tc>
          <w:tcPr>
            <w:tcW w:w="1206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4" w:type="dxa"/>
            <w:tcBorders>
              <w:top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6" w:lineRule="exact"/>
              <w:ind w:left="410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BMG</w:t>
            </w:r>
            <w:r>
              <w:rPr>
                <w:spacing w:val="-5"/>
                <w:sz w:val="20"/>
              </w:rPr>
              <w:t xml:space="preserve"> S/A</w:t>
            </w:r>
          </w:p>
        </w:tc>
        <w:tc>
          <w:tcPr>
            <w:tcW w:w="5179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6" w:lineRule="exact"/>
              <w:ind w:left="44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Citação e</w:t>
            </w:r>
            <w:r>
              <w:rPr>
                <w:spacing w:val="-2"/>
                <w:sz w:val="18"/>
              </w:rPr>
              <w:t xml:space="preserve"> Intimação</w:t>
            </w:r>
          </w:p>
        </w:tc>
      </w:tr>
      <w:tr w:rsidR="0053605C" w:rsidTr="0053605C">
        <w:trPr>
          <w:trHeight w:val="447"/>
        </w:trPr>
        <w:tc>
          <w:tcPr>
            <w:tcW w:w="1206" w:type="dxa"/>
            <w:vMerge/>
            <w:tcBorders>
              <w:top w:val="nil"/>
              <w:left w:val="single" w:sz="8" w:space="0" w:color="000000"/>
            </w:tcBorders>
          </w:tcPr>
          <w:p w:rsidR="0053605C" w:rsidRDefault="0053605C" w:rsidP="0053605C">
            <w:pPr>
              <w:rPr>
                <w:sz w:val="2"/>
                <w:szCs w:val="2"/>
              </w:rPr>
            </w:pPr>
          </w:p>
        </w:tc>
        <w:tc>
          <w:tcPr>
            <w:tcW w:w="4724" w:type="dxa"/>
          </w:tcPr>
          <w:p w:rsidR="0053605C" w:rsidRDefault="0053605C" w:rsidP="0053605C">
            <w:pPr>
              <w:pStyle w:val="TableParagraph"/>
              <w:spacing w:before="157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Neves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Pinheiro</w:t>
            </w: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85" w:lineRule="exact"/>
              <w:ind w:left="449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53605C" w:rsidRDefault="0053605C" w:rsidP="0053605C">
            <w:pPr>
              <w:pStyle w:val="TableParagraph"/>
              <w:spacing w:line="198" w:lineRule="exact"/>
              <w:ind w:left="446"/>
              <w:rPr>
                <w:sz w:val="18"/>
              </w:rPr>
            </w:pPr>
            <w:r>
              <w:rPr>
                <w:sz w:val="18"/>
              </w:rPr>
              <w:t>16503N-AM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LAURIANE ROCHA</w:t>
            </w:r>
            <w:r>
              <w:rPr>
                <w:spacing w:val="-2"/>
                <w:sz w:val="18"/>
              </w:rPr>
              <w:t xml:space="preserve"> FORNAGIERI</w:t>
            </w:r>
          </w:p>
        </w:tc>
      </w:tr>
      <w:tr w:rsidR="0053605C" w:rsidTr="0053605C">
        <w:trPr>
          <w:trHeight w:val="290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4" w:type="dxa"/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33"/>
              <w:ind w:left="449"/>
              <w:rPr>
                <w:sz w:val="18"/>
              </w:rPr>
            </w:pPr>
            <w:r>
              <w:rPr>
                <w:sz w:val="18"/>
              </w:rPr>
              <w:t>17910N-SC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Luís </w:t>
            </w:r>
            <w:r>
              <w:rPr>
                <w:spacing w:val="-2"/>
                <w:sz w:val="18"/>
              </w:rPr>
              <w:t>Sonntag</w:t>
            </w:r>
          </w:p>
        </w:tc>
      </w:tr>
      <w:tr w:rsidR="0053605C" w:rsidTr="0053605C">
        <w:trPr>
          <w:trHeight w:val="344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4" w:type="dxa"/>
          </w:tcPr>
          <w:p w:rsidR="0053605C" w:rsidRDefault="0053605C" w:rsidP="0053605C">
            <w:pPr>
              <w:pStyle w:val="TableParagraph"/>
              <w:spacing w:before="64"/>
              <w:ind w:left="411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BMG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62"/>
              <w:ind w:left="446"/>
              <w:rPr>
                <w:sz w:val="18"/>
              </w:rPr>
            </w:pPr>
            <w:r>
              <w:rPr>
                <w:sz w:val="18"/>
              </w:rPr>
              <w:t>17910N-SC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André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Luís </w:t>
            </w:r>
            <w:r>
              <w:rPr>
                <w:spacing w:val="-2"/>
                <w:sz w:val="18"/>
              </w:rPr>
              <w:t>Sonntag</w:t>
            </w:r>
          </w:p>
        </w:tc>
      </w:tr>
      <w:tr w:rsidR="0053605C" w:rsidTr="0053605C">
        <w:trPr>
          <w:trHeight w:val="354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4" w:type="dxa"/>
            <w:tcBorders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2"/>
              <w:ind w:left="411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Neves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179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3605C" w:rsidRPr="006F5B96" w:rsidRDefault="0053605C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794307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4" o:spid="_x0000_s2063" type="#_x0000_t202" alt="#AnnotID = 40" style="position:absolute;left:0;text-align:left;margin-left:436.45pt;margin-top:4.7pt;width:66.1pt;height:17.45pt;z-index:251683840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53605C" w:rsidRPr="006F5B96" w:rsidRDefault="0053605C" w:rsidP="00794307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 (1 V.D.)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  Exmo(a). Sr(a). Des(a). Cezar Luiz Bandiera</w:t>
      </w:r>
    </w:p>
    <w:p w:rsidR="00B040A3" w:rsidRPr="0053605C" w:rsidRDefault="00B040A3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A15A9F">
        <w:trPr>
          <w:trHeight w:val="8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</w:t>
            </w:r>
            <w:r>
              <w:rPr>
                <w:rFonts w:ascii="Arial" w:hAnsi="Arial"/>
                <w:b/>
                <w:sz w:val="20"/>
              </w:rPr>
              <w:tab/>
              <w:t>Agravo Interno Cível 0010930-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3605C">
              <w:rPr>
                <w:rFonts w:ascii="Arial" w:hAnsi="Arial"/>
                <w:b/>
                <w:sz w:val="20"/>
              </w:rPr>
              <w:t>Adiado</w:t>
            </w:r>
            <w:r w:rsidR="0053605C"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 w:rsidR="0053605C">
              <w:rPr>
                <w:rFonts w:ascii="Arial" w:hAnsi="Arial"/>
                <w:b/>
                <w:sz w:val="20"/>
              </w:rPr>
              <w:t>a</w:t>
            </w:r>
            <w:r w:rsidR="0053605C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53605C">
              <w:rPr>
                <w:rFonts w:ascii="Arial" w:hAnsi="Arial"/>
                <w:b/>
                <w:sz w:val="20"/>
              </w:rPr>
              <w:t>pedido</w:t>
            </w:r>
            <w:r w:rsidR="0053605C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53605C">
              <w:rPr>
                <w:rFonts w:ascii="Arial" w:hAnsi="Arial"/>
                <w:b/>
                <w:sz w:val="20"/>
              </w:rPr>
              <w:t>da</w:t>
            </w:r>
            <w:r w:rsidR="0053605C">
              <w:rPr>
                <w:rFonts w:ascii="Arial" w:hAnsi="Arial"/>
                <w:b/>
                <w:spacing w:val="-2"/>
                <w:sz w:val="20"/>
              </w:rPr>
              <w:t xml:space="preserve"> relatora</w:t>
            </w:r>
          </w:p>
        </w:tc>
      </w:tr>
      <w:tr w:rsidR="00A15A9F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GLOBO COMUNICAÇÃO E PARTICIPAÇÕES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36710N-SP - RICARDO BARRETO FERREIRA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A15A9F" w:rsidRDefault="00DD36C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19352N-PE - BRUNO BEZERRA DE </w:t>
            </w:r>
            <w:r>
              <w:rPr>
                <w:spacing w:val="-2"/>
                <w:sz w:val="18"/>
              </w:rPr>
              <w:t>SOUZA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Rafaela Blanco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5258N-AM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DE OLIVEIRA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</w:tc>
      </w:tr>
    </w:tbl>
    <w:p w:rsidR="006B4F5B" w:rsidRPr="006F5B96" w:rsidRDefault="006B4F5B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Presidente: 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6B4F5B" w:rsidRPr="00794307" w:rsidRDefault="006B4F5B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6B4F5B" w:rsidRPr="006F5B96" w:rsidRDefault="006B4F5B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="006B4F5B" w:rsidRPr="006F5B96">
        <w:rPr>
          <w:rFonts w:ascii="Times New Roman" w:hAnsi="Times New Roman" w:cs="Times New Roman"/>
          <w:spacing w:val="-2"/>
        </w:rPr>
        <w:t xml:space="preserve">Exmo(a). Sr(a). Des(a). Cezar Luiz Bandiera </w:t>
      </w:r>
      <w:r w:rsidRPr="006F5B96">
        <w:rPr>
          <w:rFonts w:ascii="Times New Roman" w:hAnsi="Times New Roman" w:cs="Times New Roman"/>
          <w:spacing w:val="-2"/>
        </w:rPr>
        <w:t>(1 V.D.)</w:t>
      </w:r>
    </w:p>
    <w:p w:rsidR="006B4F5B" w:rsidRPr="006F5B96" w:rsidRDefault="006B4F5B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ab/>
      </w:r>
    </w:p>
    <w:p w:rsidR="006B4F5B" w:rsidRPr="006F5B96" w:rsidRDefault="006B4F5B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Suplentes: 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6B4F5B" w:rsidRPr="006F5B96" w:rsidRDefault="006B4F5B" w:rsidP="00794307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6B4F5B" w:rsidRDefault="006B4F5B">
      <w:pPr>
        <w:pStyle w:val="Corpodetexto"/>
        <w:spacing w:before="32"/>
      </w:pPr>
    </w:p>
    <w:tbl>
      <w:tblPr>
        <w:tblStyle w:val="TableNormal"/>
        <w:tblW w:w="0" w:type="auto"/>
        <w:tblInd w:w="152" w:type="dxa"/>
        <w:tblLayout w:type="fixed"/>
        <w:tblLook w:val="01E0"/>
      </w:tblPr>
      <w:tblGrid>
        <w:gridCol w:w="1206"/>
        <w:gridCol w:w="9901"/>
      </w:tblGrid>
      <w:tr w:rsidR="0053605C" w:rsidTr="00794307">
        <w:trPr>
          <w:trHeight w:val="790"/>
        </w:trPr>
        <w:tc>
          <w:tcPr>
            <w:tcW w:w="1110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  <w:tab w:val="left" w:pos="6486"/>
              </w:tabs>
              <w:spacing w:line="231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position w:val="1"/>
                <w:sz w:val="20"/>
              </w:rPr>
              <w:t>15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0601446-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47.2013.8.04.0001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Délcio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Santos</w:t>
            </w:r>
          </w:p>
          <w:p w:rsidR="0053605C" w:rsidRDefault="0053605C" w:rsidP="0053605C">
            <w:pPr>
              <w:pStyle w:val="TableParagraph"/>
              <w:spacing w:before="127" w:line="206" w:lineRule="exact"/>
              <w:ind w:left="129" w:right="510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53605C" w:rsidTr="00794307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9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5151"/>
              </w:tabs>
              <w:spacing w:line="222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794307">
        <w:trPr>
          <w:trHeight w:val="226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01" w:type="dxa"/>
            <w:tcBorders>
              <w:top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5170"/>
              </w:tabs>
              <w:spacing w:line="207" w:lineRule="exact"/>
              <w:ind w:left="411"/>
              <w:rPr>
                <w:position w:val="2"/>
                <w:sz w:val="18"/>
              </w:rPr>
            </w:pPr>
            <w:r>
              <w:rPr>
                <w:sz w:val="20"/>
              </w:rPr>
              <w:t>ESPOLIO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GERALDO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4055N-AM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APOENA MOREIRA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 w:rsidR="0053605C" w:rsidTr="00794307">
        <w:trPr>
          <w:trHeight w:val="234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14" w:lineRule="exact"/>
              <w:ind w:left="411"/>
              <w:rPr>
                <w:sz w:val="20"/>
              </w:rPr>
            </w:pPr>
            <w:r>
              <w:rPr>
                <w:sz w:val="20"/>
              </w:rPr>
              <w:t>ARAÚJO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LEA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CHRISTINA</w:t>
            </w:r>
          </w:p>
        </w:tc>
      </w:tr>
      <w:tr w:rsidR="0053605C" w:rsidTr="00794307">
        <w:trPr>
          <w:trHeight w:val="210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0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0" w:lineRule="exact"/>
              <w:ind w:left="411"/>
              <w:rPr>
                <w:sz w:val="20"/>
              </w:rPr>
            </w:pPr>
            <w:r>
              <w:rPr>
                <w:sz w:val="20"/>
              </w:rPr>
              <w:t>BANDEIRA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ARAUJO</w:t>
            </w:r>
          </w:p>
        </w:tc>
      </w:tr>
      <w:tr w:rsidR="0053605C" w:rsidTr="00794307">
        <w:trPr>
          <w:trHeight w:val="265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06" w:lineRule="exact"/>
              <w:ind w:left="411"/>
              <w:rPr>
                <w:sz w:val="18"/>
              </w:rPr>
            </w:pPr>
            <w:r>
              <w:rPr>
                <w:sz w:val="20"/>
              </w:rPr>
              <w:t>WALDIR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WELLINGTON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FREDERICO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MORAES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18"/>
              </w:rPr>
              <w:t>633A-AM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Morais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Avelar</w:t>
            </w:r>
          </w:p>
        </w:tc>
      </w:tr>
      <w:tr w:rsidR="0053605C" w:rsidTr="00794307">
        <w:trPr>
          <w:trHeight w:val="307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5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0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tabs>
                <w:tab w:val="left" w:pos="5170"/>
              </w:tabs>
              <w:spacing w:before="74" w:line="213" w:lineRule="exact"/>
              <w:ind w:left="411"/>
              <w:rPr>
                <w:position w:val="2"/>
                <w:sz w:val="18"/>
              </w:rPr>
            </w:pPr>
            <w:r>
              <w:rPr>
                <w:sz w:val="20"/>
              </w:rPr>
              <w:t>ESPOLIO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GERALDO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4055N-AM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APOENA MOREIRA</w:t>
            </w:r>
            <w:r>
              <w:rPr>
                <w:spacing w:val="-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  <w:tr w:rsidR="0053605C" w:rsidTr="00794307">
        <w:trPr>
          <w:trHeight w:val="216"/>
        </w:trPr>
        <w:tc>
          <w:tcPr>
            <w:tcW w:w="1206" w:type="dxa"/>
            <w:tcBorders>
              <w:left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01" w:type="dxa"/>
            <w:tcBorders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6" w:lineRule="exact"/>
              <w:ind w:left="411"/>
              <w:rPr>
                <w:sz w:val="20"/>
              </w:rPr>
            </w:pPr>
            <w:r>
              <w:rPr>
                <w:spacing w:val="-2"/>
                <w:sz w:val="20"/>
              </w:rPr>
              <w:t>ARAÚJO</w:t>
            </w:r>
          </w:p>
        </w:tc>
      </w:tr>
      <w:tr w:rsidR="0053605C" w:rsidTr="00794307">
        <w:trPr>
          <w:trHeight w:val="330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53605C" w:rsidRDefault="0053605C" w:rsidP="0053605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1" w:type="dxa"/>
            <w:tcBorders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15" w:lineRule="exact"/>
              <w:ind w:left="411"/>
              <w:rPr>
                <w:sz w:val="18"/>
              </w:rPr>
            </w:pPr>
            <w:r>
              <w:rPr>
                <w:sz w:val="20"/>
              </w:rPr>
              <w:t>WALDIR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WELLINGTON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FREDERICO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MORAES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18"/>
              </w:rPr>
              <w:t>633A-AM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Morais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Avelar</w:t>
            </w:r>
          </w:p>
        </w:tc>
      </w:tr>
    </w:tbl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6" o:spid="_x0000_s2066" type="#_x0000_t202" style="position:absolute;left:0;text-align:left;margin-left:404.65pt;margin-top:5.75pt;width:66.1pt;height:17.45pt;z-index:251685888;mso-position-horizontal-relative:page" filled="f" stroked="f">
            <v:textbox inset="0,0,0,0">
              <w:txbxContent>
                <w:p w:rsidR="00CA73BA" w:rsidRPr="0053605C" w:rsidRDefault="00CA73BA" w:rsidP="0053605C">
                  <w:pPr>
                    <w:spacing w:line="335" w:lineRule="exact"/>
                    <w:rPr>
                      <w:sz w:val="30"/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Cezar Luiz Bandiera (V.R.)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15A9F" w:rsidRPr="0053605C" w:rsidRDefault="00A15A9F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723"/>
        <w:gridCol w:w="5172"/>
      </w:tblGrid>
      <w:tr w:rsidR="0053605C" w:rsidTr="00794307">
        <w:trPr>
          <w:trHeight w:val="793"/>
        </w:trPr>
        <w:tc>
          <w:tcPr>
            <w:tcW w:w="592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0668064-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</w:p>
          <w:p w:rsidR="0053605C" w:rsidRDefault="0053605C" w:rsidP="0053605C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4"/>
              <w:ind w:left="5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Quórum</w:t>
            </w:r>
          </w:p>
        </w:tc>
      </w:tr>
      <w:tr w:rsidR="0053605C" w:rsidTr="00794307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220" w:lineRule="exact"/>
              <w:ind w:left="4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605C" w:rsidTr="00794307">
        <w:trPr>
          <w:trHeight w:val="27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3605C" w:rsidRDefault="0053605C" w:rsidP="0053605C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3605C" w:rsidRDefault="0053605C" w:rsidP="0053605C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Ronald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Abud</w:t>
            </w:r>
          </w:p>
        </w:tc>
        <w:tc>
          <w:tcPr>
            <w:tcW w:w="517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line="196" w:lineRule="exact"/>
              <w:ind w:left="447"/>
              <w:rPr>
                <w:sz w:val="18"/>
              </w:rPr>
            </w:pPr>
            <w:r>
              <w:rPr>
                <w:sz w:val="18"/>
              </w:rPr>
              <w:t>412625N-SP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GIOVANNA VALENTIM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COZZA</w:t>
            </w:r>
          </w:p>
        </w:tc>
      </w:tr>
      <w:tr w:rsidR="0053605C" w:rsidTr="00794307">
        <w:trPr>
          <w:trHeight w:val="459"/>
        </w:trPr>
        <w:tc>
          <w:tcPr>
            <w:tcW w:w="120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before="4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3605C" w:rsidRDefault="0053605C" w:rsidP="0053605C">
            <w:pPr>
              <w:pStyle w:val="TableParagraph"/>
              <w:spacing w:before="64"/>
              <w:ind w:left="411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ITAUCARD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7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3605C" w:rsidRDefault="0053605C" w:rsidP="0053605C">
            <w:pPr>
              <w:pStyle w:val="TableParagraph"/>
              <w:spacing w:before="61"/>
              <w:ind w:left="447"/>
              <w:rPr>
                <w:sz w:val="18"/>
              </w:rPr>
            </w:pPr>
            <w:r>
              <w:rPr>
                <w:sz w:val="18"/>
              </w:rPr>
              <w:t>1320A-AM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Eny Angé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8" o:spid="_x0000_s2067" type="#_x0000_t202" style="position:absolute;left:0;text-align:left;margin-left:422.65pt;margin-top:11.15pt;width:66.1pt;height:17.45pt;z-index:251687936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Délcio Luís Santos (1 V.D.)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 (2 V.D.)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oral: realizada</w:t>
      </w:r>
    </w:p>
    <w:p w:rsidR="006B4F5B" w:rsidRDefault="006B4F5B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794307" w:rsidRDefault="00794307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794307" w:rsidRDefault="00794307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794307" w:rsidRDefault="00794307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794307" w:rsidRPr="006F5B96" w:rsidRDefault="00794307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6B4F5B" w:rsidRDefault="006B4F5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15A9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 w:rsidP="006B4F5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3605C">
              <w:rPr>
                <w:rFonts w:ascii="Arial" w:hAnsi="Arial"/>
                <w:b/>
                <w:sz w:val="20"/>
              </w:rPr>
              <w:t>Adiado/Suspenso</w:t>
            </w:r>
            <w:r w:rsidR="0053605C"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 w:rsidR="0053605C">
              <w:rPr>
                <w:rFonts w:ascii="Arial" w:hAnsi="Arial"/>
                <w:b/>
                <w:sz w:val="20"/>
              </w:rPr>
              <w:t>pela</w:t>
            </w:r>
            <w:r w:rsidR="0053605C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 w:rsidR="0053605C">
              <w:rPr>
                <w:rFonts w:ascii="Arial" w:hAnsi="Arial"/>
                <w:b/>
                <w:spacing w:val="-2"/>
                <w:sz w:val="20"/>
              </w:rPr>
              <w:t>Relatora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A15A9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Helena Rattes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15A9F" w:rsidRDefault="00DD36CB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A15A9F" w:rsidRDefault="00DD36C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15A9F" w:rsidRDefault="00DD36CB">
            <w:pPr>
              <w:pStyle w:val="TableParagraph"/>
              <w:tabs>
                <w:tab w:val="left" w:pos="1599"/>
              </w:tabs>
              <w:spacing w:before="9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53605C" w:rsidRPr="00794307" w:rsidRDefault="00E97886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9" o:spid="_x0000_s2070" type="#_x0000_t202" alt="#AnnotID = 1622862008" style="position:absolute;left:0;text-align:left;margin-left:410.65pt;margin-top:9.15pt;width:66.1pt;height:17.45pt;z-index:251689984;mso-position-horizontal-relative:page" filled="f" stroked="f">
            <v:textbox inset="0,0,0,0">
              <w:txbxContent>
                <w:p w:rsidR="00CA73BA" w:rsidRDefault="00CA73BA" w:rsidP="0053605C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53605C" w:rsidRPr="00794307">
        <w:rPr>
          <w:rFonts w:ascii="Times New Roman" w:hAnsi="Times New Roman" w:cs="Times New Roman"/>
          <w:b/>
          <w:spacing w:val="-2"/>
        </w:rPr>
        <w:t>Relatora:</w:t>
      </w:r>
      <w:r w:rsidR="0053605C"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(1 V.D.) 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53605C" w:rsidRPr="006F5B96" w:rsidRDefault="0053605C" w:rsidP="0053605C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Cezar Luiz Bandiera</w:t>
      </w:r>
    </w:p>
    <w:p w:rsidR="0053605C" w:rsidRPr="006F5B96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B040A3" w:rsidRPr="0053605C" w:rsidRDefault="0053605C" w:rsidP="0053605C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Procurador:</w:t>
      </w:r>
      <w:r w:rsidRPr="006F5B96">
        <w:rPr>
          <w:rFonts w:ascii="Times New Roman" w:hAnsi="Times New Roman" w:cs="Times New Roman"/>
          <w:spacing w:val="-2"/>
        </w:rPr>
        <w:tab/>
        <w:t>Exmo. Sr. Dr. Elvys de Paula Freitas</w:t>
      </w:r>
    </w:p>
    <w:p w:rsidR="00A15A9F" w:rsidRDefault="00A15A9F">
      <w:pPr>
        <w:pStyle w:val="Corpodetexto"/>
        <w:spacing w:before="1"/>
        <w:rPr>
          <w:sz w:val="14"/>
        </w:rPr>
      </w:pPr>
    </w:p>
    <w:p w:rsidR="00B040A3" w:rsidRDefault="00B040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15A9F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DD36CB" w:rsidP="00AE619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E6193">
              <w:rPr>
                <w:rFonts w:ascii="Arial"/>
                <w:b/>
                <w:sz w:val="20"/>
              </w:rPr>
              <w:t>Pedido</w:t>
            </w:r>
            <w:r w:rsidR="00AE6193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de</w:t>
            </w:r>
            <w:r w:rsidR="00AE6193">
              <w:rPr>
                <w:rFonts w:ascii="Arial"/>
                <w:b/>
                <w:spacing w:val="-6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Visita:</w:t>
            </w:r>
            <w:r w:rsidR="00AE6193">
              <w:rPr>
                <w:rFonts w:ascii="Arial"/>
                <w:b/>
                <w:spacing w:val="-3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Desa.</w:t>
            </w:r>
            <w:r w:rsidR="00AE6193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Mirza</w:t>
            </w:r>
            <w:r w:rsidR="00AE6193">
              <w:rPr>
                <w:rFonts w:ascii="Arial"/>
                <w:b/>
                <w:spacing w:val="-6"/>
                <w:sz w:val="20"/>
              </w:rPr>
              <w:t xml:space="preserve"> </w:t>
            </w:r>
            <w:r w:rsidR="00AE6193">
              <w:rPr>
                <w:rFonts w:ascii="Arial"/>
                <w:b/>
                <w:spacing w:val="-4"/>
                <w:sz w:val="20"/>
              </w:rPr>
              <w:t>Telma</w:t>
            </w:r>
          </w:p>
          <w:p w:rsidR="00A15A9F" w:rsidRDefault="00DD36CB" w:rsidP="00AE619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A15A9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>
        <w:trPr>
          <w:trHeight w:val="2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A15A9F" w:rsidRDefault="00DD36CB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A15A9F" w:rsidRDefault="00DD36CB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A15A9F" w:rsidRDefault="00DD36CB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DD36CB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A15A9F" w:rsidRDefault="00DD36CB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</w:tr>
    </w:tbl>
    <w:p w:rsidR="00AE6193" w:rsidRPr="006F5B96" w:rsidRDefault="00E97886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0" o:spid="_x0000_s2071" type="#_x0000_t202" style="position:absolute;left:0;text-align:left;margin-left:408.25pt;margin-top:13.05pt;width:66.1pt;height:17.45pt;z-index:251692032;mso-position-horizontal-relative:page;mso-position-vertical-relative:text" filled="f" stroked="f">
            <v:textbox inset="0,0,0,0">
              <w:txbxContent>
                <w:p w:rsidR="00CA73BA" w:rsidRDefault="00CA73BA" w:rsidP="00AE6193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Presidente:</w:t>
      </w:r>
      <w:r w:rsidR="00AE6193"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794307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794307">
        <w:rPr>
          <w:rFonts w:ascii="Times New Roman" w:hAnsi="Times New Roman" w:cs="Times New Roman"/>
          <w:b/>
          <w:spacing w:val="-2"/>
        </w:rPr>
        <w:t>Relatora:</w:t>
      </w:r>
      <w:r w:rsidRPr="00794307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(1 V.D.)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A15A9F" w:rsidRPr="006F5B96" w:rsidRDefault="00A15A9F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P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B040A3" w:rsidRDefault="00B040A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15A9F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DD36CB" w:rsidP="00AE6193">
            <w:pPr>
              <w:pStyle w:val="TableParagraph"/>
              <w:tabs>
                <w:tab w:val="left" w:pos="726"/>
                <w:tab w:val="left" w:pos="6487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 w:rsidR="00AE6193">
              <w:rPr>
                <w:rFonts w:ascii="Arial" w:hAnsi="Arial"/>
                <w:b/>
                <w:sz w:val="20"/>
              </w:rPr>
              <w:t>Pedido</w:t>
            </w:r>
            <w:r w:rsidR="00AE6193"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 w:rsidR="00AE6193">
              <w:rPr>
                <w:rFonts w:ascii="Arial" w:hAnsi="Arial"/>
                <w:b/>
                <w:sz w:val="20"/>
              </w:rPr>
              <w:t>de</w:t>
            </w:r>
            <w:r w:rsidR="00AE6193"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 w:rsidR="00AE6193">
              <w:rPr>
                <w:rFonts w:ascii="Arial" w:hAnsi="Arial"/>
                <w:b/>
                <w:sz w:val="20"/>
              </w:rPr>
              <w:t>Vista:</w:t>
            </w:r>
            <w:r w:rsidR="00AE6193"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 w:rsidR="00AE6193">
              <w:rPr>
                <w:rFonts w:ascii="Arial" w:hAnsi="Arial"/>
                <w:b/>
                <w:sz w:val="20"/>
              </w:rPr>
              <w:t>Des.</w:t>
            </w:r>
            <w:r w:rsidR="00AE6193"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 w:rsidR="00AE6193">
              <w:rPr>
                <w:rFonts w:ascii="Arial" w:hAnsi="Arial"/>
                <w:b/>
                <w:sz w:val="20"/>
              </w:rPr>
              <w:t>Cézar</w:t>
            </w:r>
            <w:r w:rsidR="00AE6193"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 w:rsidR="00AE6193">
              <w:rPr>
                <w:rFonts w:ascii="Arial" w:hAnsi="Arial"/>
                <w:b/>
                <w:spacing w:val="-2"/>
                <w:sz w:val="20"/>
              </w:rPr>
              <w:t>Bandiera</w:t>
            </w:r>
          </w:p>
          <w:p w:rsidR="00A15A9F" w:rsidRDefault="00A15A9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15A9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 Anna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Karina Leão Brasil </w:t>
            </w:r>
            <w:r>
              <w:rPr>
                <w:spacing w:val="-2"/>
                <w:sz w:val="20"/>
              </w:rPr>
              <w:t>Salama</w:t>
            </w:r>
          </w:p>
          <w:p w:rsidR="00A15A9F" w:rsidRDefault="00DD36CB">
            <w:pPr>
              <w:pStyle w:val="TableParagraph"/>
              <w:tabs>
                <w:tab w:val="left" w:pos="1599"/>
              </w:tabs>
              <w:spacing w:line="242" w:lineRule="auto"/>
              <w:ind w:left="1600" w:right="497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por Leandro Antunes de Miranda Zanata,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E6193" w:rsidRPr="006F5B96" w:rsidRDefault="00E97886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2" o:spid="_x0000_s2072" type="#_x0000_t202" alt="#AnnotID = 1921405159" style="position:absolute;left:0;text-align:left;margin-left:428.65pt;margin-top:.95pt;width:52.9pt;height:13.85pt;z-index:251694080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B040A3" w:rsidRPr="00F50C5A" w:rsidRDefault="00AE6193" w:rsidP="00F50C5A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Délcio Luís Santos</w:t>
      </w:r>
    </w:p>
    <w:p w:rsidR="00A15A9F" w:rsidRDefault="00A15A9F">
      <w:pPr>
        <w:pStyle w:val="Corpodetexto"/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672"/>
        <w:gridCol w:w="5230"/>
      </w:tblGrid>
      <w:tr w:rsidR="00AE6193" w:rsidTr="00F50C5A">
        <w:trPr>
          <w:trHeight w:val="790"/>
        </w:trPr>
        <w:tc>
          <w:tcPr>
            <w:tcW w:w="587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</w:p>
          <w:p w:rsidR="00AE6193" w:rsidRDefault="00AE6193" w:rsidP="00AE6193">
            <w:pPr>
              <w:pStyle w:val="TableParagraph"/>
              <w:spacing w:before="129" w:line="210" w:lineRule="atLeas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3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"/>
              <w:ind w:left="6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Cézar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Bandiera</w:t>
            </w:r>
          </w:p>
        </w:tc>
      </w:tr>
      <w:tr w:rsidR="00AE6193" w:rsidTr="00F50C5A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4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F50C5A">
        <w:trPr>
          <w:trHeight w:val="199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E6193" w:rsidRDefault="00AE6193" w:rsidP="00AE6193">
            <w:pPr>
              <w:pStyle w:val="TableParagraph"/>
              <w:rPr>
                <w:rFonts w:ascii="Palatino Linotype"/>
                <w:sz w:val="20"/>
              </w:rPr>
            </w:pPr>
          </w:p>
          <w:p w:rsidR="00AE6193" w:rsidRDefault="00AE6193" w:rsidP="00AE6193">
            <w:pPr>
              <w:pStyle w:val="TableParagraph"/>
              <w:rPr>
                <w:rFonts w:ascii="Palatino Linotype"/>
                <w:sz w:val="20"/>
              </w:rPr>
            </w:pPr>
          </w:p>
          <w:p w:rsidR="00AE6193" w:rsidRDefault="00AE6193" w:rsidP="00AE6193">
            <w:pPr>
              <w:pStyle w:val="TableParagraph"/>
              <w:spacing w:before="2"/>
              <w:rPr>
                <w:rFonts w:ascii="Palatino Linotype"/>
                <w:sz w:val="20"/>
              </w:rPr>
            </w:pPr>
          </w:p>
          <w:p w:rsidR="00AE6193" w:rsidRDefault="00AE6193" w:rsidP="00AE6193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Luiz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Mestrinho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Júnior</w:t>
            </w:r>
          </w:p>
          <w:p w:rsidR="00AE6193" w:rsidRDefault="00AE6193" w:rsidP="00AE6193">
            <w:pPr>
              <w:pStyle w:val="TableParagraph"/>
              <w:spacing w:before="177"/>
              <w:rPr>
                <w:rFonts w:ascii="Palatino Linotype"/>
                <w:sz w:val="20"/>
              </w:rPr>
            </w:pPr>
          </w:p>
          <w:p w:rsidR="00AE6193" w:rsidRDefault="00AE6193" w:rsidP="00AE6193">
            <w:pPr>
              <w:pStyle w:val="TableParagraph"/>
              <w:spacing w:line="345" w:lineRule="auto"/>
              <w:ind w:left="411" w:right="1199"/>
              <w:rPr>
                <w:position w:val="-1"/>
                <w:sz w:val="20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position w:val="-1"/>
                <w:sz w:val="20"/>
              </w:rPr>
              <w:t xml:space="preserve">Mello </w:t>
            </w:r>
            <w:r>
              <w:rPr>
                <w:sz w:val="20"/>
              </w:rPr>
              <w:t>Luiz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Mestrinho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Mello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Júnior Luiza Helena Tupinamba </w:t>
            </w:r>
            <w:r>
              <w:rPr>
                <w:position w:val="-1"/>
                <w:sz w:val="20"/>
              </w:rPr>
              <w:t>Mello</w:t>
            </w:r>
          </w:p>
          <w:p w:rsidR="00AE6193" w:rsidRDefault="00AE6193" w:rsidP="00AE6193">
            <w:pPr>
              <w:pStyle w:val="TableParagraph"/>
              <w:spacing w:line="241" w:lineRule="exact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Deuzina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Tupinambá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position w:val="-1"/>
                <w:sz w:val="20"/>
              </w:rPr>
              <w:t>Mello</w:t>
            </w:r>
          </w:p>
        </w:tc>
        <w:tc>
          <w:tcPr>
            <w:tcW w:w="52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6" w:lineRule="exact"/>
              <w:ind w:left="498"/>
              <w:rPr>
                <w:sz w:val="18"/>
              </w:rPr>
            </w:pPr>
            <w:r>
              <w:rPr>
                <w:sz w:val="18"/>
              </w:rPr>
              <w:t>13519N-AM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Elaine Cristina Viana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Feitosa</w:t>
            </w:r>
          </w:p>
          <w:p w:rsidR="00AE6193" w:rsidRDefault="00AE6193" w:rsidP="00AE6193">
            <w:pPr>
              <w:pStyle w:val="TableParagraph"/>
              <w:spacing w:before="100"/>
              <w:ind w:left="501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AE6193" w:rsidRDefault="00AE6193" w:rsidP="00AE6193">
            <w:pPr>
              <w:pStyle w:val="TableParagraph"/>
              <w:spacing w:line="184" w:lineRule="exact"/>
              <w:ind w:left="498"/>
              <w:rPr>
                <w:sz w:val="18"/>
              </w:rPr>
            </w:pPr>
            <w:r>
              <w:rPr>
                <w:sz w:val="18"/>
              </w:rPr>
              <w:t>2503N-AM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FAUSTO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VENTURA</w:t>
            </w:r>
          </w:p>
          <w:p w:rsidR="00AE6193" w:rsidRDefault="00AE6193" w:rsidP="00AE6193">
            <w:pPr>
              <w:pStyle w:val="TableParagraph"/>
              <w:spacing w:before="136" w:line="396" w:lineRule="auto"/>
              <w:ind w:left="498" w:right="970"/>
              <w:rPr>
                <w:sz w:val="18"/>
              </w:rPr>
            </w:pPr>
            <w:r>
              <w:rPr>
                <w:sz w:val="18"/>
              </w:rPr>
              <w:t>13519N-AM - Elaine Cristina Viana Feitosa 2503N-AM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FAUSTO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VENTURA</w:t>
            </w:r>
          </w:p>
          <w:p w:rsidR="00AE6193" w:rsidRDefault="00AE6193" w:rsidP="00AE6193">
            <w:pPr>
              <w:pStyle w:val="TableParagraph"/>
              <w:spacing w:line="206" w:lineRule="exact"/>
              <w:ind w:left="498"/>
              <w:rPr>
                <w:sz w:val="18"/>
              </w:rPr>
            </w:pPr>
            <w:r>
              <w:rPr>
                <w:sz w:val="18"/>
              </w:rPr>
              <w:t>2503N-AM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FAUSTO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VENTURA</w:t>
            </w:r>
          </w:p>
        </w:tc>
      </w:tr>
    </w:tbl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E97886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23" o:spid="_x0000_s2073" type="#_x0000_t202" alt="#AnnotID = 1578530264" style="position:absolute;left:0;text-align:left;margin-left:414.85pt;margin-top:8.25pt;width:52.9pt;height:13.85pt;z-index:251696128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F50C5A">
        <w:rPr>
          <w:rFonts w:ascii="Times New Roman" w:hAnsi="Times New Roman" w:cs="Times New Roman"/>
          <w:b/>
          <w:spacing w:val="-2"/>
        </w:rPr>
        <w:t>Relatora:</w:t>
      </w:r>
      <w:r w:rsidR="00AE6193" w:rsidRPr="00F50C5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 </w:t>
      </w:r>
    </w:p>
    <w:p w:rsidR="00F50C5A" w:rsidRPr="006F5B96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Oral: Realizada</w:t>
      </w:r>
    </w:p>
    <w:p w:rsidR="00AE6193" w:rsidRPr="006F5B96" w:rsidRDefault="00AE6193" w:rsidP="00AE6193">
      <w:pPr>
        <w:pStyle w:val="Corpodetexto"/>
        <w:ind w:left="142" w:right="4791" w:firstLine="2409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63"/>
        <w:gridCol w:w="5179"/>
      </w:tblGrid>
      <w:tr w:rsidR="00AE6193" w:rsidTr="00F50C5A">
        <w:trPr>
          <w:trHeight w:val="891"/>
        </w:trPr>
        <w:tc>
          <w:tcPr>
            <w:tcW w:w="592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</w:tabs>
              <w:spacing w:before="10" w:line="237" w:lineRule="auto"/>
              <w:ind w:left="129" w:right="407" w:hanging="82"/>
              <w:rPr>
                <w:sz w:val="18"/>
              </w:rPr>
            </w:pPr>
            <w:r>
              <w:rPr>
                <w:rFonts w:ascii="Arial" w:hAnsi="Arial"/>
                <w:b/>
                <w:spacing w:val="-6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 xml:space="preserve">Agravo Interno Cível 0004350-09.2024.8.04.0000 </w:t>
            </w: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7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18"/>
              <w:ind w:left="5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Onilza Abreu 09.02.2026</w:t>
            </w:r>
          </w:p>
        </w:tc>
      </w:tr>
      <w:tr w:rsidR="00AE6193" w:rsidTr="00F50C5A">
        <w:trPr>
          <w:trHeight w:val="29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4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F50C5A">
        <w:trPr>
          <w:trHeight w:val="1511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before="1" w:line="612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Agravante </w:t>
            </w: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before="1"/>
              <w:ind w:left="351"/>
              <w:rPr>
                <w:sz w:val="20"/>
              </w:rPr>
            </w:pPr>
            <w:r>
              <w:rPr>
                <w:sz w:val="20"/>
              </w:rPr>
              <w:t>Lenilze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Louzada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Areosa</w:t>
            </w:r>
          </w:p>
          <w:p w:rsidR="00AE6193" w:rsidRDefault="00AE6193" w:rsidP="00AE6193">
            <w:pPr>
              <w:pStyle w:val="TableParagraph"/>
              <w:spacing w:before="108"/>
              <w:rPr>
                <w:rFonts w:ascii="Palatino Linotype"/>
                <w:sz w:val="20"/>
              </w:rPr>
            </w:pPr>
          </w:p>
          <w:p w:rsidR="00AE6193" w:rsidRDefault="00AE6193" w:rsidP="00AE6193">
            <w:pPr>
              <w:pStyle w:val="TableParagraph"/>
              <w:ind w:left="351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343" w:lineRule="auto"/>
              <w:ind w:left="450" w:right="865" w:hanging="3"/>
              <w:rPr>
                <w:sz w:val="18"/>
              </w:rPr>
            </w:pPr>
            <w:r>
              <w:rPr>
                <w:sz w:val="18"/>
              </w:rPr>
              <w:t>7187N-AM - Rafael Fernando Tiesca Maciel 4782N-AM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SULAMITA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BRANDAO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</w:p>
          <w:p w:rsidR="00AE6193" w:rsidRDefault="00AE6193" w:rsidP="00AE6193">
            <w:pPr>
              <w:pStyle w:val="TableParagraph"/>
              <w:spacing w:before="14" w:line="350" w:lineRule="auto"/>
              <w:ind w:left="450" w:right="646" w:hanging="3"/>
              <w:rPr>
                <w:sz w:val="18"/>
              </w:rPr>
            </w:pPr>
            <w:r>
              <w:rPr>
                <w:sz w:val="18"/>
              </w:rPr>
              <w:t>38699N-DF - Flaida Beatriz Nunes de Carvalho 221386N-SP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  <w:p w:rsidR="00AE6193" w:rsidRDefault="00AE6193" w:rsidP="00AE6193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>188483N-SP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Glauco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2"/>
                <w:sz w:val="18"/>
              </w:rPr>
              <w:t xml:space="preserve"> Madureira</w:t>
            </w:r>
          </w:p>
        </w:tc>
      </w:tr>
    </w:tbl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E6193" w:rsidRPr="006F5B96" w:rsidRDefault="00E97886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4" o:spid="_x0000_s2074" type="#_x0000_t202" style="position:absolute;left:0;text-align:left;margin-left:380.6pt;margin-top:10pt;width:170pt;height:13.85pt;z-index:251698176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  Exmo(a). Sr(a). Des(a). Cezar Luiz Bandiera (1º V.D.)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Maria do Perpétuo Socorro Guedes Moura</w:t>
      </w:r>
    </w:p>
    <w:p w:rsidR="00A15A9F" w:rsidRPr="006F5B96" w:rsidRDefault="00A15A9F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15A9F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22</w:t>
            </w:r>
            <w:r>
              <w:rPr>
                <w:rFonts w:ascii="Arial"/>
                <w:b/>
                <w:sz w:val="20"/>
              </w:rPr>
              <w:tab/>
              <w:t>Agravo de Instrumento 0000181-</w:t>
            </w:r>
            <w:r>
              <w:rPr>
                <w:rFonts w:ascii="Arial"/>
                <w:b/>
                <w:spacing w:val="-2"/>
                <w:sz w:val="20"/>
              </w:rPr>
              <w:t>05.2025.8.04.9001</w:t>
            </w:r>
            <w:r>
              <w:rPr>
                <w:rFonts w:ascii="Arial"/>
                <w:b/>
                <w:sz w:val="20"/>
              </w:rPr>
              <w:tab/>
            </w:r>
            <w:r w:rsidR="00AE6193">
              <w:rPr>
                <w:rFonts w:ascii="Arial"/>
                <w:b/>
                <w:sz w:val="20"/>
              </w:rPr>
              <w:t>Pedido</w:t>
            </w:r>
            <w:r w:rsidR="00AE6193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de</w:t>
            </w:r>
            <w:r w:rsidR="00AE6193">
              <w:rPr>
                <w:rFonts w:ascii="Arial"/>
                <w:b/>
                <w:spacing w:val="-6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Vista:</w:t>
            </w:r>
            <w:r w:rsidR="00AE6193">
              <w:rPr>
                <w:rFonts w:ascii="Arial"/>
                <w:b/>
                <w:spacing w:val="-7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Des.</w:t>
            </w:r>
            <w:r w:rsidR="00AE6193">
              <w:rPr>
                <w:rFonts w:ascii="Arial"/>
                <w:b/>
                <w:spacing w:val="-2"/>
                <w:sz w:val="20"/>
              </w:rPr>
              <w:t xml:space="preserve"> </w:t>
            </w:r>
            <w:r w:rsidR="00AE6193">
              <w:rPr>
                <w:rFonts w:ascii="Arial"/>
                <w:b/>
                <w:sz w:val="20"/>
              </w:rPr>
              <w:t>Cezar</w:t>
            </w:r>
            <w:r w:rsidR="00AE6193">
              <w:rPr>
                <w:rFonts w:ascii="Arial"/>
                <w:b/>
                <w:spacing w:val="-3"/>
                <w:sz w:val="20"/>
              </w:rPr>
              <w:t xml:space="preserve"> </w:t>
            </w:r>
            <w:r w:rsidR="00AE6193">
              <w:rPr>
                <w:rFonts w:ascii="Arial"/>
                <w:b/>
                <w:spacing w:val="-2"/>
                <w:sz w:val="20"/>
              </w:rPr>
              <w:t>Bandiera</w:t>
            </w:r>
          </w:p>
        </w:tc>
      </w:tr>
      <w:tr w:rsidR="00A15A9F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>
        <w:trPr>
          <w:trHeight w:val="1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Thiago Silveira Paiva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12170N-AM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ARAÚJO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VIEIRA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THELMA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9818N-AM - EZEQUIEL DE FREITAS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:rsidR="00A15A9F" w:rsidRDefault="00DD36C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8159N-AM - Dalimar de Matos Ribeiro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E6193" w:rsidRPr="006F5B96" w:rsidRDefault="00E97886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5" o:spid="_x0000_s2076" type="#_x0000_t202" alt="#AnnotID = 1664392112" style="position:absolute;left:0;text-align:left;margin-left:456.3pt;margin-top:5.4pt;width:52.9pt;height:13.85pt;z-index:251700224;mso-position-horizontal-relative:page" filled="f" stroked="f">
            <v:textbox inset="0,0,0,0">
              <w:txbxContent>
                <w:p w:rsidR="00CA73BA" w:rsidRPr="00AE6193" w:rsidRDefault="00CA73BA" w:rsidP="00AE6193">
                  <w:pPr>
                    <w:spacing w:line="268" w:lineRule="exact"/>
                    <w:rPr>
                      <w:sz w:val="24"/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B040A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</w:t>
      </w:r>
    </w:p>
    <w:p w:rsidR="00B040A3" w:rsidRDefault="00B040A3" w:rsidP="00B040A3">
      <w:pPr>
        <w:tabs>
          <w:tab w:val="left" w:pos="2410"/>
        </w:tabs>
        <w:adjustRightInd w:val="0"/>
        <w:rPr>
          <w:rFonts w:ascii="Times New Roman" w:hAnsi="Times New Roman" w:cs="Times New Roman"/>
          <w:spacing w:val="-2"/>
          <w:sz w:val="20"/>
          <w:szCs w:val="20"/>
        </w:rPr>
      </w:pPr>
    </w:p>
    <w:p w:rsidR="00F50C5A" w:rsidRPr="006F5B96" w:rsidRDefault="00F50C5A" w:rsidP="00B040A3">
      <w:pPr>
        <w:tabs>
          <w:tab w:val="left" w:pos="2410"/>
        </w:tabs>
        <w:adjustRightInd w:val="0"/>
        <w:rPr>
          <w:rFonts w:ascii="Times New Roman" w:hAnsi="Times New Roman" w:cs="Times New Roman"/>
          <w:spacing w:val="-2"/>
          <w:sz w:val="20"/>
          <w:szCs w:val="20"/>
        </w:rPr>
      </w:pPr>
    </w:p>
    <w:tbl>
      <w:tblPr>
        <w:tblStyle w:val="TableNormal"/>
        <w:tblW w:w="11119" w:type="dxa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9"/>
      </w:tblGrid>
      <w:tr w:rsidR="00AE6193" w:rsidTr="00F50C5A">
        <w:trPr>
          <w:trHeight w:val="668"/>
        </w:trPr>
        <w:tc>
          <w:tcPr>
            <w:tcW w:w="1111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0622349-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64.2017.8.04.0001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Cezar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Bandiera</w:t>
            </w:r>
          </w:p>
          <w:p w:rsidR="00AE6193" w:rsidRDefault="00AE6193" w:rsidP="00AE6193">
            <w:pPr>
              <w:pStyle w:val="TableParagraph"/>
              <w:spacing w:before="125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E6193" w:rsidTr="00F50C5A">
        <w:trPr>
          <w:trHeight w:val="301"/>
        </w:trPr>
        <w:tc>
          <w:tcPr>
            <w:tcW w:w="1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1608"/>
                <w:tab w:val="left" w:pos="6347"/>
              </w:tabs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F50C5A">
        <w:trPr>
          <w:trHeight w:val="4148"/>
        </w:trPr>
        <w:tc>
          <w:tcPr>
            <w:tcW w:w="1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1606"/>
              </w:tabs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ANGELA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DANTAS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ALENCAR</w:t>
            </w:r>
          </w:p>
          <w:p w:rsidR="00AE6193" w:rsidRDefault="00AE6193" w:rsidP="00AE6193">
            <w:pPr>
              <w:pStyle w:val="TableParagraph"/>
              <w:spacing w:before="7"/>
              <w:ind w:left="1607" w:right="5117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AE6193" w:rsidRDefault="00AE6193" w:rsidP="00AE6193">
            <w:pPr>
              <w:pStyle w:val="TableParagraph"/>
              <w:tabs>
                <w:tab w:val="left" w:pos="1607"/>
                <w:tab w:val="left" w:pos="6366"/>
              </w:tabs>
              <w:spacing w:line="215" w:lineRule="exact"/>
              <w:ind w:left="28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>
              <w:rPr>
                <w:position w:val="-1"/>
                <w:sz w:val="20"/>
              </w:rPr>
              <w:t>ESTADO</w:t>
            </w:r>
            <w:r>
              <w:rPr>
                <w:spacing w:val="-9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DO</w:t>
            </w:r>
            <w:r>
              <w:rPr>
                <w:spacing w:val="-9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AMAZONAS</w:t>
            </w:r>
            <w:r>
              <w:rPr>
                <w:spacing w:val="-10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representado(a)</w:t>
            </w:r>
            <w:r>
              <w:rPr>
                <w:spacing w:val="-7"/>
                <w:position w:val="-1"/>
                <w:sz w:val="20"/>
              </w:rPr>
              <w:t xml:space="preserve"> </w:t>
            </w:r>
            <w:r>
              <w:rPr>
                <w:spacing w:val="-5"/>
                <w:position w:val="-1"/>
                <w:sz w:val="20"/>
              </w:rPr>
              <w:t>por</w:t>
            </w:r>
            <w:r>
              <w:rPr>
                <w:position w:val="-1"/>
                <w:sz w:val="20"/>
              </w:rPr>
              <w:tab/>
            </w:r>
            <w:r>
              <w:rPr>
                <w:sz w:val="18"/>
              </w:rPr>
              <w:t>761A-AM 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Giordano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Costa da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Cruz</w:t>
            </w:r>
          </w:p>
          <w:p w:rsidR="00AE6193" w:rsidRDefault="00AE6193" w:rsidP="00AE6193">
            <w:pPr>
              <w:pStyle w:val="TableParagraph"/>
              <w:tabs>
                <w:tab w:val="left" w:pos="6366"/>
              </w:tabs>
              <w:spacing w:before="7" w:line="319" w:lineRule="auto"/>
              <w:ind w:left="6369" w:right="1749" w:hanging="4762"/>
              <w:rPr>
                <w:sz w:val="18"/>
              </w:rPr>
            </w:pPr>
            <w:r>
              <w:rPr>
                <w:sz w:val="20"/>
              </w:rPr>
              <w:t>Diogo Diniz Ferreira de Carvalho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9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1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>763A-AM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  <w:p w:rsidR="00AE6193" w:rsidRDefault="00AE6193" w:rsidP="00AE6193">
            <w:pPr>
              <w:pStyle w:val="TableParagraph"/>
              <w:spacing w:before="26"/>
              <w:ind w:left="1607"/>
              <w:rPr>
                <w:sz w:val="18"/>
              </w:rPr>
            </w:pPr>
            <w:r>
              <w:rPr>
                <w:sz w:val="20"/>
              </w:rPr>
              <w:t>SUPERINTENDENCIA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HABITACAO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18"/>
              </w:rPr>
              <w:t>763A-AM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  <w:p w:rsidR="00AE6193" w:rsidRDefault="00AE6193" w:rsidP="00AE6193">
            <w:pPr>
              <w:pStyle w:val="TableParagraph"/>
              <w:tabs>
                <w:tab w:val="left" w:pos="6366"/>
              </w:tabs>
              <w:spacing w:before="32" w:line="227" w:lineRule="exact"/>
              <w:ind w:left="1607"/>
              <w:rPr>
                <w:sz w:val="18"/>
              </w:rPr>
            </w:pP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SUHAB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Diogo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Diniz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position w:val="5"/>
                <w:sz w:val="20"/>
              </w:rPr>
              <w:t>Ferreira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7763N-AM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JAQUELINE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MONTENEGRO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CRUZ</w:t>
            </w:r>
          </w:p>
          <w:p w:rsidR="00AE6193" w:rsidRDefault="00AE6193" w:rsidP="00AE6193">
            <w:pPr>
              <w:pStyle w:val="TableParagraph"/>
              <w:spacing w:line="141" w:lineRule="exact"/>
              <w:ind w:left="1607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Carvalho</w:t>
            </w:r>
          </w:p>
          <w:p w:rsidR="00AE6193" w:rsidRDefault="00AE6193" w:rsidP="00AE6193">
            <w:pPr>
              <w:pStyle w:val="TableParagraph"/>
              <w:spacing w:line="171" w:lineRule="exact"/>
              <w:ind w:left="6366"/>
              <w:rPr>
                <w:sz w:val="18"/>
              </w:rPr>
            </w:pPr>
            <w:r>
              <w:rPr>
                <w:sz w:val="18"/>
              </w:rPr>
              <w:t>12170N-AM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LUCIANA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 ARAÚJO</w:t>
            </w:r>
            <w:r>
              <w:rPr>
                <w:spacing w:val="-2"/>
                <w:sz w:val="18"/>
              </w:rPr>
              <w:t xml:space="preserve"> CARVALHO</w:t>
            </w:r>
          </w:p>
          <w:p w:rsidR="00AE6193" w:rsidRDefault="00AE6193" w:rsidP="00AE6193">
            <w:pPr>
              <w:pStyle w:val="TableParagraph"/>
              <w:spacing w:before="19" w:line="203" w:lineRule="exact"/>
              <w:ind w:left="6369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AE6193" w:rsidRDefault="00AE6193" w:rsidP="00AE6193">
            <w:pPr>
              <w:pStyle w:val="TableParagraph"/>
              <w:spacing w:line="203" w:lineRule="exact"/>
              <w:ind w:left="6369"/>
              <w:rPr>
                <w:sz w:val="18"/>
              </w:rPr>
            </w:pPr>
            <w:r>
              <w:rPr>
                <w:sz w:val="18"/>
              </w:rPr>
              <w:t>3384N-AM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MONICA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RITA </w:t>
            </w:r>
            <w:r>
              <w:rPr>
                <w:spacing w:val="-2"/>
                <w:sz w:val="18"/>
              </w:rPr>
              <w:t>BONFIM</w:t>
            </w:r>
          </w:p>
          <w:p w:rsidR="00AE6193" w:rsidRDefault="00AE6193" w:rsidP="00AE6193">
            <w:pPr>
              <w:pStyle w:val="TableParagraph"/>
              <w:spacing w:before="95"/>
              <w:ind w:left="6369" w:right="217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AE6193" w:rsidRDefault="00AE6193" w:rsidP="00AE6193">
            <w:pPr>
              <w:pStyle w:val="TableParagraph"/>
              <w:spacing w:line="189" w:lineRule="exact"/>
              <w:ind w:left="6369"/>
              <w:rPr>
                <w:sz w:val="18"/>
              </w:rPr>
            </w:pPr>
            <w:r>
              <w:rPr>
                <w:sz w:val="18"/>
              </w:rPr>
              <w:t>8874N-AM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CLAUDIA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FERRAZ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ROCHA</w:t>
            </w:r>
          </w:p>
          <w:p w:rsidR="00AE6193" w:rsidRDefault="00AE6193" w:rsidP="00AE6193">
            <w:pPr>
              <w:pStyle w:val="TableParagraph"/>
              <w:tabs>
                <w:tab w:val="left" w:pos="1607"/>
              </w:tabs>
              <w:spacing w:before="9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E6193" w:rsidRPr="006F5B96" w:rsidRDefault="00E97886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6" o:spid="_x0000_s2077" type="#_x0000_t202" alt="#AnnotID = 1584169712" style="position:absolute;left:0;text-align:left;margin-left:440.05pt;margin-top:11.8pt;width:52.9pt;height:13.85pt;z-index:251702272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Délcio Luís Santos 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Jussara Maria Pordeus e Silva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Pr="00AE6193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45"/>
        <w:gridCol w:w="5996"/>
      </w:tblGrid>
      <w:tr w:rsidR="00AE6193" w:rsidTr="00AE6193">
        <w:trPr>
          <w:trHeight w:val="671"/>
        </w:trPr>
        <w:tc>
          <w:tcPr>
            <w:tcW w:w="11107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10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Agravo</w:t>
            </w:r>
            <w:r>
              <w:rPr>
                <w:rFonts w:ascii="Arial" w:hAnsi="Arial"/>
                <w:b/>
                <w:spacing w:val="-10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0014061-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64.2025.8.04.9001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Cezar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Bandiera</w:t>
            </w:r>
          </w:p>
          <w:p w:rsidR="00AE6193" w:rsidRDefault="00AE6193" w:rsidP="00AE6193">
            <w:pPr>
              <w:pStyle w:val="TableParagraph"/>
              <w:spacing w:before="125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Acidentes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6193" w:rsidTr="00AE6193">
        <w:trPr>
          <w:trHeight w:val="299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4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1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AE6193">
        <w:trPr>
          <w:trHeight w:val="271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E6193" w:rsidRDefault="00AE6193" w:rsidP="00AE6193"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4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351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DAYCOVAL</w:t>
            </w:r>
            <w:r>
              <w:rPr>
                <w:spacing w:val="-5"/>
                <w:sz w:val="20"/>
              </w:rPr>
              <w:t xml:space="preserve"> S/A</w:t>
            </w:r>
          </w:p>
        </w:tc>
        <w:tc>
          <w:tcPr>
            <w:tcW w:w="599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6" w:lineRule="exact"/>
              <w:ind w:left="12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E6193" w:rsidTr="00AE6193">
        <w:trPr>
          <w:trHeight w:val="380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before="4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4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before="66"/>
              <w:ind w:left="351"/>
              <w:rPr>
                <w:sz w:val="20"/>
              </w:rPr>
            </w:pPr>
            <w:r>
              <w:rPr>
                <w:sz w:val="20"/>
              </w:rPr>
              <w:t>Eudson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Monteiro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99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63"/>
              <w:ind w:left="1265"/>
              <w:rPr>
                <w:sz w:val="18"/>
              </w:rPr>
            </w:pPr>
            <w:r>
              <w:rPr>
                <w:sz w:val="18"/>
              </w:rPr>
              <w:t>13122N-MA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- Tiago Araujo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E6193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E97886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7" o:spid="_x0000_s2078" type="#_x0000_t202" style="position:absolute;left:0;text-align:left;margin-left:461.1pt;margin-top:14.05pt;width:52.9pt;height:13.85pt;z-index:251704320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="00AE6193" w:rsidRPr="006F5B96">
        <w:rPr>
          <w:rFonts w:ascii="Times New Roman" w:hAnsi="Times New Roman" w:cs="Times New Roman"/>
          <w:spacing w:val="-2"/>
        </w:rPr>
        <w:t xml:space="preserve"> Exmo(a). Sr(a). Des(a). Mirza Telma de Oliveira Cunha (V.R.)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B040A3" w:rsidRDefault="00B040A3" w:rsidP="00B040A3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A15A9F" w:rsidRDefault="00A15A9F">
      <w:pPr>
        <w:pStyle w:val="Corpodetexto"/>
      </w:pPr>
    </w:p>
    <w:tbl>
      <w:tblPr>
        <w:tblStyle w:val="TableNormal"/>
        <w:tblW w:w="11107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7"/>
      </w:tblGrid>
      <w:tr w:rsidR="00AE6193" w:rsidTr="00AE6193">
        <w:trPr>
          <w:trHeight w:val="671"/>
        </w:trPr>
        <w:tc>
          <w:tcPr>
            <w:tcW w:w="1110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10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0909901-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10.2022.8.04.0001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Cezar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Bandiera</w:t>
            </w:r>
          </w:p>
          <w:p w:rsidR="00AE6193" w:rsidRDefault="00AE6193" w:rsidP="00AE6193">
            <w:pPr>
              <w:pStyle w:val="TableParagraph"/>
              <w:spacing w:before="125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E6193" w:rsidTr="00AE6193">
        <w:trPr>
          <w:trHeight w:val="299"/>
        </w:trPr>
        <w:tc>
          <w:tcPr>
            <w:tcW w:w="111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1608"/>
                <w:tab w:val="left" w:pos="6347"/>
              </w:tabs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AE6193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1328"/>
        </w:trPr>
        <w:tc>
          <w:tcPr>
            <w:tcW w:w="11107" w:type="dxa"/>
          </w:tcPr>
          <w:p w:rsidR="00AE6193" w:rsidRDefault="00AE6193" w:rsidP="00AE6193">
            <w:pPr>
              <w:pStyle w:val="TableParagraph"/>
              <w:tabs>
                <w:tab w:val="left" w:pos="1607"/>
                <w:tab w:val="left" w:pos="6366"/>
              </w:tabs>
              <w:spacing w:line="218" w:lineRule="exact"/>
              <w:ind w:left="28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>
              <w:rPr>
                <w:position w:val="-1"/>
                <w:sz w:val="20"/>
              </w:rPr>
              <w:t>Tiago</w:t>
            </w:r>
            <w:r>
              <w:rPr>
                <w:spacing w:val="-4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Santos</w:t>
            </w:r>
            <w:r>
              <w:rPr>
                <w:spacing w:val="-5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de</w:t>
            </w:r>
            <w:r>
              <w:rPr>
                <w:spacing w:val="-4"/>
                <w:position w:val="-1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Oliveira</w:t>
            </w:r>
            <w:r>
              <w:rPr>
                <w:position w:val="-1"/>
                <w:sz w:val="20"/>
              </w:rPr>
              <w:tab/>
            </w:r>
            <w:r>
              <w:rPr>
                <w:sz w:val="18"/>
              </w:rPr>
              <w:t>6328N-AM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Romero </w:t>
            </w:r>
            <w:r>
              <w:rPr>
                <w:spacing w:val="-2"/>
                <w:sz w:val="18"/>
              </w:rPr>
              <w:t>Salvioni</w:t>
            </w:r>
          </w:p>
          <w:p w:rsidR="00AE6193" w:rsidRDefault="00AE6193" w:rsidP="00AE6193">
            <w:pPr>
              <w:pStyle w:val="TableParagraph"/>
              <w:tabs>
                <w:tab w:val="left" w:pos="1607"/>
                <w:tab w:val="left" w:pos="6366"/>
              </w:tabs>
              <w:spacing w:before="106" w:line="218" w:lineRule="auto"/>
              <w:ind w:left="1607" w:right="162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Brandão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AE6193" w:rsidRDefault="00AE6193" w:rsidP="00AE6193">
            <w:pPr>
              <w:pStyle w:val="TableParagraph"/>
              <w:tabs>
                <w:tab w:val="left" w:pos="1607"/>
              </w:tabs>
              <w:spacing w:line="211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E6193" w:rsidRPr="006F5B96" w:rsidRDefault="00E97886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8" o:spid="_x0000_s2079" type="#_x0000_t202" style="position:absolute;left:0;text-align:left;margin-left:381.8pt;margin-top:5.2pt;width:59.5pt;height:16.25pt;z-index:251706368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Cézar Luiz Bandiera</w:t>
      </w:r>
    </w:p>
    <w:p w:rsidR="00AE6193" w:rsidRPr="006F5B96" w:rsidRDefault="006F5B96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</w:t>
      </w:r>
    </w:p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Socorro Guedes Moura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Kátia Maria Araújo de Oliveira</w:t>
      </w:r>
    </w:p>
    <w:p w:rsidR="00B040A3" w:rsidRDefault="00B040A3">
      <w:pPr>
        <w:pStyle w:val="Corpodetexto"/>
        <w:spacing w:before="1"/>
        <w:rPr>
          <w:sz w:val="14"/>
        </w:rPr>
      </w:pPr>
    </w:p>
    <w:p w:rsidR="00F50C5A" w:rsidRDefault="00F50C5A">
      <w:pPr>
        <w:pStyle w:val="Corpodetexto"/>
        <w:spacing w:before="1"/>
        <w:rPr>
          <w:sz w:val="14"/>
        </w:rPr>
      </w:pPr>
    </w:p>
    <w:tbl>
      <w:tblPr>
        <w:tblStyle w:val="TableNormal"/>
        <w:tblW w:w="11108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4"/>
        <w:gridCol w:w="4875"/>
        <w:gridCol w:w="4879"/>
      </w:tblGrid>
      <w:tr w:rsidR="00AE6193" w:rsidTr="00F50C5A">
        <w:trPr>
          <w:trHeight w:val="670"/>
        </w:trPr>
        <w:tc>
          <w:tcPr>
            <w:tcW w:w="1110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Embargos</w:t>
            </w:r>
            <w:r>
              <w:rPr>
                <w:rFonts w:ascii="Arial" w:hAnsi="Arial"/>
                <w:b/>
                <w:spacing w:val="-14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de</w:t>
            </w:r>
            <w:r>
              <w:rPr>
                <w:rFonts w:ascii="Arial" w:hAnsi="Arial"/>
                <w:b/>
                <w:spacing w:val="-14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Declaração</w:t>
            </w:r>
            <w:r>
              <w:rPr>
                <w:rFonts w:ascii="Arial" w:hAnsi="Arial"/>
                <w:b/>
                <w:spacing w:val="-13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4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0007603-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05.2024.8.04.0000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Adiado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(4/12)</w:t>
            </w:r>
          </w:p>
          <w:p w:rsidR="00AE6193" w:rsidRDefault="00AE6193" w:rsidP="00AE6193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E6193" w:rsidTr="00F50C5A">
        <w:trPr>
          <w:trHeight w:val="296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2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F50C5A">
        <w:trPr>
          <w:trHeight w:val="1599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69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Embargante </w:t>
            </w: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before="10" w:line="216" w:lineRule="auto"/>
              <w:ind w:left="263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por PROCURADORIA GERAL DO ESTADO DO</w:t>
            </w:r>
          </w:p>
          <w:p w:rsidR="00AE6193" w:rsidRDefault="00AE6193" w:rsidP="00AE6193">
            <w:pPr>
              <w:pStyle w:val="TableParagraph"/>
              <w:spacing w:before="41" w:line="222" w:lineRule="exact"/>
              <w:ind w:left="263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AE6193" w:rsidRDefault="00AE6193" w:rsidP="00AE6193">
            <w:pPr>
              <w:pStyle w:val="TableParagraph"/>
              <w:spacing w:line="222" w:lineRule="exact"/>
              <w:ind w:left="263"/>
              <w:rPr>
                <w:sz w:val="20"/>
              </w:rPr>
            </w:pPr>
            <w:r>
              <w:rPr>
                <w:sz w:val="20"/>
              </w:rPr>
              <w:t>Hosp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Produtos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Hospitalares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6" w:lineRule="exact"/>
              <w:ind w:left="147"/>
              <w:rPr>
                <w:sz w:val="18"/>
              </w:rPr>
            </w:pPr>
            <w:r>
              <w:rPr>
                <w:sz w:val="18"/>
              </w:rPr>
              <w:t>6499N-AM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Cândido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  <w:p w:rsidR="00AE6193" w:rsidRDefault="00AE6193" w:rsidP="00AE6193">
            <w:pPr>
              <w:pStyle w:val="TableParagraph"/>
              <w:spacing w:before="76"/>
              <w:ind w:left="147"/>
              <w:rPr>
                <w:sz w:val="18"/>
              </w:rPr>
            </w:pPr>
            <w:r>
              <w:rPr>
                <w:sz w:val="18"/>
              </w:rPr>
              <w:t>1124N-AM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 PAULO JOSÉ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CARVALHO</w:t>
            </w:r>
          </w:p>
          <w:p w:rsidR="00AE6193" w:rsidRDefault="00AE6193" w:rsidP="00AE6193">
            <w:pPr>
              <w:pStyle w:val="TableParagraph"/>
              <w:spacing w:before="194" w:line="350" w:lineRule="auto"/>
              <w:ind w:left="150" w:right="1204" w:hanging="3"/>
              <w:rPr>
                <w:sz w:val="18"/>
              </w:rPr>
            </w:pPr>
            <w:r>
              <w:rPr>
                <w:sz w:val="18"/>
              </w:rPr>
              <w:t>42342N-GO - Natan Alvares Campos 95370N-SP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E97886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29" o:spid="_x0000_s2080" type="#_x0000_t202" alt="#AnnotID = 1584404845" style="position:absolute;left:0;text-align:left;margin-left:427.45pt;margin-top:5.3pt;width:66.1pt;height:17.45pt;z-index:251708416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AE6193" w:rsidRPr="00F50C5A">
        <w:rPr>
          <w:rFonts w:ascii="Times New Roman" w:hAnsi="Times New Roman" w:cs="Times New Roman"/>
          <w:b/>
          <w:spacing w:val="-2"/>
        </w:rPr>
        <w:t>Relatora:</w:t>
      </w:r>
      <w:r w:rsidR="00AE6193" w:rsidRPr="00F50C5A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AE6193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Cezar Luiz Bandiera (1 V.D.)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Mirza Telma de Oliveira Cunha</w:t>
      </w:r>
    </w:p>
    <w:p w:rsidR="00A15A9F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ab/>
      </w: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F50C5A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F50C5A" w:rsidRPr="006F5B96" w:rsidRDefault="00F50C5A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>
      <w:pPr>
        <w:pStyle w:val="Corpodetexto"/>
        <w:spacing w:before="1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1107" w:type="dxa"/>
        <w:tblInd w:w="289" w:type="dxa"/>
        <w:tblLayout w:type="fixed"/>
        <w:tblLook w:val="01E0"/>
      </w:tblPr>
      <w:tblGrid>
        <w:gridCol w:w="1206"/>
        <w:gridCol w:w="4755"/>
        <w:gridCol w:w="5146"/>
      </w:tblGrid>
      <w:tr w:rsidR="00AE6193" w:rsidTr="00F50C5A">
        <w:trPr>
          <w:trHeight w:val="670"/>
        </w:trPr>
        <w:tc>
          <w:tcPr>
            <w:tcW w:w="1110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0670949-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48.2019.8.04.0001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AE6193" w:rsidRDefault="00AE6193" w:rsidP="00AE6193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 Comarca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 - Dívida</w:t>
            </w:r>
            <w:r>
              <w:rPr>
                <w:spacing w:val="-2"/>
                <w:sz w:val="18"/>
              </w:rPr>
              <w:t xml:space="preserve"> Ativa</w:t>
            </w:r>
          </w:p>
        </w:tc>
      </w:tr>
      <w:tr w:rsidR="00AE6193" w:rsidTr="00F50C5A">
        <w:trPr>
          <w:trHeight w:val="296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3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F50C5A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9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23"/>
              <w:ind w:left="411"/>
              <w:rPr>
                <w:sz w:val="20"/>
              </w:rPr>
            </w:pPr>
            <w:r>
              <w:rPr>
                <w:sz w:val="20"/>
              </w:rPr>
              <w:t>COMETAIS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IND.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COM.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METAIS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6" w:type="dxa"/>
            <w:tcBorders>
              <w:top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18"/>
              <w:ind w:left="415"/>
              <w:rPr>
                <w:sz w:val="18"/>
              </w:rPr>
            </w:pPr>
            <w:r>
              <w:rPr>
                <w:sz w:val="18"/>
              </w:rPr>
              <w:t>11333N-AM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LIMA</w:t>
            </w:r>
          </w:p>
        </w:tc>
      </w:tr>
      <w:tr w:rsidR="00AE6193" w:rsidTr="00F50C5A">
        <w:trPr>
          <w:trHeight w:val="319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</w:tcPr>
          <w:p w:rsidR="00AE6193" w:rsidRDefault="00AE6193" w:rsidP="00AE6193">
            <w:pPr>
              <w:pStyle w:val="TableParagraph"/>
              <w:spacing w:before="43"/>
              <w:ind w:left="411"/>
              <w:rPr>
                <w:sz w:val="20"/>
              </w:rPr>
            </w:pPr>
            <w:r>
              <w:rPr>
                <w:sz w:val="20"/>
              </w:rPr>
              <w:t>RIBEIRO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6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0"/>
              <w:ind w:left="415"/>
              <w:rPr>
                <w:sz w:val="18"/>
              </w:rPr>
            </w:pPr>
            <w:r>
              <w:rPr>
                <w:sz w:val="18"/>
              </w:rPr>
              <w:t>11333N-AM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LIMA</w:t>
            </w:r>
          </w:p>
        </w:tc>
      </w:tr>
      <w:tr w:rsidR="00AE6193" w:rsidTr="00F50C5A">
        <w:trPr>
          <w:trHeight w:val="306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</w:tcPr>
          <w:p w:rsidR="00AE6193" w:rsidRDefault="00AE6193" w:rsidP="00AE6193">
            <w:pPr>
              <w:pStyle w:val="TableParagraph"/>
              <w:spacing w:before="43"/>
              <w:ind w:left="411"/>
              <w:rPr>
                <w:sz w:val="20"/>
              </w:rPr>
            </w:pPr>
            <w:r>
              <w:rPr>
                <w:sz w:val="20"/>
              </w:rPr>
              <w:t>WALTER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146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0"/>
              <w:ind w:left="415"/>
              <w:rPr>
                <w:sz w:val="18"/>
              </w:rPr>
            </w:pPr>
            <w:r>
              <w:rPr>
                <w:sz w:val="18"/>
              </w:rPr>
              <w:t>11333N-AM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AE6193" w:rsidTr="00F50C5A">
        <w:trPr>
          <w:trHeight w:val="446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26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8"/>
              <w:ind w:left="411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146" w:type="dxa"/>
            <w:tcBorders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5"/>
              <w:ind w:left="415"/>
              <w:rPr>
                <w:sz w:val="18"/>
              </w:rPr>
            </w:pPr>
            <w:r>
              <w:rPr>
                <w:sz w:val="18"/>
              </w:rPr>
              <w:t>5517N-AM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José Luiz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Franco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 Moura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AE6193" w:rsidRPr="006F5B96" w:rsidRDefault="00E97886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0" o:spid="_x0000_s2083" type="#_x0000_t202" style="position:absolute;left:0;text-align:left;margin-left:444.9pt;margin-top:3.95pt;width:66.1pt;height:17.45pt;z-index:251710464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(1 V.D.)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Exmo(a). Sr(a). Des(a). Onilza Abreu Gerth (2 V.D.)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E6193" w:rsidRPr="00AE6193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Arial" w:hAnsi="Arial" w:cs="Arial"/>
          <w:spacing w:val="-2"/>
        </w:rPr>
      </w:pPr>
    </w:p>
    <w:p w:rsidR="00AE6193" w:rsidRDefault="00AE6193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856"/>
        <w:gridCol w:w="5046"/>
      </w:tblGrid>
      <w:tr w:rsidR="00AE6193" w:rsidTr="00AE6193">
        <w:trPr>
          <w:trHeight w:val="668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0544737-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40.2023.8.04.0001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Onilza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Gerth</w:t>
            </w:r>
          </w:p>
          <w:p w:rsidR="00AE6193" w:rsidRDefault="00AE6193" w:rsidP="00AE6193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2ª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E6193" w:rsidTr="00AE6193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AE6193">
        <w:trPr>
          <w:trHeight w:val="214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5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6" w:type="dxa"/>
            <w:tcBorders>
              <w:top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5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46" w:type="dxa"/>
            <w:tcBorders>
              <w:top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5" w:lineRule="exact"/>
              <w:ind w:left="314"/>
              <w:rPr>
                <w:sz w:val="18"/>
              </w:rPr>
            </w:pPr>
            <w:r>
              <w:rPr>
                <w:sz w:val="18"/>
              </w:rPr>
              <w:t>3629N-AM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 Ingrid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Ximenes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Sousa</w:t>
            </w:r>
          </w:p>
        </w:tc>
      </w:tr>
      <w:tr w:rsidR="00AE6193" w:rsidTr="00AE6193">
        <w:trPr>
          <w:trHeight w:val="222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6" w:type="dxa"/>
          </w:tcPr>
          <w:p w:rsidR="00AE6193" w:rsidRDefault="00AE6193" w:rsidP="00AE6193">
            <w:pPr>
              <w:pStyle w:val="TableParagraph"/>
              <w:spacing w:line="202" w:lineRule="exact"/>
              <w:ind w:left="4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E6193" w:rsidTr="00AE6193">
        <w:trPr>
          <w:trHeight w:val="473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250" w:line="203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6" w:type="dxa"/>
          </w:tcPr>
          <w:p w:rsidR="00AE6193" w:rsidRDefault="00AE6193" w:rsidP="00AE6193">
            <w:pPr>
              <w:pStyle w:val="TableParagraph"/>
              <w:spacing w:before="63" w:line="209" w:lineRule="exact"/>
              <w:ind w:left="411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AE6193" w:rsidRDefault="00AE6193" w:rsidP="00AE6193">
            <w:pPr>
              <w:pStyle w:val="TableParagraph"/>
              <w:spacing w:line="182" w:lineRule="exact"/>
              <w:ind w:left="411"/>
              <w:rPr>
                <w:sz w:val="20"/>
              </w:rPr>
            </w:pPr>
            <w:r>
              <w:rPr>
                <w:sz w:val="20"/>
              </w:rPr>
              <w:t>Melissa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Texeira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Rosas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ind w:left="314"/>
              <w:rPr>
                <w:sz w:val="18"/>
              </w:rPr>
            </w:pPr>
            <w:r>
              <w:rPr>
                <w:sz w:val="18"/>
              </w:rPr>
              <w:t>763A-AM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  <w:p w:rsidR="00AE6193" w:rsidRDefault="00AE6193" w:rsidP="00AE6193">
            <w:pPr>
              <w:pStyle w:val="TableParagraph"/>
              <w:spacing w:before="41" w:line="206" w:lineRule="exact"/>
              <w:ind w:left="314"/>
              <w:rPr>
                <w:sz w:val="18"/>
              </w:rPr>
            </w:pPr>
            <w:r>
              <w:rPr>
                <w:sz w:val="18"/>
              </w:rPr>
              <w:t>4992N-AM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PAULO JOSÉ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2"/>
                <w:sz w:val="18"/>
              </w:rPr>
              <w:t xml:space="preserve"> TRINDADE</w:t>
            </w:r>
          </w:p>
        </w:tc>
      </w:tr>
      <w:tr w:rsidR="00AE6193" w:rsidTr="00AE6193">
        <w:trPr>
          <w:trHeight w:val="518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180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6" w:type="dxa"/>
            <w:tcBorders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180"/>
              <w:ind w:left="411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46" w:type="dxa"/>
            <w:tcBorders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5" w:lineRule="exact"/>
              <w:ind w:left="317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E97886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31" o:spid="_x0000_s2084" type="#_x0000_t202" alt="#AnnotID = 1584404845" style="position:absolute;left:0;text-align:left;margin-left:400.45pt;margin-top:2.45pt;width:66.1pt;height:17.45pt;z-index:251712512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AE6193" w:rsidRPr="00F50C5A">
        <w:rPr>
          <w:rFonts w:ascii="Times New Roman" w:hAnsi="Times New Roman" w:cs="Times New Roman"/>
          <w:b/>
          <w:spacing w:val="-2"/>
        </w:rPr>
        <w:t>Relatora:</w:t>
      </w:r>
      <w:r w:rsidR="00AE6193" w:rsidRPr="00F50C5A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AE6193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   Exmo(a). Sr(a). Des(a). Onilza Abreu Gerth</w:t>
      </w:r>
    </w:p>
    <w:p w:rsidR="00AE6193" w:rsidRPr="006F5B96" w:rsidRDefault="006F5B96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</w:t>
      </w:r>
    </w:p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 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3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Procurador:</w:t>
      </w:r>
      <w:r w:rsidRPr="006F5B96">
        <w:rPr>
          <w:rFonts w:ascii="Times New Roman" w:hAnsi="Times New Roman" w:cs="Times New Roman"/>
          <w:spacing w:val="-2"/>
        </w:rPr>
        <w:tab/>
        <w:t>Exmo. Sr. Dr. Jorge Wilson Lopes Cavalcante</w:t>
      </w:r>
    </w:p>
    <w:p w:rsidR="0054726A" w:rsidRDefault="0054726A">
      <w:pPr>
        <w:pStyle w:val="Corpodetexto"/>
        <w:spacing w:before="32"/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834"/>
        <w:gridCol w:w="5068"/>
      </w:tblGrid>
      <w:tr w:rsidR="00AE6193" w:rsidTr="00AE6193">
        <w:trPr>
          <w:trHeight w:val="671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0420666-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29.2024.8.04.0001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Ampliação de quórum 26.02.2026</w:t>
            </w:r>
          </w:p>
          <w:p w:rsidR="00AE6193" w:rsidRDefault="00AE6193" w:rsidP="00AE6193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2ª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E6193" w:rsidTr="00AE6193">
        <w:trPr>
          <w:trHeight w:val="296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AE6193">
        <w:trPr>
          <w:trHeight w:val="27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34" w:type="dxa"/>
            <w:tcBorders>
              <w:top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4" w:lineRule="exact"/>
              <w:ind w:left="411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PAULA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MEDEIROS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8" w:type="dxa"/>
            <w:tcBorders>
              <w:top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6" w:lineRule="exact"/>
              <w:ind w:left="336"/>
              <w:rPr>
                <w:sz w:val="18"/>
              </w:rPr>
            </w:pPr>
            <w:r>
              <w:rPr>
                <w:sz w:val="18"/>
              </w:rPr>
              <w:t>6328N-AM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E6193" w:rsidTr="00AE6193">
        <w:trPr>
          <w:trHeight w:val="265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4" w:type="dxa"/>
          </w:tcPr>
          <w:p w:rsidR="00AE6193" w:rsidRDefault="00AE6193" w:rsidP="00AE6193">
            <w:pPr>
              <w:pStyle w:val="TableParagraph"/>
              <w:spacing w:before="43" w:line="202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8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0" w:line="205" w:lineRule="exact"/>
              <w:ind w:left="336"/>
              <w:rPr>
                <w:sz w:val="18"/>
              </w:rPr>
            </w:pPr>
            <w:r>
              <w:rPr>
                <w:sz w:val="18"/>
              </w:rPr>
              <w:t>13184N-AM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LAÉRCIO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E6193" w:rsidTr="00AE6193">
        <w:trPr>
          <w:trHeight w:val="178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4" w:type="dxa"/>
          </w:tcPr>
          <w:p w:rsidR="00AE6193" w:rsidRDefault="00AE6193" w:rsidP="00AE619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8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59" w:lineRule="exact"/>
              <w:ind w:left="339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E6193" w:rsidTr="00AE6193">
        <w:trPr>
          <w:trHeight w:val="263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0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34" w:type="dxa"/>
          </w:tcPr>
          <w:p w:rsidR="00AE6193" w:rsidRDefault="00AE6193" w:rsidP="00AE6193">
            <w:pPr>
              <w:pStyle w:val="TableParagraph"/>
              <w:spacing w:before="2"/>
              <w:ind w:left="411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PAULA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MEDEIROS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8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06" w:lineRule="exact"/>
              <w:ind w:left="336"/>
              <w:rPr>
                <w:sz w:val="18"/>
              </w:rPr>
            </w:pPr>
            <w:r>
              <w:rPr>
                <w:sz w:val="18"/>
              </w:rPr>
              <w:t>6328N-AM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E6193" w:rsidTr="00AE6193">
        <w:trPr>
          <w:trHeight w:val="272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4" w:type="dxa"/>
          </w:tcPr>
          <w:p w:rsidR="00AE6193" w:rsidRDefault="00AE6193" w:rsidP="00AE6193">
            <w:pPr>
              <w:pStyle w:val="TableParagraph"/>
              <w:spacing w:before="24" w:line="228" w:lineRule="exact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pacing w:val="-5"/>
                <w:position w:val="-1"/>
                <w:sz w:val="20"/>
              </w:rPr>
              <w:t>PGE</w:t>
            </w:r>
          </w:p>
        </w:tc>
        <w:tc>
          <w:tcPr>
            <w:tcW w:w="5068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before="43"/>
              <w:ind w:left="336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LAÉRCIO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E6193" w:rsidTr="00AE6193">
        <w:trPr>
          <w:trHeight w:val="194"/>
        </w:trPr>
        <w:tc>
          <w:tcPr>
            <w:tcW w:w="1206" w:type="dxa"/>
            <w:tcBorders>
              <w:lef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4" w:type="dxa"/>
          </w:tcPr>
          <w:p w:rsidR="00AE6193" w:rsidRDefault="00AE6193" w:rsidP="00AE619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8" w:type="dxa"/>
            <w:tcBorders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74" w:lineRule="exact"/>
              <w:ind w:left="339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E6193" w:rsidTr="00AE6193">
        <w:trPr>
          <w:trHeight w:val="327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1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34" w:type="dxa"/>
            <w:tcBorders>
              <w:bottom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1" w:lineRule="exact"/>
              <w:ind w:left="411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8" w:type="dxa"/>
            <w:tcBorders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E6193" w:rsidRPr="00F50C5A" w:rsidRDefault="00E97886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32" o:spid="_x0000_s2085" type="#_x0000_t202" style="position:absolute;left:0;text-align:left;margin-left:393.4pt;margin-top:20.85pt;width:123.75pt;height:13.85pt;z-index:251714560;mso-position-horizontal-relative:page;mso-position-vertical-relative:text" filled="f" stroked="f">
            <v:textbox style="mso-next-textbox:#docshape32"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F50C5A">
        <w:rPr>
          <w:rFonts w:ascii="Times New Roman" w:hAnsi="Times New Roman" w:cs="Times New Roman"/>
          <w:b/>
          <w:spacing w:val="-2"/>
        </w:rPr>
        <w:t>Presidente/Relator:</w:t>
      </w:r>
      <w:r w:rsidR="00AE6193" w:rsidRPr="00F50C5A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6F5B96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</w:r>
      <w:r w:rsidR="006F5B96" w:rsidRPr="006F5B96">
        <w:rPr>
          <w:rFonts w:ascii="Times New Roman" w:hAnsi="Times New Roman" w:cs="Times New Roman"/>
          <w:spacing w:val="-2"/>
        </w:rPr>
        <w:t>Exmo(a). Sr(a). Des(a). Onilza Abreu Gerth (A. DIVERGÊNCIA)</w:t>
      </w:r>
    </w:p>
    <w:p w:rsidR="00AE6193" w:rsidRPr="006F5B96" w:rsidRDefault="006F5B96" w:rsidP="006F5B96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Cezar Luiz Bandiera (1º V.D.)</w:t>
      </w:r>
    </w:p>
    <w:p w:rsidR="00AE6193" w:rsidRPr="006F5B96" w:rsidRDefault="00AE6193" w:rsidP="006F5B96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</w:p>
    <w:p w:rsidR="00AE6193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Socorro Guedes Moura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Procurador:</w:t>
      </w:r>
      <w:r w:rsidRPr="006F5B96">
        <w:rPr>
          <w:rFonts w:ascii="Times New Roman" w:hAnsi="Times New Roman" w:cs="Times New Roman"/>
          <w:spacing w:val="-2"/>
        </w:rPr>
        <w:tab/>
        <w:t xml:space="preserve">Exmo. Sr. Dr. Jorge Wilson Lopes Cavalcante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801911" w:rsidRPr="006F5B96" w:rsidRDefault="00AE6193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Oral: Realizada</w:t>
      </w:r>
    </w:p>
    <w:p w:rsidR="00801911" w:rsidRPr="006F5B96" w:rsidRDefault="00801911" w:rsidP="006F5B96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</w:p>
    <w:p w:rsidR="00801911" w:rsidRDefault="00801911" w:rsidP="008019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</w:rPr>
      </w:pPr>
    </w:p>
    <w:p w:rsidR="00801911" w:rsidRDefault="0080191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977"/>
        <w:gridCol w:w="4919"/>
      </w:tblGrid>
      <w:tr w:rsidR="00AE6193" w:rsidTr="00AE6193">
        <w:trPr>
          <w:trHeight w:val="668"/>
        </w:trPr>
        <w:tc>
          <w:tcPr>
            <w:tcW w:w="1110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0529080-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24.2024.8.04.0001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Socorro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Guedes</w:t>
            </w:r>
          </w:p>
          <w:p w:rsidR="00AE6193" w:rsidRDefault="00AE6193" w:rsidP="00AE6193">
            <w:pPr>
              <w:pStyle w:val="TableParagraph"/>
              <w:spacing w:before="125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4ª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Acidentes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6193" w:rsidTr="00AE6193">
        <w:trPr>
          <w:trHeight w:val="301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22" w:lineRule="exact"/>
              <w:ind w:left="1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AE6193">
        <w:trPr>
          <w:trHeight w:val="1227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198" w:lineRule="exact"/>
              <w:ind w:left="4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E6193" w:rsidRDefault="00AE6193" w:rsidP="00AE6193">
            <w:pPr>
              <w:pStyle w:val="TableParagraph"/>
              <w:spacing w:before="113"/>
              <w:ind w:left="5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20" w:lineRule="exact"/>
              <w:ind w:left="417"/>
              <w:rPr>
                <w:sz w:val="20"/>
              </w:rPr>
            </w:pPr>
            <w:r>
              <w:rPr>
                <w:sz w:val="20"/>
              </w:rPr>
              <w:t>VIRGINIA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REIS</w:t>
            </w:r>
          </w:p>
          <w:p w:rsidR="00AE6193" w:rsidRDefault="00AE6193" w:rsidP="00AE6193">
            <w:pPr>
              <w:pStyle w:val="TableParagraph"/>
              <w:spacing w:before="115"/>
              <w:ind w:left="427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4" w:lineRule="exact"/>
              <w:ind w:left="199"/>
              <w:rPr>
                <w:sz w:val="18"/>
              </w:rPr>
            </w:pPr>
            <w:r>
              <w:rPr>
                <w:sz w:val="18"/>
              </w:rPr>
              <w:t>10803N-AM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Pedro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Morais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Brito</w:t>
            </w:r>
            <w:r>
              <w:rPr>
                <w:spacing w:val="-2"/>
                <w:sz w:val="18"/>
              </w:rPr>
              <w:t xml:space="preserve"> Junior</w:t>
            </w:r>
          </w:p>
          <w:p w:rsidR="00AE6193" w:rsidRDefault="00AE6193" w:rsidP="00AE6193">
            <w:pPr>
              <w:pStyle w:val="TableParagraph"/>
              <w:spacing w:before="138" w:line="350" w:lineRule="auto"/>
              <w:ind w:left="204" w:right="1403" w:firstLine="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Vasconcelos 1388A-AM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NOGUEIRA</w:t>
            </w:r>
          </w:p>
          <w:p w:rsidR="00AE6193" w:rsidRDefault="00AE6193" w:rsidP="00AE6193">
            <w:pPr>
              <w:pStyle w:val="TableParagraph"/>
              <w:spacing w:line="205" w:lineRule="exact"/>
              <w:ind w:left="190"/>
              <w:rPr>
                <w:sz w:val="18"/>
              </w:rPr>
            </w:pPr>
            <w:r>
              <w:rPr>
                <w:sz w:val="18"/>
              </w:rPr>
              <w:t>5163N-AC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Márcio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AE6193" w:rsidRPr="006F5B96" w:rsidRDefault="00E97886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3" o:spid="_x0000_s2086" type="#_x0000_t202" style="position:absolute;left:0;text-align:left;margin-left:405.25pt;margin-top:8.45pt;width:66.1pt;height:17.45pt;z-index:251716608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</w:t>
      </w:r>
    </w:p>
    <w:p w:rsidR="00AE6193" w:rsidRPr="006F5B96" w:rsidRDefault="00AE6193" w:rsidP="00AE6193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Cezar Luiz Bandiera</w:t>
      </w:r>
    </w:p>
    <w:p w:rsidR="00A15A9F" w:rsidRPr="00AE6193" w:rsidRDefault="00A15A9F" w:rsidP="00AE6193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694"/>
        <w:gridCol w:w="5208"/>
      </w:tblGrid>
      <w:tr w:rsidR="00AE6193" w:rsidTr="00AE6193">
        <w:trPr>
          <w:trHeight w:val="668"/>
        </w:trPr>
        <w:tc>
          <w:tcPr>
            <w:tcW w:w="1110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tabs>
                <w:tab w:val="left" w:pos="726"/>
                <w:tab w:val="left" w:pos="6486"/>
              </w:tabs>
              <w:spacing w:before="4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0614729-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88.2023.8.04.0001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AE6193" w:rsidRDefault="00AE6193" w:rsidP="00AE6193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8ª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Acidentes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6193" w:rsidTr="00AE6193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1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21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6193" w:rsidTr="00AE6193">
        <w:trPr>
          <w:trHeight w:val="93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19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E6193" w:rsidRDefault="00AE6193" w:rsidP="00AE6193">
            <w:pPr>
              <w:pStyle w:val="TableParagraph"/>
              <w:spacing w:before="115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E6193" w:rsidRDefault="00AE6193" w:rsidP="00AE6193">
            <w:pPr>
              <w:pStyle w:val="TableParagraph"/>
              <w:spacing w:line="216" w:lineRule="exact"/>
              <w:ind w:left="411"/>
              <w:rPr>
                <w:sz w:val="20"/>
              </w:rPr>
            </w:pPr>
            <w:r>
              <w:rPr>
                <w:sz w:val="20"/>
              </w:rPr>
              <w:t>TELEFONICA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  <w:p w:rsidR="00AE6193" w:rsidRDefault="00AE6193" w:rsidP="00AE6193">
            <w:pPr>
              <w:pStyle w:val="TableParagraph"/>
              <w:spacing w:before="115"/>
              <w:ind w:left="411"/>
              <w:rPr>
                <w:sz w:val="20"/>
              </w:rPr>
            </w:pPr>
            <w:r>
              <w:rPr>
                <w:sz w:val="20"/>
              </w:rPr>
              <w:t>Murb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Manutenção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Urbanos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E6193" w:rsidRDefault="00AE6193" w:rsidP="00AE6193">
            <w:pPr>
              <w:pStyle w:val="TableParagraph"/>
              <w:spacing w:line="190" w:lineRule="exact"/>
              <w:ind w:left="476"/>
              <w:rPr>
                <w:sz w:val="18"/>
              </w:rPr>
            </w:pPr>
            <w:r>
              <w:rPr>
                <w:sz w:val="18"/>
              </w:rPr>
              <w:t>80851N-RS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Felipe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Esbroglio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Lima</w:t>
            </w:r>
          </w:p>
          <w:p w:rsidR="00AE6193" w:rsidRDefault="00AE6193" w:rsidP="00AE6193">
            <w:pPr>
              <w:pStyle w:val="TableParagraph"/>
              <w:spacing w:before="138"/>
              <w:ind w:left="476"/>
              <w:rPr>
                <w:sz w:val="18"/>
              </w:rPr>
            </w:pPr>
            <w:r>
              <w:rPr>
                <w:sz w:val="18"/>
              </w:rPr>
              <w:t>16213N-AM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Anna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jessica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menezes</w:t>
            </w:r>
          </w:p>
          <w:p w:rsidR="00AE6193" w:rsidRDefault="00AE6193" w:rsidP="00AE6193">
            <w:pPr>
              <w:pStyle w:val="TableParagraph"/>
              <w:spacing w:before="98"/>
              <w:ind w:left="479"/>
              <w:rPr>
                <w:sz w:val="18"/>
              </w:rPr>
            </w:pPr>
            <w:r>
              <w:rPr>
                <w:sz w:val="18"/>
              </w:rPr>
              <w:t>5540N-AM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ADOLPHO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MAURO MAUES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NAZARETH</w:t>
            </w:r>
          </w:p>
        </w:tc>
      </w:tr>
    </w:tbl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E6193" w:rsidRPr="00F50C5A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E6193" w:rsidRPr="006F5B96" w:rsidRDefault="00E97886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4" o:spid="_x0000_s2087" type="#_x0000_t202" alt="#AnnotID = 1227613322" style="position:absolute;left:0;text-align:left;margin-left:426.25pt;margin-top:12.35pt;width:52.9pt;height:13.85pt;z-index:251718656;mso-position-horizontal-relative:page" filled="f" stroked="f">
            <v:textbox inset="0,0,0,0">
              <w:txbxContent>
                <w:p w:rsidR="00CA73BA" w:rsidRDefault="00CA73BA" w:rsidP="00AE6193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E6193" w:rsidRPr="006F5B96">
        <w:rPr>
          <w:rFonts w:ascii="Times New Roman" w:hAnsi="Times New Roman" w:cs="Times New Roman"/>
          <w:spacing w:val="-2"/>
        </w:rPr>
        <w:t>Membros:</w:t>
      </w:r>
      <w:r w:rsidR="00AE6193"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Mirza Telma de Oliveira Cunha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AE6193" w:rsidRPr="006F5B96" w:rsidRDefault="00AE6193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 </w:t>
      </w:r>
    </w:p>
    <w:p w:rsidR="00AE6193" w:rsidRPr="006F5B96" w:rsidRDefault="00AE6193" w:rsidP="00AE6193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Délcio Luís Santos</w:t>
      </w:r>
    </w:p>
    <w:p w:rsidR="00801911" w:rsidRPr="006F5B96" w:rsidRDefault="00801911" w:rsidP="00AE6193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A15A9F" w:rsidRDefault="00A15A9F" w:rsidP="00801911">
      <w:pPr>
        <w:pStyle w:val="Corpodetexto"/>
        <w:spacing w:before="1"/>
        <w:ind w:firstLine="720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66"/>
        <w:gridCol w:w="4818"/>
        <w:gridCol w:w="5023"/>
      </w:tblGrid>
      <w:tr w:rsidR="007F4EC5" w:rsidTr="00790815">
        <w:trPr>
          <w:trHeight w:val="671"/>
        </w:trPr>
        <w:tc>
          <w:tcPr>
            <w:tcW w:w="11107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Agravo</w:t>
            </w:r>
            <w:r>
              <w:rPr>
                <w:rFonts w:ascii="Arial" w:hAnsi="Arial"/>
                <w:b/>
                <w:spacing w:val="-10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0014190-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43.2024.8.04.0000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F4EC5" w:rsidRDefault="007F4EC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Saúde</w:t>
            </w:r>
          </w:p>
        </w:tc>
      </w:tr>
      <w:tr w:rsidR="007F4EC5" w:rsidTr="00790815">
        <w:trPr>
          <w:trHeight w:val="299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0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0" w:lineRule="exact"/>
              <w:ind w:left="2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27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18" w:type="dxa"/>
            <w:tcBorders>
              <w:top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35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23" w:type="dxa"/>
            <w:tcBorders>
              <w:top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4" w:lineRule="exact"/>
              <w:ind w:left="292"/>
              <w:rPr>
                <w:sz w:val="18"/>
              </w:rPr>
            </w:pPr>
            <w:r>
              <w:rPr>
                <w:sz w:val="18"/>
              </w:rPr>
              <w:t>22119N-MA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4"/>
                <w:sz w:val="18"/>
              </w:rPr>
              <w:t>BRITO</w:t>
            </w:r>
          </w:p>
        </w:tc>
      </w:tr>
      <w:tr w:rsidR="007F4EC5" w:rsidTr="00790815">
        <w:trPr>
          <w:trHeight w:val="275"/>
        </w:trPr>
        <w:tc>
          <w:tcPr>
            <w:tcW w:w="126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8" w:type="dxa"/>
          </w:tcPr>
          <w:p w:rsidR="007F4EC5" w:rsidRDefault="007F4EC5" w:rsidP="00790815">
            <w:pPr>
              <w:pStyle w:val="TableParagraph"/>
              <w:spacing w:before="43" w:line="213" w:lineRule="exact"/>
              <w:ind w:left="351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3ª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5023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F4EC5" w:rsidTr="00790815">
        <w:trPr>
          <w:trHeight w:val="222"/>
        </w:trPr>
        <w:tc>
          <w:tcPr>
            <w:tcW w:w="126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18" w:type="dxa"/>
          </w:tcPr>
          <w:p w:rsidR="007F4EC5" w:rsidRDefault="007F4EC5" w:rsidP="00790815">
            <w:pPr>
              <w:pStyle w:val="TableParagraph"/>
              <w:spacing w:line="202" w:lineRule="exact"/>
              <w:ind w:left="351"/>
              <w:rPr>
                <w:sz w:val="20"/>
              </w:rPr>
            </w:pPr>
            <w:r>
              <w:rPr>
                <w:sz w:val="20"/>
              </w:rPr>
              <w:t>Estadual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5"/>
                <w:sz w:val="20"/>
              </w:rPr>
              <w:t xml:space="preserve"> Am</w:t>
            </w:r>
          </w:p>
        </w:tc>
        <w:tc>
          <w:tcPr>
            <w:tcW w:w="5023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F4EC5" w:rsidTr="00790815">
        <w:trPr>
          <w:trHeight w:val="218"/>
        </w:trPr>
        <w:tc>
          <w:tcPr>
            <w:tcW w:w="126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8" w:type="dxa"/>
          </w:tcPr>
          <w:p w:rsidR="007F4EC5" w:rsidRDefault="007F4EC5" w:rsidP="00790815">
            <w:pPr>
              <w:pStyle w:val="TableParagraph"/>
              <w:spacing w:line="198" w:lineRule="exact"/>
              <w:ind w:left="351"/>
              <w:rPr>
                <w:sz w:val="20"/>
              </w:rPr>
            </w:pPr>
            <w:r>
              <w:rPr>
                <w:sz w:val="20"/>
              </w:rPr>
              <w:t>Rômulo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2"/>
                <w:sz w:val="20"/>
              </w:rPr>
              <w:t xml:space="preserve"> Vieira</w:t>
            </w:r>
          </w:p>
        </w:tc>
        <w:tc>
          <w:tcPr>
            <w:tcW w:w="5023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8" w:lineRule="exact"/>
              <w:ind w:left="292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7F4EC5" w:rsidTr="00790815">
        <w:trPr>
          <w:trHeight w:val="20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8" w:type="dxa"/>
            <w:tcBorders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23" w:type="dxa"/>
            <w:tcBorders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80" w:lineRule="exact"/>
              <w:ind w:left="295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</w:tbl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F50C5A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Socorro Guedes Moura (V.R.)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F4EC5" w:rsidRPr="006F5B96" w:rsidRDefault="00E97886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6" o:spid="_x0000_s2089" type="#_x0000_t202" alt="#AnnotID = 1073741824" style="position:absolute;left:0;text-align:left;margin-left:416.05pt;margin-top:16.35pt;width:66.1pt;height:17.45pt;z-index:251720704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6F5B96">
        <w:rPr>
          <w:rFonts w:ascii="Times New Roman" w:hAnsi="Times New Roman" w:cs="Times New Roman"/>
          <w:spacing w:val="-2"/>
        </w:rPr>
        <w:t>Suplentes:</w:t>
      </w:r>
      <w:r w:rsidR="007F4EC5"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</w:t>
      </w:r>
    </w:p>
    <w:p w:rsidR="007F4EC5" w:rsidRPr="006F5B96" w:rsidRDefault="007F4EC5" w:rsidP="007F4EC5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801911" w:rsidRDefault="00801911" w:rsidP="0080191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54726A" w:rsidRDefault="0054726A" w:rsidP="00801911">
      <w:pPr>
        <w:pStyle w:val="Corpodetexto"/>
        <w:tabs>
          <w:tab w:val="left" w:pos="1427"/>
        </w:tabs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856"/>
        <w:gridCol w:w="5058"/>
      </w:tblGrid>
      <w:tr w:rsidR="007F4EC5" w:rsidTr="00790815">
        <w:trPr>
          <w:trHeight w:val="668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0585779-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69.2023.8.04.0001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Cezar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Bandiera</w:t>
            </w:r>
          </w:p>
          <w:p w:rsidR="007F4EC5" w:rsidRDefault="007F4EC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F4EC5" w:rsidTr="00790815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429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47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45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42" w:lineRule="auto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7F4EC5" w:rsidRDefault="007F4EC5" w:rsidP="00790815">
            <w:pPr>
              <w:pStyle w:val="TableParagraph"/>
              <w:spacing w:line="208" w:lineRule="exact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LÚCIA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ALMEIDA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4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line="242" w:lineRule="auto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7F4EC5" w:rsidRDefault="007F4EC5" w:rsidP="00790815">
            <w:pPr>
              <w:pStyle w:val="TableParagraph"/>
              <w:spacing w:line="206" w:lineRule="exact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LÚCIA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ALMEIDA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258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ind w:left="411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6" w:lineRule="exact"/>
              <w:ind w:left="314"/>
              <w:rPr>
                <w:sz w:val="18"/>
              </w:rPr>
            </w:pPr>
            <w:r>
              <w:rPr>
                <w:sz w:val="18"/>
              </w:rPr>
              <w:t>8739N-AM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RENAN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MAGALHÃES</w:t>
            </w:r>
          </w:p>
          <w:p w:rsidR="007F4EC5" w:rsidRDefault="007F4EC5" w:rsidP="00790815">
            <w:pPr>
              <w:pStyle w:val="TableParagraph"/>
              <w:spacing w:before="229"/>
              <w:rPr>
                <w:rFonts w:ascii="Palatino Linotype"/>
                <w:sz w:val="18"/>
              </w:rPr>
            </w:pPr>
          </w:p>
          <w:p w:rsidR="007F4EC5" w:rsidRDefault="007F4EC5" w:rsidP="00790815">
            <w:pPr>
              <w:pStyle w:val="TableParagraph"/>
              <w:ind w:left="314"/>
              <w:rPr>
                <w:sz w:val="18"/>
              </w:rPr>
            </w:pPr>
            <w:r>
              <w:rPr>
                <w:sz w:val="18"/>
              </w:rPr>
              <w:t>21507N-MS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FAGNER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  <w:p w:rsidR="007F4EC5" w:rsidRDefault="007F4EC5" w:rsidP="00790815">
            <w:pPr>
              <w:pStyle w:val="TableParagraph"/>
              <w:spacing w:before="95"/>
              <w:ind w:left="317" w:right="223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F4EC5" w:rsidRDefault="007F4EC5" w:rsidP="00790815">
            <w:pPr>
              <w:pStyle w:val="TableParagraph"/>
              <w:spacing w:line="189" w:lineRule="exact"/>
              <w:ind w:left="317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Luiz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Arruda</w:t>
            </w:r>
          </w:p>
          <w:p w:rsidR="007F4EC5" w:rsidRDefault="007F4EC5" w:rsidP="00790815">
            <w:pPr>
              <w:pStyle w:val="TableParagraph"/>
              <w:spacing w:before="94"/>
              <w:ind w:left="317"/>
              <w:rPr>
                <w:sz w:val="18"/>
              </w:rPr>
            </w:pPr>
            <w:r>
              <w:rPr>
                <w:sz w:val="18"/>
              </w:rPr>
              <w:t>24239N-MS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ELIAS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PAULO</w:t>
            </w:r>
          </w:p>
          <w:p w:rsidR="007F4EC5" w:rsidRDefault="007F4EC5" w:rsidP="00790815">
            <w:pPr>
              <w:pStyle w:val="TableParagraph"/>
              <w:spacing w:before="112"/>
              <w:ind w:left="314"/>
              <w:rPr>
                <w:sz w:val="18"/>
              </w:rPr>
            </w:pPr>
            <w:r>
              <w:rPr>
                <w:sz w:val="18"/>
              </w:rPr>
              <w:t>8739N-AM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RENAN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MAGALHÃES</w:t>
            </w:r>
          </w:p>
          <w:p w:rsidR="007F4EC5" w:rsidRDefault="007F4EC5" w:rsidP="00790815">
            <w:pPr>
              <w:pStyle w:val="TableParagraph"/>
              <w:spacing w:before="224"/>
              <w:rPr>
                <w:rFonts w:ascii="Palatino Linotype"/>
                <w:sz w:val="18"/>
              </w:rPr>
            </w:pPr>
          </w:p>
          <w:p w:rsidR="007F4EC5" w:rsidRDefault="007F4EC5" w:rsidP="00790815">
            <w:pPr>
              <w:pStyle w:val="TableParagraph"/>
              <w:ind w:left="314"/>
              <w:rPr>
                <w:sz w:val="18"/>
              </w:rPr>
            </w:pPr>
            <w:r>
              <w:rPr>
                <w:sz w:val="18"/>
              </w:rPr>
              <w:t>24239N-MS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ELIAS GUILHERME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PAULO</w:t>
            </w:r>
          </w:p>
          <w:p w:rsidR="007F4EC5" w:rsidRDefault="007F4EC5" w:rsidP="00790815">
            <w:pPr>
              <w:pStyle w:val="TableParagraph"/>
              <w:spacing w:before="98"/>
              <w:ind w:left="317"/>
              <w:rPr>
                <w:sz w:val="18"/>
              </w:rPr>
            </w:pPr>
            <w:r>
              <w:rPr>
                <w:sz w:val="18"/>
              </w:rPr>
              <w:t>21507N-MS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FAGNER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  <w:p w:rsidR="007F4EC5" w:rsidRDefault="007F4EC5" w:rsidP="00790815">
            <w:pPr>
              <w:pStyle w:val="TableParagraph"/>
              <w:spacing w:before="93"/>
              <w:ind w:left="317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Luiz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Arruda</w:t>
            </w:r>
          </w:p>
          <w:p w:rsidR="007F4EC5" w:rsidRDefault="007F4EC5" w:rsidP="00790815">
            <w:pPr>
              <w:pStyle w:val="TableParagraph"/>
              <w:spacing w:before="93"/>
              <w:ind w:left="317" w:right="223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F50C5A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F4EC5" w:rsidRPr="006F5B96" w:rsidRDefault="00E97886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7" o:spid="_x0000_s2090" type="#_x0000_t202" alt="#AnnotID = 1073741824" style="position:absolute;left:0;text-align:left;margin-left:425.65pt;margin-top:2.6pt;width:66.1pt;height:17.45pt;z-index:251722752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6F5B96">
        <w:rPr>
          <w:rFonts w:ascii="Times New Roman" w:hAnsi="Times New Roman" w:cs="Times New Roman"/>
          <w:spacing w:val="-2"/>
        </w:rPr>
        <w:t>Membros:</w:t>
      </w:r>
      <w:r w:rsidR="007F4EC5"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Cézar Luiz Bandiera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801911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Procurador:</w:t>
      </w:r>
      <w:r w:rsidRPr="006F5B96">
        <w:rPr>
          <w:rFonts w:ascii="Times New Roman" w:hAnsi="Times New Roman" w:cs="Times New Roman"/>
          <w:spacing w:val="-2"/>
        </w:rPr>
        <w:tab/>
        <w:t>Exmo. Sr. Dr. Jorge Wilson Lopes Cavalcante</w:t>
      </w:r>
    </w:p>
    <w:p w:rsidR="00801911" w:rsidRPr="006F5B96" w:rsidRDefault="00801911" w:rsidP="006F5B96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268"/>
        <w:gridCol w:w="5646"/>
      </w:tblGrid>
      <w:tr w:rsidR="007F4EC5" w:rsidTr="00790815">
        <w:trPr>
          <w:trHeight w:val="671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  <w:tab w:val="left" w:pos="6486"/>
              </w:tabs>
              <w:spacing w:before="10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0634867-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81.2020.8.04.0001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F4EC5" w:rsidRDefault="007F4EC5" w:rsidP="00790815">
            <w:pPr>
              <w:pStyle w:val="TableParagraph"/>
              <w:spacing w:before="125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 Comarca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 - Dívida</w:t>
            </w:r>
            <w:r>
              <w:rPr>
                <w:spacing w:val="-2"/>
                <w:sz w:val="18"/>
              </w:rPr>
              <w:t xml:space="preserve"> Ativa</w:t>
            </w:r>
          </w:p>
        </w:tc>
      </w:tr>
      <w:tr w:rsidR="007F4EC5" w:rsidTr="00790815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6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8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343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57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line="420" w:lineRule="atLeast"/>
              <w:ind w:left="28" w:right="430" w:firstLine="9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Apelado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26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Aluisio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Braga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37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ind w:left="411"/>
              <w:rPr>
                <w:sz w:val="20"/>
              </w:rPr>
            </w:pPr>
            <w:r>
              <w:rPr>
                <w:sz w:val="20"/>
              </w:rPr>
              <w:t>B.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Esporte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Lazer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16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ind w:left="416"/>
              <w:rPr>
                <w:position w:val="-1"/>
                <w:sz w:val="20"/>
              </w:rPr>
            </w:pPr>
            <w:r>
              <w:rPr>
                <w:sz w:val="20"/>
              </w:rPr>
              <w:t>Cintia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Machado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position w:val="-1"/>
                <w:sz w:val="20"/>
              </w:rPr>
              <w:t>Braga</w:t>
            </w:r>
          </w:p>
          <w:p w:rsidR="007F4EC5" w:rsidRDefault="007F4EC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spacing w:before="156"/>
              <w:rPr>
                <w:rFonts w:ascii="Palatino Linotype"/>
                <w:sz w:val="20"/>
              </w:rPr>
            </w:pPr>
          </w:p>
          <w:p w:rsidR="007F4EC5" w:rsidRDefault="007F4EC5" w:rsidP="00790815">
            <w:pPr>
              <w:pStyle w:val="TableParagraph"/>
              <w:ind w:left="421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MANAUS</w:t>
            </w:r>
          </w:p>
          <w:p w:rsidR="007F4EC5" w:rsidRDefault="007F4EC5" w:rsidP="00790815">
            <w:pPr>
              <w:pStyle w:val="TableParagraph"/>
              <w:spacing w:before="171"/>
              <w:ind w:left="411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6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355" w:lineRule="auto"/>
              <w:ind w:left="905" w:right="1148" w:hanging="3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7F4EC5" w:rsidRDefault="007F4EC5" w:rsidP="00790815">
            <w:pPr>
              <w:pStyle w:val="TableParagraph"/>
              <w:spacing w:line="202" w:lineRule="exact"/>
              <w:ind w:left="917"/>
              <w:rPr>
                <w:sz w:val="18"/>
              </w:rPr>
            </w:pPr>
            <w:r>
              <w:rPr>
                <w:sz w:val="18"/>
              </w:rPr>
              <w:t>11333N-AM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4"/>
                <w:sz w:val="18"/>
              </w:rPr>
              <w:t>LIMA</w:t>
            </w:r>
          </w:p>
          <w:p w:rsidR="007F4EC5" w:rsidRDefault="007F4EC5" w:rsidP="00790815">
            <w:pPr>
              <w:pStyle w:val="TableParagraph"/>
              <w:spacing w:before="79" w:line="343" w:lineRule="auto"/>
              <w:ind w:left="905" w:right="1136" w:hanging="3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7F4EC5" w:rsidRDefault="007F4EC5" w:rsidP="00790815">
            <w:pPr>
              <w:pStyle w:val="TableParagraph"/>
              <w:spacing w:before="1"/>
              <w:ind w:left="917"/>
              <w:rPr>
                <w:sz w:val="18"/>
              </w:rPr>
            </w:pPr>
            <w:r>
              <w:rPr>
                <w:sz w:val="18"/>
              </w:rPr>
              <w:t>11333N-AM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4"/>
                <w:sz w:val="18"/>
              </w:rPr>
              <w:t>LIMA</w:t>
            </w:r>
          </w:p>
          <w:p w:rsidR="007F4EC5" w:rsidRDefault="007F4EC5" w:rsidP="00790815">
            <w:pPr>
              <w:pStyle w:val="TableParagraph"/>
              <w:spacing w:before="113"/>
              <w:ind w:left="907"/>
              <w:rPr>
                <w:sz w:val="18"/>
              </w:rPr>
            </w:pPr>
            <w:r>
              <w:rPr>
                <w:sz w:val="18"/>
              </w:rPr>
              <w:t>6100N-AM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Avelino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Medina</w:t>
            </w:r>
          </w:p>
          <w:p w:rsidR="007F4EC5" w:rsidRDefault="007F4EC5" w:rsidP="00790815">
            <w:pPr>
              <w:pStyle w:val="TableParagraph"/>
              <w:spacing w:before="95"/>
              <w:ind w:left="917"/>
              <w:rPr>
                <w:sz w:val="18"/>
              </w:rPr>
            </w:pPr>
            <w:r>
              <w:rPr>
                <w:sz w:val="18"/>
              </w:rPr>
              <w:t>11333N-AM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4"/>
                <w:sz w:val="18"/>
              </w:rPr>
              <w:t>LIMA</w:t>
            </w:r>
          </w:p>
          <w:p w:rsidR="007F4EC5" w:rsidRDefault="007F4EC5" w:rsidP="00790815">
            <w:pPr>
              <w:pStyle w:val="TableParagraph"/>
              <w:spacing w:before="93"/>
              <w:ind w:left="905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Douglas rui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reis </w:t>
            </w:r>
            <w:r>
              <w:rPr>
                <w:spacing w:val="-2"/>
                <w:sz w:val="18"/>
              </w:rPr>
              <w:t>Aguiar</w:t>
            </w:r>
          </w:p>
          <w:p w:rsidR="007F4EC5" w:rsidRDefault="007F4EC5" w:rsidP="00790815">
            <w:pPr>
              <w:pStyle w:val="TableParagraph"/>
              <w:spacing w:before="112"/>
              <w:ind w:left="912"/>
              <w:rPr>
                <w:sz w:val="18"/>
              </w:rPr>
            </w:pPr>
            <w:r>
              <w:rPr>
                <w:sz w:val="18"/>
              </w:rPr>
              <w:t>5517N-AM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José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Franco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Mattos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F50C5A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7F4EC5" w:rsidRPr="006F5B96" w:rsidRDefault="00E97886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8" o:spid="_x0000_s2091" type="#_x0000_t202" style="position:absolute;left:0;text-align:left;margin-left:403.45pt;margin-top:28.25pt;width:66.1pt;height:17.45pt;z-index:251724800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6F5B96">
        <w:rPr>
          <w:rFonts w:ascii="Times New Roman" w:hAnsi="Times New Roman" w:cs="Times New Roman"/>
          <w:spacing w:val="-2"/>
        </w:rPr>
        <w:t>Membros:</w:t>
      </w:r>
      <w:r w:rsidR="007F4EC5"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Socorro Guedes Moura (V.R.)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Délcio Luís Santos </w:t>
      </w:r>
    </w:p>
    <w:p w:rsidR="007F4EC5" w:rsidRPr="006F5B96" w:rsidRDefault="007F4EC5" w:rsidP="007F4EC5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7F4EC5" w:rsidRPr="007F4EC5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Arial" w:hAnsi="Arial" w:cs="Arial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Suzete Maria dos Santos</w:t>
      </w:r>
    </w:p>
    <w:p w:rsidR="00801911" w:rsidRPr="007F4EC5" w:rsidRDefault="00801911" w:rsidP="007F4EC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A15A9F" w:rsidRDefault="00A15A9F" w:rsidP="00801911">
      <w:pPr>
        <w:pStyle w:val="Corpodetexto"/>
        <w:tabs>
          <w:tab w:val="left" w:pos="914"/>
        </w:tabs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724"/>
        <w:gridCol w:w="5179"/>
      </w:tblGrid>
      <w:tr w:rsidR="007F4EC5" w:rsidTr="00790815">
        <w:trPr>
          <w:trHeight w:val="790"/>
        </w:trPr>
        <w:tc>
          <w:tcPr>
            <w:tcW w:w="59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</w:p>
          <w:p w:rsidR="007F4EC5" w:rsidRDefault="007F4EC5" w:rsidP="00790815">
            <w:pPr>
              <w:pStyle w:val="TableParagraph"/>
              <w:spacing w:before="141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8" w:lineRule="exact"/>
              <w:ind w:left="56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Délcio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Santos</w:t>
            </w:r>
          </w:p>
        </w:tc>
      </w:tr>
      <w:tr w:rsidR="007F4EC5" w:rsidTr="00790815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4" w:type="dxa"/>
            <w:tcBorders>
              <w:top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1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18" w:lineRule="exact"/>
              <w:ind w:left="4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263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5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4" w:type="dxa"/>
            <w:tcBorders>
              <w:top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5" w:lineRule="exact"/>
              <w:ind w:left="410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79" w:type="dxa"/>
            <w:tcBorders>
              <w:top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00" w:lineRule="exact"/>
              <w:ind w:left="446"/>
              <w:rPr>
                <w:sz w:val="18"/>
              </w:rPr>
            </w:pPr>
            <w:r>
              <w:rPr>
                <w:sz w:val="18"/>
              </w:rPr>
              <w:t>5109N-AM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Lúcia Cristina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Rosas</w:t>
            </w:r>
          </w:p>
        </w:tc>
      </w:tr>
      <w:tr w:rsidR="007F4EC5" w:rsidTr="00790815">
        <w:trPr>
          <w:trHeight w:val="282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4" w:type="dxa"/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24"/>
              <w:ind w:left="449"/>
              <w:rPr>
                <w:sz w:val="18"/>
              </w:rPr>
            </w:pPr>
            <w:r>
              <w:rPr>
                <w:sz w:val="18"/>
              </w:rPr>
              <w:t>1910N-AM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EDSON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ROSAS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7F4EC5" w:rsidTr="00790815">
        <w:trPr>
          <w:trHeight w:val="314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4" w:type="dxa"/>
          </w:tcPr>
          <w:p w:rsidR="007F4EC5" w:rsidRDefault="007F4EC5" w:rsidP="00790815">
            <w:pPr>
              <w:pStyle w:val="TableParagraph"/>
              <w:spacing w:before="35"/>
              <w:ind w:left="411"/>
              <w:rPr>
                <w:sz w:val="20"/>
              </w:rPr>
            </w:pPr>
            <w:r>
              <w:rPr>
                <w:sz w:val="20"/>
              </w:rPr>
              <w:t>Daniel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Vilaça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 xml:space="preserve"> Silva</w:t>
            </w: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F4EC5" w:rsidTr="00790815">
        <w:trPr>
          <w:trHeight w:val="264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38" w:line="206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4" w:type="dxa"/>
          </w:tcPr>
          <w:p w:rsidR="007F4EC5" w:rsidRDefault="007F4EC5" w:rsidP="00790815">
            <w:pPr>
              <w:pStyle w:val="TableParagraph"/>
              <w:spacing w:before="38" w:line="206" w:lineRule="exact"/>
              <w:ind w:left="411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7F4EC5" w:rsidTr="00790815">
        <w:trPr>
          <w:trHeight w:val="185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24" w:type="dxa"/>
          </w:tcPr>
          <w:p w:rsidR="007F4EC5" w:rsidRDefault="007F4EC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65" w:lineRule="exact"/>
              <w:ind w:left="449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7F4EC5" w:rsidTr="00790815">
        <w:trPr>
          <w:trHeight w:val="214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4" w:type="dxa"/>
          </w:tcPr>
          <w:p w:rsidR="007F4EC5" w:rsidRDefault="007F4EC5" w:rsidP="00790815">
            <w:pPr>
              <w:pStyle w:val="TableParagraph"/>
              <w:spacing w:line="194" w:lineRule="exact"/>
              <w:ind w:left="411"/>
              <w:rPr>
                <w:sz w:val="20"/>
              </w:rPr>
            </w:pPr>
            <w:r>
              <w:rPr>
                <w:sz w:val="20"/>
              </w:rPr>
              <w:t>Daniel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Vilaça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 xml:space="preserve"> Silva</w:t>
            </w:r>
          </w:p>
        </w:tc>
        <w:tc>
          <w:tcPr>
            <w:tcW w:w="5179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89" w:lineRule="exact"/>
              <w:ind w:left="446"/>
              <w:rPr>
                <w:sz w:val="18"/>
              </w:rPr>
            </w:pPr>
            <w:r>
              <w:rPr>
                <w:sz w:val="18"/>
              </w:rPr>
              <w:t>6310N-AM - ALYSSONN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KARRER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F4EC5" w:rsidTr="00790815">
        <w:trPr>
          <w:trHeight w:val="206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4" w:type="dxa"/>
            <w:tcBorders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79" w:type="dxa"/>
            <w:tcBorders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86" w:lineRule="exact"/>
              <w:ind w:left="449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</w:tbl>
    <w:p w:rsidR="007F4EC5" w:rsidRPr="006F5B96" w:rsidRDefault="00E97886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39" o:spid="_x0000_s2092" type="#_x0000_t202" alt="#AnnotID = 1236779632" style="position:absolute;left:0;text-align:left;margin-left:415.45pt;margin-top:11.8pt;width:66.1pt;height:17.45pt;z-index:251726848;mso-position-horizontal-relative:page;mso-position-vertical-relative:text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6F5B96">
        <w:rPr>
          <w:rFonts w:ascii="Times New Roman" w:hAnsi="Times New Roman" w:cs="Times New Roman"/>
          <w:spacing w:val="-2"/>
        </w:rPr>
        <w:t>Presidente:</w:t>
      </w:r>
      <w:r w:rsidR="007F4EC5"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F50C5A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F50C5A">
        <w:rPr>
          <w:rFonts w:ascii="Times New Roman" w:hAnsi="Times New Roman" w:cs="Times New Roman"/>
          <w:b/>
          <w:spacing w:val="-2"/>
        </w:rPr>
        <w:t>Relatora:</w:t>
      </w:r>
      <w:r w:rsidRPr="00F50C5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(V.R.) 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Délcio Luís Santos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01911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Cezar Luiz Bandiera</w:t>
      </w:r>
    </w:p>
    <w:p w:rsidR="00801911" w:rsidRDefault="00801911" w:rsidP="00801911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33"/>
        <w:gridCol w:w="5209"/>
      </w:tblGrid>
      <w:tr w:rsidR="007F4EC5" w:rsidTr="00790815">
        <w:trPr>
          <w:trHeight w:val="891"/>
        </w:trPr>
        <w:tc>
          <w:tcPr>
            <w:tcW w:w="58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36</w:t>
            </w:r>
            <w:r>
              <w:rPr>
                <w:rFonts w:ascii="Arial"/>
                <w:b/>
                <w:sz w:val="20"/>
              </w:rPr>
              <w:tab/>
              <w:t>Agravo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Instrumento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</w:p>
          <w:p w:rsidR="007F4EC5" w:rsidRDefault="007F4EC5" w:rsidP="00790815">
            <w:pPr>
              <w:pStyle w:val="TableParagraph"/>
              <w:spacing w:before="240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19" w:lineRule="exact"/>
              <w:ind w:left="5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Des.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Délcio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Santos</w:t>
            </w:r>
          </w:p>
        </w:tc>
      </w:tr>
      <w:tr w:rsidR="007F4EC5" w:rsidTr="00790815">
        <w:trPr>
          <w:trHeight w:val="299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0" w:lineRule="exact"/>
              <w:ind w:left="3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0" w:lineRule="exact"/>
              <w:ind w:left="4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731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F4EC5" w:rsidRDefault="007F4EC5" w:rsidP="00790815">
            <w:pPr>
              <w:pStyle w:val="TableParagraph"/>
              <w:spacing w:before="149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351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7F4EC5" w:rsidRDefault="007F4EC5" w:rsidP="00790815">
            <w:pPr>
              <w:pStyle w:val="TableParagraph"/>
              <w:spacing w:before="173"/>
              <w:ind w:left="351"/>
              <w:rPr>
                <w:sz w:val="20"/>
              </w:rPr>
            </w:pPr>
            <w:r>
              <w:rPr>
                <w:sz w:val="20"/>
              </w:rPr>
              <w:t>BRUNNO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GABRIEL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2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44" w:lineRule="auto"/>
              <w:ind w:left="480" w:right="38" w:hanging="3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F4EC5" w:rsidRDefault="007F4EC5" w:rsidP="00790815">
            <w:pPr>
              <w:pStyle w:val="TableParagraph"/>
              <w:spacing w:line="186" w:lineRule="exact"/>
              <w:ind w:left="477"/>
              <w:rPr>
                <w:sz w:val="18"/>
              </w:rPr>
            </w:pPr>
            <w:r>
              <w:rPr>
                <w:sz w:val="18"/>
              </w:rPr>
              <w:t>557A-AM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Alysson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F50C5A" w:rsidRDefault="00E97886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40" o:spid="_x0000_s2093" type="#_x0000_t202" style="position:absolute;left:0;text-align:left;margin-left:403.45pt;margin-top:7.4pt;width:66.1pt;height:17.45pt;z-index:251728896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F50C5A">
        <w:rPr>
          <w:rFonts w:ascii="Times New Roman" w:hAnsi="Times New Roman" w:cs="Times New Roman"/>
          <w:b/>
          <w:spacing w:val="-2"/>
        </w:rPr>
        <w:t>Relatora:</w:t>
      </w:r>
      <w:r w:rsidR="007F4EC5" w:rsidRPr="00F50C5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F50C5A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7F4EC5" w:rsidRPr="006F5B96" w:rsidRDefault="007F4EC5" w:rsidP="00F50C5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F50C5A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A15A9F" w:rsidRDefault="00A15A9F">
      <w:pPr>
        <w:pStyle w:val="Corpodetexto"/>
        <w:sectPr w:rsidR="00A15A9F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11110" w:type="dxa"/>
        <w:tblInd w:w="4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15A9F" w:rsidTr="00BB02E0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37</w:t>
            </w:r>
            <w:r>
              <w:rPr>
                <w:rFonts w:ascii="Arial"/>
                <w:b/>
                <w:sz w:val="20"/>
              </w:rPr>
              <w:tab/>
              <w:t>Agravo de Instrumento 0800148-</w:t>
            </w:r>
            <w:r>
              <w:rPr>
                <w:rFonts w:ascii="Arial"/>
                <w:b/>
                <w:spacing w:val="-2"/>
                <w:sz w:val="20"/>
              </w:rPr>
              <w:t>53.2024.8.04.0000</w:t>
            </w:r>
            <w:r>
              <w:rPr>
                <w:rFonts w:ascii="Arial"/>
                <w:b/>
                <w:sz w:val="20"/>
              </w:rPr>
              <w:tab/>
            </w:r>
            <w:r w:rsidR="007F4EC5">
              <w:rPr>
                <w:rFonts w:ascii="Arial"/>
                <w:b/>
                <w:sz w:val="20"/>
              </w:rPr>
              <w:t>Pedido</w:t>
            </w:r>
            <w:r w:rsidR="007F4EC5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de</w:t>
            </w:r>
            <w:r w:rsidR="007F4EC5">
              <w:rPr>
                <w:rFonts w:ascii="Arial"/>
                <w:b/>
                <w:spacing w:val="-6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Vista:</w:t>
            </w:r>
            <w:r w:rsidR="007F4EC5">
              <w:rPr>
                <w:rFonts w:ascii="Arial"/>
                <w:b/>
                <w:spacing w:val="-7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Des.</w:t>
            </w:r>
            <w:r w:rsidR="007F4EC5">
              <w:rPr>
                <w:rFonts w:ascii="Arial"/>
                <w:b/>
                <w:spacing w:val="-2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Cezar</w:t>
            </w:r>
            <w:r w:rsidR="007F4EC5">
              <w:rPr>
                <w:rFonts w:ascii="Arial"/>
                <w:b/>
                <w:spacing w:val="-3"/>
                <w:sz w:val="20"/>
              </w:rPr>
              <w:t xml:space="preserve"> </w:t>
            </w:r>
            <w:r w:rsidR="007F4EC5">
              <w:rPr>
                <w:rFonts w:ascii="Arial"/>
                <w:b/>
                <w:spacing w:val="-2"/>
                <w:sz w:val="20"/>
              </w:rPr>
              <w:t>Bandiera</w:t>
            </w:r>
          </w:p>
        </w:tc>
      </w:tr>
      <w:tr w:rsidR="00A15A9F" w:rsidTr="00BB02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BB02E0">
        <w:trPr>
          <w:trHeight w:val="4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15A9F" w:rsidRDefault="00DD36CB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776A-AM - Leandro Venicius Fonseca </w:t>
            </w:r>
            <w:r>
              <w:rPr>
                <w:spacing w:val="-2"/>
                <w:position w:val="2"/>
                <w:sz w:val="18"/>
              </w:rPr>
              <w:t>Rozeira</w:t>
            </w:r>
          </w:p>
          <w:p w:rsidR="00A15A9F" w:rsidRDefault="00DD36C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 RIO INDUSTRIA E COMERCIO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10189N-AM - Otávio Araújo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15A9F" w:rsidRDefault="00DD36CB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PRODUTOS ALIMENTICIOS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15612N-AM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Ana Thalia da Silva Laranjeira </w:t>
            </w:r>
            <w:r>
              <w:rPr>
                <w:spacing w:val="-2"/>
                <w:sz w:val="18"/>
              </w:rPr>
              <w:t>Garcia</w:t>
            </w:r>
          </w:p>
          <w:p w:rsidR="00A15A9F" w:rsidRDefault="00DD36C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8343N-AM - FRANCISCA LOUREIRO DE </w:t>
            </w:r>
            <w:r>
              <w:rPr>
                <w:spacing w:val="-2"/>
                <w:sz w:val="18"/>
              </w:rPr>
              <w:t>SOUZA</w:t>
            </w:r>
          </w:p>
          <w:p w:rsidR="00A15A9F" w:rsidRDefault="00DD36C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7919N-AM - INGRID FERNANDES </w:t>
            </w:r>
            <w:r>
              <w:rPr>
                <w:spacing w:val="-2"/>
                <w:sz w:val="18"/>
              </w:rPr>
              <w:t>GRANJA</w:t>
            </w:r>
          </w:p>
          <w:p w:rsidR="00A15A9F" w:rsidRDefault="00DD36CB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A15A9F" w:rsidRDefault="00DD36C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5076N-AM - EDUARDO BONATES </w:t>
            </w:r>
            <w:r>
              <w:rPr>
                <w:spacing w:val="-4"/>
                <w:sz w:val="18"/>
              </w:rPr>
              <w:t>LIMA</w:t>
            </w:r>
          </w:p>
          <w:p w:rsidR="00A15A9F" w:rsidRDefault="00DD36C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888202N-AM - Jennifer Karoline de Oliveira </w:t>
            </w:r>
            <w:r>
              <w:rPr>
                <w:spacing w:val="-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before="93" w:line="242" w:lineRule="auto"/>
              <w:ind w:left="6360" w:right="516"/>
              <w:rPr>
                <w:sz w:val="18"/>
              </w:rPr>
            </w:pPr>
            <w:r>
              <w:rPr>
                <w:sz w:val="18"/>
              </w:rPr>
              <w:t>13419N-AM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JENNIFER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KAROLINE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15413N-AM - EVELEM LARISSA GARCIA </w:t>
            </w:r>
            <w:r>
              <w:rPr>
                <w:spacing w:val="-2"/>
                <w:sz w:val="18"/>
              </w:rPr>
              <w:t>PACHECO</w:t>
            </w:r>
          </w:p>
          <w:p w:rsidR="00A15A9F" w:rsidRDefault="00DD36C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9214N-AM - Carolina Postigo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F4EC5" w:rsidRPr="006F5B96" w:rsidRDefault="007F4EC5" w:rsidP="00BB02E0">
      <w:pPr>
        <w:pStyle w:val="Corpodetexto"/>
        <w:tabs>
          <w:tab w:val="left" w:pos="2550"/>
        </w:tabs>
        <w:spacing w:before="3" w:line="269" w:lineRule="exact"/>
        <w:ind w:left="426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BB02E0" w:rsidRDefault="007F4EC5" w:rsidP="00BB02E0">
      <w:pPr>
        <w:pStyle w:val="Corpodetexto"/>
        <w:tabs>
          <w:tab w:val="left" w:pos="2550"/>
        </w:tabs>
        <w:spacing w:before="3" w:line="269" w:lineRule="exact"/>
        <w:ind w:left="426"/>
        <w:rPr>
          <w:rFonts w:ascii="Times New Roman" w:hAnsi="Times New Roman" w:cs="Times New Roman"/>
          <w:b/>
          <w:spacing w:val="-2"/>
        </w:rPr>
      </w:pPr>
      <w:r w:rsidRPr="00BB02E0">
        <w:rPr>
          <w:rFonts w:ascii="Times New Roman" w:hAnsi="Times New Roman" w:cs="Times New Roman"/>
          <w:b/>
          <w:spacing w:val="-2"/>
        </w:rPr>
        <w:t>Relatora:</w:t>
      </w:r>
      <w:r w:rsidRPr="00BB02E0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7F4EC5" w:rsidRPr="006F5B96" w:rsidRDefault="00E97886" w:rsidP="00BB02E0">
      <w:pPr>
        <w:pStyle w:val="Corpodetexto"/>
        <w:tabs>
          <w:tab w:val="left" w:pos="2551"/>
        </w:tabs>
        <w:spacing w:before="3" w:line="269" w:lineRule="exact"/>
        <w:ind w:left="426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41" o:spid="_x0000_s2094" type="#_x0000_t202" alt="#AnnotID = 1664392112" style="position:absolute;left:0;text-align:left;margin-left:441.25pt;margin-top:7.25pt;width:66.1pt;height:17.45pt;z-index:251730944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6F5B96">
        <w:rPr>
          <w:rFonts w:ascii="Times New Roman" w:hAnsi="Times New Roman" w:cs="Times New Roman"/>
          <w:spacing w:val="-2"/>
        </w:rPr>
        <w:t>Membros:</w:t>
      </w:r>
      <w:r w:rsidR="007F4EC5" w:rsidRPr="006F5B96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F4EC5" w:rsidRPr="006F5B96" w:rsidRDefault="007F4EC5" w:rsidP="00BB02E0">
      <w:pPr>
        <w:pStyle w:val="Corpodetexto"/>
        <w:tabs>
          <w:tab w:val="left" w:pos="2550"/>
        </w:tabs>
        <w:spacing w:before="3" w:line="269" w:lineRule="exact"/>
        <w:ind w:left="426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Maria do Perpétuo Socorro Guedes Moura</w:t>
      </w:r>
    </w:p>
    <w:p w:rsidR="007F4EC5" w:rsidRPr="006F5B96" w:rsidRDefault="007F4EC5" w:rsidP="00F50C5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54726A" w:rsidRPr="006F5B96" w:rsidRDefault="0054726A" w:rsidP="00BB02E0">
      <w:pPr>
        <w:pStyle w:val="Corpodetexto"/>
        <w:tabs>
          <w:tab w:val="left" w:pos="2550"/>
        </w:tabs>
        <w:spacing w:before="3" w:line="269" w:lineRule="exact"/>
        <w:ind w:left="426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1198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2"/>
        <w:gridCol w:w="1064"/>
        <w:gridCol w:w="4861"/>
        <w:gridCol w:w="5054"/>
        <w:gridCol w:w="77"/>
      </w:tblGrid>
      <w:tr w:rsidR="00A15A9F" w:rsidTr="00BB02E0">
        <w:trPr>
          <w:gridBefore w:val="1"/>
          <w:wBefore w:w="142" w:type="dxa"/>
          <w:trHeight w:val="800"/>
        </w:trPr>
        <w:tc>
          <w:tcPr>
            <w:tcW w:w="110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Agravo de Instrumento 4005740-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F4EC5">
              <w:rPr>
                <w:rFonts w:ascii="Arial"/>
                <w:b/>
                <w:sz w:val="20"/>
              </w:rPr>
              <w:t>Pedido</w:t>
            </w:r>
            <w:r w:rsidR="007F4EC5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de</w:t>
            </w:r>
            <w:r w:rsidR="007F4EC5">
              <w:rPr>
                <w:rFonts w:ascii="Arial"/>
                <w:b/>
                <w:spacing w:val="-6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Vista:</w:t>
            </w:r>
            <w:r w:rsidR="007F4EC5">
              <w:rPr>
                <w:rFonts w:ascii="Arial"/>
                <w:b/>
                <w:spacing w:val="-7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Desa.</w:t>
            </w:r>
            <w:r w:rsidR="007F4EC5">
              <w:rPr>
                <w:rFonts w:ascii="Arial"/>
                <w:b/>
                <w:spacing w:val="-5"/>
                <w:sz w:val="20"/>
              </w:rPr>
              <w:t xml:space="preserve"> </w:t>
            </w:r>
            <w:r w:rsidR="007F4EC5">
              <w:rPr>
                <w:rFonts w:ascii="Arial"/>
                <w:b/>
                <w:sz w:val="20"/>
              </w:rPr>
              <w:t>Cezar</w:t>
            </w:r>
            <w:r w:rsidR="007F4EC5">
              <w:rPr>
                <w:rFonts w:ascii="Arial"/>
                <w:b/>
                <w:spacing w:val="-4"/>
                <w:sz w:val="20"/>
              </w:rPr>
              <w:t xml:space="preserve"> </w:t>
            </w:r>
            <w:r w:rsidR="007F4EC5">
              <w:rPr>
                <w:rFonts w:ascii="Arial"/>
                <w:b/>
                <w:spacing w:val="-2"/>
                <w:sz w:val="20"/>
              </w:rPr>
              <w:t>Bandiera</w:t>
            </w:r>
          </w:p>
        </w:tc>
      </w:tr>
      <w:tr w:rsidR="00A15A9F" w:rsidTr="00BB02E0">
        <w:trPr>
          <w:gridBefore w:val="1"/>
          <w:wBefore w:w="142" w:type="dxa"/>
          <w:trHeight w:val="320"/>
        </w:trPr>
        <w:tc>
          <w:tcPr>
            <w:tcW w:w="110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BB02E0">
        <w:trPr>
          <w:gridBefore w:val="1"/>
          <w:wBefore w:w="142" w:type="dxa"/>
          <w:trHeight w:val="1270"/>
        </w:trPr>
        <w:tc>
          <w:tcPr>
            <w:tcW w:w="110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Analicia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Cunha </w:t>
            </w:r>
            <w:r>
              <w:rPr>
                <w:spacing w:val="-2"/>
                <w:sz w:val="20"/>
              </w:rPr>
              <w:t>Penalber,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11854N-AM - Josiane Gomes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A15A9F" w:rsidRDefault="00DD36CB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A15A9F" w:rsidTr="00BB02E0">
        <w:trPr>
          <w:gridBefore w:val="1"/>
          <w:wBefore w:w="142" w:type="dxa"/>
          <w:trHeight w:val="3882"/>
        </w:trPr>
        <w:tc>
          <w:tcPr>
            <w:tcW w:w="1105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F4EC5" w:rsidRPr="00BB02E0" w:rsidRDefault="007F4EC5" w:rsidP="00BB02E0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BB02E0">
              <w:rPr>
                <w:rFonts w:ascii="Times New Roman" w:hAnsi="Times New Roman" w:cs="Times New Roman"/>
                <w:spacing w:val="-2"/>
              </w:rPr>
              <w:t>Presidente:</w:t>
            </w:r>
            <w:r w:rsidRPr="00BB02E0">
              <w:rPr>
                <w:rFonts w:ascii="Times New Roman" w:hAnsi="Times New Roman" w:cs="Times New Roman"/>
                <w:spacing w:val="-2"/>
              </w:rPr>
              <w:tab/>
              <w:t>Exmo(a). Sr(a). Des(a). Yedo Simões de Oliveira</w:t>
            </w:r>
          </w:p>
          <w:p w:rsidR="007F4EC5" w:rsidRPr="00BB02E0" w:rsidRDefault="00E97886" w:rsidP="00BB02E0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Times New Roman" w:hAnsi="Times New Roman" w:cs="Times New Roman"/>
                <w:b/>
                <w:spacing w:val="-2"/>
              </w:rPr>
            </w:pPr>
            <w:r w:rsidRPr="00E97886">
              <w:rPr>
                <w:rFonts w:ascii="Times New Roman" w:hAnsi="Times New Roman" w:cs="Times New Roman"/>
                <w:b/>
                <w:spacing w:val="-2"/>
              </w:rPr>
              <w:pict>
                <v:shape id="docshape42" o:spid="_x0000_s2096" type="#_x0000_t202" style="position:absolute;margin-left:408.25pt;margin-top:6.2pt;width:66.1pt;height:17.45pt;z-index:251732992;mso-position-horizontal-relative:page" filled="f" stroked="f">
                  <v:textbox style="mso-next-textbox:#docshape42" inset="0,0,0,0">
                    <w:txbxContent>
                      <w:p w:rsidR="00CA73BA" w:rsidRDefault="00CA73BA" w:rsidP="007F4EC5">
                        <w:pPr>
                          <w:spacing w:line="335" w:lineRule="exact"/>
                          <w:rPr>
                            <w:sz w:val="30"/>
                          </w:rPr>
                        </w:pPr>
                      </w:p>
                    </w:txbxContent>
                  </v:textbox>
                  <w10:wrap anchorx="page"/>
                </v:shape>
              </w:pict>
            </w:r>
            <w:r w:rsidR="007F4EC5" w:rsidRPr="00BB02E0">
              <w:rPr>
                <w:rFonts w:ascii="Times New Roman" w:hAnsi="Times New Roman" w:cs="Times New Roman"/>
                <w:b/>
                <w:spacing w:val="-2"/>
              </w:rPr>
              <w:t>Relator:</w:t>
            </w:r>
            <w:r w:rsidR="007F4EC5" w:rsidRPr="00BB02E0">
              <w:rPr>
                <w:rFonts w:ascii="Times New Roman" w:hAnsi="Times New Roman" w:cs="Times New Roman"/>
                <w:b/>
                <w:spacing w:val="-2"/>
              </w:rPr>
              <w:tab/>
              <w:t>Exmo(a). Sr(a). Des(a). Délcio Luís Santos</w:t>
            </w:r>
          </w:p>
          <w:p w:rsidR="007F4EC5" w:rsidRPr="00BB02E0" w:rsidRDefault="007F4EC5" w:rsidP="00BB02E0">
            <w:pPr>
              <w:pStyle w:val="Corpodetexto"/>
              <w:tabs>
                <w:tab w:val="left" w:pos="2551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BB02E0">
              <w:rPr>
                <w:rFonts w:ascii="Times New Roman" w:hAnsi="Times New Roman" w:cs="Times New Roman"/>
                <w:spacing w:val="-2"/>
              </w:rPr>
              <w:t>Membros:</w:t>
            </w:r>
            <w:r w:rsidRPr="00BB02E0">
              <w:rPr>
                <w:rFonts w:ascii="Times New Roman" w:hAnsi="Times New Roman" w:cs="Times New Roman"/>
                <w:spacing w:val="-2"/>
              </w:rPr>
              <w:tab/>
              <w:t xml:space="preserve">Exmo(a). Sr(a). Des(a). Mirza Telma de Oliveira Cunha </w:t>
            </w:r>
          </w:p>
          <w:p w:rsidR="007F4EC5" w:rsidRPr="00BB02E0" w:rsidRDefault="007F4EC5" w:rsidP="00BB02E0">
            <w:pPr>
              <w:pStyle w:val="Corpodetexto"/>
              <w:tabs>
                <w:tab w:val="left" w:pos="2551"/>
              </w:tabs>
              <w:spacing w:before="3" w:line="269" w:lineRule="exact"/>
              <w:ind w:left="426"/>
              <w:rPr>
                <w:rFonts w:ascii="Times New Roman" w:hAnsi="Times New Roman" w:cs="Times New Roman"/>
                <w:spacing w:val="-2"/>
              </w:rPr>
            </w:pPr>
            <w:r w:rsidRPr="00BB02E0">
              <w:rPr>
                <w:rFonts w:ascii="Times New Roman" w:hAnsi="Times New Roman" w:cs="Times New Roman"/>
                <w:spacing w:val="-2"/>
              </w:rPr>
              <w:t xml:space="preserve">                </w:t>
            </w:r>
            <w:r w:rsidR="00BB02E0">
              <w:rPr>
                <w:rFonts w:ascii="Times New Roman" w:hAnsi="Times New Roman" w:cs="Times New Roman"/>
                <w:spacing w:val="-2"/>
              </w:rPr>
              <w:t xml:space="preserve">                            </w:t>
            </w:r>
            <w:r w:rsidRPr="00BB02E0">
              <w:rPr>
                <w:rFonts w:ascii="Times New Roman" w:hAnsi="Times New Roman" w:cs="Times New Roman"/>
                <w:spacing w:val="-2"/>
              </w:rPr>
              <w:t>Exmo(a). Sr(a). Des(a). Cézar Luiz Bandiera</w:t>
            </w:r>
          </w:p>
          <w:p w:rsidR="007F4EC5" w:rsidRPr="00BB02E0" w:rsidRDefault="007F4EC5" w:rsidP="00BB02E0">
            <w:pPr>
              <w:pStyle w:val="Corpodetexto"/>
              <w:tabs>
                <w:tab w:val="left" w:pos="2551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BB02E0">
              <w:rPr>
                <w:rFonts w:ascii="Times New Roman" w:hAnsi="Times New Roman" w:cs="Times New Roman"/>
                <w:spacing w:val="-2"/>
              </w:rPr>
              <w:t>Suplentes:</w:t>
            </w:r>
            <w:r w:rsidRPr="00BB02E0">
              <w:rPr>
                <w:rFonts w:ascii="Times New Roman" w:hAnsi="Times New Roman" w:cs="Times New Roman"/>
                <w:spacing w:val="-2"/>
              </w:rPr>
              <w:tab/>
              <w:t xml:space="preserve">Exmo(a). Sr(a). Des(a). Socorro Guedes Moura </w:t>
            </w:r>
          </w:p>
          <w:p w:rsidR="007F4EC5" w:rsidRPr="00BB02E0" w:rsidRDefault="007F4EC5" w:rsidP="00BB02E0">
            <w:pPr>
              <w:pStyle w:val="Corpodetexto"/>
              <w:tabs>
                <w:tab w:val="left" w:pos="2551"/>
              </w:tabs>
              <w:spacing w:before="3" w:line="269" w:lineRule="exact"/>
              <w:ind w:left="426"/>
              <w:rPr>
                <w:rFonts w:ascii="Times New Roman" w:hAnsi="Times New Roman" w:cs="Times New Roman"/>
                <w:spacing w:val="-2"/>
              </w:rPr>
            </w:pPr>
            <w:r w:rsidRPr="00BB02E0">
              <w:rPr>
                <w:rFonts w:ascii="Times New Roman" w:hAnsi="Times New Roman" w:cs="Times New Roman"/>
                <w:spacing w:val="-2"/>
              </w:rPr>
              <w:t xml:space="preserve">                </w:t>
            </w:r>
            <w:r w:rsidR="00BB02E0">
              <w:rPr>
                <w:rFonts w:ascii="Times New Roman" w:hAnsi="Times New Roman" w:cs="Times New Roman"/>
                <w:spacing w:val="-2"/>
              </w:rPr>
              <w:t xml:space="preserve">                             </w:t>
            </w:r>
            <w:r w:rsidRPr="00BB02E0">
              <w:rPr>
                <w:rFonts w:ascii="Times New Roman" w:hAnsi="Times New Roman" w:cs="Times New Roman"/>
                <w:spacing w:val="-2"/>
              </w:rPr>
              <w:t>Exmo(a). Sr(a). Des(a). Onilza Abreu Gerth</w:t>
            </w:r>
          </w:p>
          <w:p w:rsidR="00801911" w:rsidRDefault="00801911" w:rsidP="00801911">
            <w:pPr>
              <w:tabs>
                <w:tab w:val="left" w:pos="2410"/>
              </w:tabs>
              <w:adjustRightInd w:val="0"/>
              <w:rPr>
                <w:sz w:val="20"/>
              </w:rPr>
            </w:pPr>
          </w:p>
        </w:tc>
      </w:tr>
      <w:tr w:rsidR="007F4EC5" w:rsidTr="00BB02E0">
        <w:trPr>
          <w:gridBefore w:val="1"/>
          <w:wBefore w:w="142" w:type="dxa"/>
          <w:trHeight w:val="1401"/>
        </w:trPr>
        <w:tc>
          <w:tcPr>
            <w:tcW w:w="1105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7F4EC5" w:rsidRPr="007F4EC5" w:rsidRDefault="007F4EC5" w:rsidP="007F4EC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668"/>
        </w:trPr>
        <w:tc>
          <w:tcPr>
            <w:tcW w:w="11121" w:type="dxa"/>
            <w:gridSpan w:val="4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0601543-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66.2021.8.04.0001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F4EC5" w:rsidRDefault="007F4EC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01"/>
        </w:trPr>
        <w:tc>
          <w:tcPr>
            <w:tcW w:w="12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271"/>
        </w:trPr>
        <w:tc>
          <w:tcPr>
            <w:tcW w:w="1206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1" w:type="dxa"/>
            <w:tcBorders>
              <w:top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Amoiz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054" w:type="dxa"/>
            <w:tcBorders>
              <w:top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6" w:lineRule="exact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44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2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David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Ramires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Alencar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1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40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1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Denes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position w:val="-1"/>
                <w:sz w:val="20"/>
              </w:rPr>
              <w:t>Silva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0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43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1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Eridelson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position w:val="-1"/>
                <w:sz w:val="20"/>
              </w:rPr>
              <w:t>Silva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0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40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1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Kássio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Alecrim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0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41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1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Orlando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Bacelar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0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42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0"/>
              <w:ind w:left="411"/>
              <w:rPr>
                <w:position w:val="-1"/>
                <w:sz w:val="20"/>
              </w:rPr>
            </w:pPr>
            <w:r>
              <w:rPr>
                <w:sz w:val="20"/>
              </w:rPr>
              <w:t>PAULO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FRANCO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position w:val="-1"/>
                <w:sz w:val="20"/>
              </w:rPr>
              <w:t>OLIVEIRA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1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27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1"/>
              <w:ind w:left="411"/>
              <w:rPr>
                <w:sz w:val="20"/>
              </w:rPr>
            </w:pPr>
            <w:r>
              <w:rPr>
                <w:sz w:val="20"/>
              </w:rPr>
              <w:t>Raphael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Antunes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0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32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56"/>
              <w:ind w:left="411"/>
              <w:rPr>
                <w:sz w:val="20"/>
              </w:rPr>
            </w:pPr>
            <w:r>
              <w:rPr>
                <w:sz w:val="20"/>
              </w:rPr>
              <w:t>Ronaldy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51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314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3"/>
              <w:ind w:left="411"/>
              <w:rPr>
                <w:sz w:val="20"/>
              </w:rPr>
            </w:pPr>
            <w:r>
              <w:rPr>
                <w:sz w:val="20"/>
              </w:rPr>
              <w:t>WELLINGTON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TIBURTINO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40"/>
              <w:ind w:left="309"/>
              <w:rPr>
                <w:sz w:val="18"/>
              </w:rPr>
            </w:pPr>
            <w:r>
              <w:rPr>
                <w:sz w:val="18"/>
              </w:rPr>
              <w:t>14349N-AM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CARLOS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CARIOCA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DA COSTA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262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38" w:line="20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38" w:line="204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35"/>
              <w:ind w:left="309"/>
              <w:rPr>
                <w:sz w:val="18"/>
              </w:rPr>
            </w:pPr>
            <w:r>
              <w:rPr>
                <w:sz w:val="18"/>
              </w:rPr>
              <w:t>5144N-AM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Barroso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249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line="217" w:lineRule="exact"/>
              <w:ind w:left="4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49" w:line="181" w:lineRule="exact"/>
              <w:ind w:left="309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212"/>
        </w:trPr>
        <w:tc>
          <w:tcPr>
            <w:tcW w:w="1206" w:type="dxa"/>
            <w:gridSpan w:val="2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line="192" w:lineRule="exact"/>
              <w:ind w:left="411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F4EC5" w:rsidTr="00BB02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77" w:type="dxa"/>
          <w:trHeight w:val="218"/>
        </w:trPr>
        <w:tc>
          <w:tcPr>
            <w:tcW w:w="1206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9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1" w:type="dxa"/>
            <w:tcBorders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9" w:lineRule="exact"/>
              <w:ind w:left="411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4" w:type="dxa"/>
            <w:tcBorders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6F5B96" w:rsidRPr="00BB02E0" w:rsidRDefault="00E97886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43" o:spid="_x0000_s2097" type="#_x0000_t202" alt="#AnnotID = 288700914" style="position:absolute;left:0;text-align:left;margin-left:407.65pt;margin-top:16.2pt;width:66.1pt;height:17.45pt;z-index:251735040;mso-position-horizontal-relative:page;mso-position-vertical-relative:text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BB02E0">
        <w:rPr>
          <w:rFonts w:ascii="Times New Roman" w:hAnsi="Times New Roman" w:cs="Times New Roman"/>
          <w:b/>
          <w:spacing w:val="-2"/>
        </w:rPr>
        <w:t>Presidente/Relator:</w:t>
      </w:r>
      <w:r w:rsidR="007F4EC5" w:rsidRPr="00BB02E0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6F5B96" w:rsidRPr="006F5B96" w:rsidRDefault="007F4EC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</w:r>
      <w:r w:rsidR="006F5B96"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7F4EC5" w:rsidRPr="006F5B96" w:rsidRDefault="006F5B96" w:rsidP="007F4EC5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Cezar Luiz Bandiera</w:t>
      </w:r>
      <w:r w:rsidR="007F4EC5" w:rsidRPr="006F5B96">
        <w:rPr>
          <w:rFonts w:ascii="Times New Roman" w:hAnsi="Times New Roman" w:cs="Times New Roman"/>
          <w:spacing w:val="-2"/>
        </w:rPr>
        <w:t xml:space="preserve"> </w:t>
      </w:r>
    </w:p>
    <w:p w:rsidR="007F4EC5" w:rsidRPr="006F5B96" w:rsidRDefault="007F4EC5" w:rsidP="006F5B96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</w:t>
      </w:r>
    </w:p>
    <w:p w:rsidR="007F4EC5" w:rsidRPr="006F5B96" w:rsidRDefault="006F5B96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Suplentes:   </w:t>
      </w:r>
      <w:r w:rsidR="00BB02E0">
        <w:rPr>
          <w:rFonts w:ascii="Times New Roman" w:hAnsi="Times New Roman" w:cs="Times New Roman"/>
          <w:spacing w:val="-2"/>
        </w:rPr>
        <w:t xml:space="preserve">                          </w:t>
      </w:r>
      <w:r>
        <w:rPr>
          <w:rFonts w:ascii="Times New Roman" w:hAnsi="Times New Roman" w:cs="Times New Roman"/>
          <w:spacing w:val="-2"/>
        </w:rPr>
        <w:t xml:space="preserve"> </w:t>
      </w:r>
      <w:r w:rsidR="007F4EC5" w:rsidRPr="006F5B96">
        <w:rPr>
          <w:rFonts w:ascii="Times New Roman" w:hAnsi="Times New Roman" w:cs="Times New Roman"/>
          <w:spacing w:val="-2"/>
        </w:rPr>
        <w:t xml:space="preserve">Exmo(a). Sr(a). Des(a). Socorro Guedes Moura 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Onilza Abreu Gerth</w:t>
      </w:r>
    </w:p>
    <w:p w:rsidR="007F4EC5" w:rsidRPr="006F5B96" w:rsidRDefault="007F4EC5" w:rsidP="007F4EC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F4EC5" w:rsidRPr="006F5B96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Jussara Maria Pordeus e Silva</w:t>
      </w:r>
    </w:p>
    <w:p w:rsidR="00A15A9F" w:rsidRDefault="00A15A9F">
      <w:pPr>
        <w:pStyle w:val="Corpodetexto"/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861"/>
        <w:gridCol w:w="5054"/>
      </w:tblGrid>
      <w:tr w:rsidR="007F4EC5" w:rsidTr="00790815">
        <w:trPr>
          <w:trHeight w:val="671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0403150-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30.2023.8.04.0001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F4EC5" w:rsidRDefault="007F4EC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4ª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F4EC5" w:rsidTr="00790815">
        <w:trPr>
          <w:trHeight w:val="296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2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26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0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1" w:type="dxa"/>
            <w:tcBorders>
              <w:top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411"/>
              <w:rPr>
                <w:sz w:val="20"/>
              </w:rPr>
            </w:pPr>
            <w:r>
              <w:rPr>
                <w:sz w:val="20"/>
              </w:rPr>
              <w:t>NILTON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CESAR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MONTENEGRO</w:t>
            </w:r>
          </w:p>
        </w:tc>
        <w:tc>
          <w:tcPr>
            <w:tcW w:w="5054" w:type="dxa"/>
            <w:tcBorders>
              <w:top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9" w:lineRule="exact"/>
              <w:ind w:left="309"/>
              <w:rPr>
                <w:sz w:val="18"/>
              </w:rPr>
            </w:pPr>
            <w:r>
              <w:rPr>
                <w:sz w:val="18"/>
              </w:rPr>
              <w:t>5474N-AM - ANTONIO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AZEVEDO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7F4EC5" w:rsidTr="00790815">
        <w:trPr>
          <w:trHeight w:val="263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42" w:line="20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before="42" w:line="202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39" w:line="205" w:lineRule="exact"/>
              <w:ind w:left="309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F4EC5" w:rsidTr="00790815">
        <w:trPr>
          <w:trHeight w:val="264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line="215" w:lineRule="exact"/>
              <w:ind w:left="4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1" w:line="183" w:lineRule="exact"/>
              <w:ind w:left="309"/>
              <w:rPr>
                <w:sz w:val="18"/>
              </w:rPr>
            </w:pPr>
            <w:r>
              <w:rPr>
                <w:sz w:val="18"/>
              </w:rPr>
              <w:t>15194N-AM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7F4EC5" w:rsidTr="00790815">
        <w:trPr>
          <w:trHeight w:val="213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1" w:type="dxa"/>
          </w:tcPr>
          <w:p w:rsidR="007F4EC5" w:rsidRDefault="007F4EC5" w:rsidP="00790815">
            <w:pPr>
              <w:pStyle w:val="TableParagraph"/>
              <w:spacing w:line="193" w:lineRule="exact"/>
              <w:ind w:left="411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F4EC5" w:rsidTr="00790815">
        <w:trPr>
          <w:trHeight w:val="323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17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1" w:type="dxa"/>
            <w:tcBorders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17" w:lineRule="exact"/>
              <w:ind w:left="411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4" w:type="dxa"/>
            <w:tcBorders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F4EC5" w:rsidRPr="00BB02E0" w:rsidRDefault="007F4EC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2E0">
        <w:rPr>
          <w:rFonts w:ascii="Times New Roman" w:hAnsi="Times New Roman" w:cs="Times New Roman"/>
          <w:spacing w:val="-2"/>
        </w:rPr>
        <w:t>Presidente:</w:t>
      </w:r>
      <w:r w:rsidRPr="00BB02E0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BB02E0" w:rsidRDefault="00E97886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44" o:spid="_x0000_s2098" type="#_x0000_t202" alt="#AnnotID = 1073741824" style="position:absolute;left:0;text-align:left;margin-left:416.65pt;margin-top:11.6pt;width:66.1pt;height:17.45pt;z-index:251737088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BB02E0">
        <w:rPr>
          <w:rFonts w:ascii="Times New Roman" w:hAnsi="Times New Roman" w:cs="Times New Roman"/>
          <w:b/>
          <w:spacing w:val="-2"/>
        </w:rPr>
        <w:t>Relator:</w:t>
      </w:r>
      <w:r w:rsidR="007F4EC5" w:rsidRPr="00BB02E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2E0">
        <w:rPr>
          <w:rFonts w:ascii="Times New Roman" w:hAnsi="Times New Roman" w:cs="Times New Roman"/>
          <w:spacing w:val="-2"/>
        </w:rPr>
        <w:t>Membros:</w:t>
      </w:r>
      <w:r w:rsidRPr="00BB02E0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2E0">
        <w:rPr>
          <w:rFonts w:ascii="Times New Roman" w:hAnsi="Times New Roman" w:cs="Times New Roman"/>
          <w:spacing w:val="-2"/>
        </w:rPr>
        <w:t xml:space="preserve">                                                Exmo(a). Sr(a). Des(a). Cézar Luiz Bandiera</w:t>
      </w:r>
    </w:p>
    <w:p w:rsidR="007F4EC5" w:rsidRPr="00BB02E0" w:rsidRDefault="007F4EC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2E0">
        <w:rPr>
          <w:rFonts w:ascii="Times New Roman" w:hAnsi="Times New Roman" w:cs="Times New Roman"/>
          <w:spacing w:val="-2"/>
        </w:rPr>
        <w:t>Suplentes:</w:t>
      </w:r>
      <w:r w:rsidRPr="00BB02E0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2E0">
        <w:rPr>
          <w:rFonts w:ascii="Times New Roman" w:hAnsi="Times New Roman" w:cs="Times New Roman"/>
          <w:spacing w:val="-2"/>
        </w:rPr>
        <w:t xml:space="preserve">                                                Exmo(a). Sr(a). Des(a). Onilza Abreu Gerth</w:t>
      </w: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2E0">
        <w:rPr>
          <w:rFonts w:ascii="Times New Roman" w:hAnsi="Times New Roman" w:cs="Times New Roman"/>
          <w:spacing w:val="-2"/>
        </w:rPr>
        <w:t>Procuradora:</w:t>
      </w:r>
      <w:r w:rsidRPr="00BB02E0">
        <w:rPr>
          <w:rFonts w:ascii="Times New Roman" w:hAnsi="Times New Roman" w:cs="Times New Roman"/>
          <w:spacing w:val="-2"/>
        </w:rPr>
        <w:tab/>
        <w:t>Exma. Sra. Dra. Anabel Vitória Mendonça de Souza</w:t>
      </w:r>
    </w:p>
    <w:p w:rsidR="00801911" w:rsidRPr="00BB02E0" w:rsidRDefault="00801911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Pr="00BB02E0" w:rsidRDefault="00A15A9F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7F4EC5" w:rsidRDefault="007F4EC5">
      <w:pPr>
        <w:pStyle w:val="Corpodetexto"/>
        <w:spacing w:before="1"/>
        <w:rPr>
          <w:sz w:val="14"/>
        </w:rPr>
      </w:pPr>
    </w:p>
    <w:p w:rsidR="00801911" w:rsidRDefault="0080191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549"/>
        <w:gridCol w:w="5364"/>
      </w:tblGrid>
      <w:tr w:rsidR="007F4EC5" w:rsidTr="00790815">
        <w:trPr>
          <w:trHeight w:val="668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0260712-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35.2010.8.04.0001/1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F4EC5" w:rsidRDefault="007F4EC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 Trabalho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2"/>
                <w:sz w:val="18"/>
              </w:rPr>
              <w:t xml:space="preserve"> Cível</w:t>
            </w:r>
          </w:p>
        </w:tc>
      </w:tr>
      <w:tr w:rsidR="007F4EC5" w:rsidTr="00790815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224" w:lineRule="exact"/>
              <w:ind w:left="6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F4EC5" w:rsidTr="00790815">
        <w:trPr>
          <w:trHeight w:val="20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89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9" w:type="dxa"/>
            <w:tcBorders>
              <w:top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89" w:lineRule="exact"/>
              <w:ind w:left="411"/>
              <w:rPr>
                <w:sz w:val="20"/>
              </w:rPr>
            </w:pPr>
            <w:r>
              <w:rPr>
                <w:sz w:val="20"/>
              </w:rPr>
              <w:t>Mac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Imobiliários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64" w:type="dxa"/>
            <w:tcBorders>
              <w:top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87" w:lineRule="exact"/>
              <w:ind w:left="621"/>
              <w:rPr>
                <w:sz w:val="18"/>
              </w:rPr>
            </w:pPr>
            <w:r>
              <w:rPr>
                <w:sz w:val="18"/>
              </w:rPr>
              <w:t>3597N-AM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CELESTINO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F4EC5" w:rsidTr="00790815">
        <w:trPr>
          <w:trHeight w:val="193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49" w:type="dxa"/>
          </w:tcPr>
          <w:p w:rsidR="007F4EC5" w:rsidRDefault="007F4EC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6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74" w:lineRule="exact"/>
              <w:ind w:left="624"/>
              <w:rPr>
                <w:sz w:val="18"/>
              </w:rPr>
            </w:pPr>
            <w:r>
              <w:rPr>
                <w:sz w:val="18"/>
              </w:rPr>
              <w:t>OLIVEIRA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7F4EC5" w:rsidTr="00790815">
        <w:trPr>
          <w:trHeight w:val="249"/>
        </w:trPr>
        <w:tc>
          <w:tcPr>
            <w:tcW w:w="1206" w:type="dxa"/>
            <w:tcBorders>
              <w:left w:val="single" w:sz="8" w:space="0" w:color="000000"/>
            </w:tcBorders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9" w:type="dxa"/>
          </w:tcPr>
          <w:p w:rsidR="007F4EC5" w:rsidRDefault="007F4EC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64" w:type="dxa"/>
            <w:tcBorders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line="199" w:lineRule="exact"/>
              <w:ind w:left="624"/>
              <w:rPr>
                <w:sz w:val="18"/>
              </w:rPr>
            </w:pPr>
            <w:r>
              <w:rPr>
                <w:sz w:val="18"/>
              </w:rPr>
              <w:t>9696N-AM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César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7F4EC5" w:rsidTr="00790815">
        <w:trPr>
          <w:trHeight w:val="379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4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9" w:type="dxa"/>
            <w:tcBorders>
              <w:bottom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4"/>
              <w:ind w:left="411"/>
              <w:rPr>
                <w:sz w:val="20"/>
              </w:rPr>
            </w:pP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IMÓVEIS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64" w:type="dxa"/>
            <w:tcBorders>
              <w:bottom w:val="single" w:sz="8" w:space="0" w:color="000000"/>
              <w:right w:val="single" w:sz="8" w:space="0" w:color="000000"/>
            </w:tcBorders>
          </w:tcPr>
          <w:p w:rsidR="007F4EC5" w:rsidRDefault="007F4EC5" w:rsidP="00790815">
            <w:pPr>
              <w:pStyle w:val="TableParagraph"/>
              <w:spacing w:before="62"/>
              <w:ind w:left="621"/>
              <w:rPr>
                <w:sz w:val="18"/>
              </w:rPr>
            </w:pPr>
            <w:r>
              <w:rPr>
                <w:sz w:val="18"/>
              </w:rPr>
              <w:t>3632N-AM - Marcelo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Andrade de</w:t>
            </w:r>
            <w:r>
              <w:rPr>
                <w:spacing w:val="-2"/>
                <w:sz w:val="18"/>
              </w:rPr>
              <w:t xml:space="preserve"> Oliveira</w:t>
            </w:r>
          </w:p>
        </w:tc>
      </w:tr>
    </w:tbl>
    <w:p w:rsidR="007F4EC5" w:rsidRPr="006F5B96" w:rsidRDefault="007F4EC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F4EC5" w:rsidRPr="00BB02E0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BB02E0">
        <w:rPr>
          <w:rFonts w:ascii="Times New Roman" w:hAnsi="Times New Roman" w:cs="Times New Roman"/>
          <w:b/>
          <w:spacing w:val="-2"/>
        </w:rPr>
        <w:t>Relator:</w:t>
      </w:r>
      <w:r w:rsidRPr="00BB02E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F4EC5" w:rsidRPr="006F5B96" w:rsidRDefault="00E97886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45" o:spid="_x0000_s2099" type="#_x0000_t202" alt="#AnnotID = 1584404845" style="position:absolute;left:0;text-align:left;margin-left:390.8pt;margin-top:14.95pt;width:66.1pt;height:17.45pt;z-index:251739136;mso-position-horizontal-relative:page" filled="f" stroked="f">
            <v:textbox inset="0,0,0,0">
              <w:txbxContent>
                <w:p w:rsidR="00CA73BA" w:rsidRDefault="00CA73BA" w:rsidP="007F4EC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F4EC5" w:rsidRPr="006F5B96">
        <w:rPr>
          <w:rFonts w:ascii="Times New Roman" w:hAnsi="Times New Roman" w:cs="Times New Roman"/>
          <w:spacing w:val="-2"/>
        </w:rPr>
        <w:t>Membros:</w:t>
      </w:r>
      <w:r w:rsidR="007F4EC5"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F4EC5" w:rsidRPr="006F5B96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Cézar Luiz Bandiera</w:t>
      </w:r>
    </w:p>
    <w:p w:rsidR="007F4EC5" w:rsidRPr="006F5B96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F4EC5" w:rsidRPr="006F5B96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F4EC5" w:rsidRPr="006F5B96" w:rsidRDefault="007F4EC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A15A9F" w:rsidRPr="006F5B96" w:rsidRDefault="00A15A9F">
      <w:pPr>
        <w:pStyle w:val="Corpodetexto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856"/>
        <w:gridCol w:w="5058"/>
      </w:tblGrid>
      <w:tr w:rsidR="00790815" w:rsidTr="00790815">
        <w:trPr>
          <w:trHeight w:val="67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0515352-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47.2023.8.04.0001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90815" w:rsidRDefault="0079081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90815" w:rsidTr="00790815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790815">
        <w:trPr>
          <w:trHeight w:val="232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251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90815" w:rsidRDefault="00790815" w:rsidP="00790815">
            <w:pPr>
              <w:pStyle w:val="TableParagraph"/>
              <w:spacing w:before="230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RONALDO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COLARES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ABECASSIS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36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line="170" w:lineRule="auto"/>
              <w:ind w:left="411"/>
              <w:rPr>
                <w:position w:val="-4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</w:t>
            </w:r>
            <w:r>
              <w:rPr>
                <w:position w:val="-4"/>
                <w:sz w:val="20"/>
              </w:rPr>
              <w:t>DO</w:t>
            </w:r>
          </w:p>
          <w:p w:rsidR="00790815" w:rsidRDefault="00790815" w:rsidP="00790815">
            <w:pPr>
              <w:pStyle w:val="TableParagraph"/>
              <w:spacing w:before="80" w:line="212" w:lineRule="exact"/>
              <w:ind w:left="411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  <w:p w:rsidR="00790815" w:rsidRDefault="00790815" w:rsidP="00790815">
            <w:pPr>
              <w:pStyle w:val="TableParagraph"/>
              <w:spacing w:line="212" w:lineRule="exact"/>
              <w:ind w:left="411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352" w:lineRule="auto"/>
              <w:ind w:left="317" w:right="1026" w:hanging="3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790815" w:rsidRDefault="00790815" w:rsidP="00790815">
            <w:pPr>
              <w:pStyle w:val="TableParagraph"/>
              <w:spacing w:line="203" w:lineRule="exact"/>
              <w:ind w:left="317"/>
              <w:rPr>
                <w:sz w:val="18"/>
              </w:rPr>
            </w:pPr>
            <w:r>
              <w:rPr>
                <w:sz w:val="18"/>
              </w:rPr>
              <w:t>1606A-AM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Fagner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4"/>
                <w:sz w:val="18"/>
              </w:rPr>
              <w:t>Melo</w:t>
            </w:r>
          </w:p>
          <w:p w:rsidR="00790815" w:rsidRDefault="00790815" w:rsidP="00790815">
            <w:pPr>
              <w:pStyle w:val="TableParagraph"/>
              <w:spacing w:before="82"/>
              <w:ind w:left="317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790815" w:rsidRDefault="00790815" w:rsidP="00790815">
            <w:pPr>
              <w:pStyle w:val="TableParagraph"/>
              <w:spacing w:line="213" w:lineRule="auto"/>
              <w:ind w:left="314" w:right="759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790815" w:rsidRDefault="00790815" w:rsidP="00790815">
            <w:pPr>
              <w:pStyle w:val="TableParagraph"/>
              <w:spacing w:before="57"/>
              <w:ind w:left="314"/>
              <w:rPr>
                <w:sz w:val="18"/>
              </w:rPr>
            </w:pPr>
            <w:r>
              <w:rPr>
                <w:sz w:val="18"/>
              </w:rPr>
              <w:t>763A-AM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BB02E0">
        <w:rPr>
          <w:rFonts w:ascii="Times New Roman" w:hAnsi="Times New Roman" w:cs="Times New Roman"/>
          <w:b/>
          <w:spacing w:val="-2"/>
        </w:rPr>
        <w:t>Relatora:</w:t>
      </w:r>
      <w:r w:rsidRPr="00BB02E0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Mirza Telma de Oliveira Cunha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E97886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46" o:spid="_x0000_s2100" type="#_x0000_t202" alt="#AnnotID = 1" style="position:absolute;left:0;text-align:left;margin-left:428.65pt;margin-top:-5.25pt;width:66.1pt;height:17.45pt;z-index:251741184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90815" w:rsidRPr="006F5B96">
        <w:rPr>
          <w:rFonts w:ascii="Times New Roman" w:hAnsi="Times New Roman" w:cs="Times New Roman"/>
          <w:spacing w:val="-2"/>
        </w:rPr>
        <w:t>Suplentes:</w:t>
      </w:r>
      <w:r w:rsidR="00790815" w:rsidRPr="006F5B96">
        <w:rPr>
          <w:rFonts w:ascii="Times New Roman" w:hAnsi="Times New Roman" w:cs="Times New Roman"/>
          <w:spacing w:val="-2"/>
        </w:rPr>
        <w:tab/>
        <w:t xml:space="preserve">Exmo(a). Sr(a). Des(a). Cezar Luiz Bandiera 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  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Procurador:</w:t>
      </w:r>
      <w:r w:rsidRPr="006F5B96">
        <w:rPr>
          <w:rFonts w:ascii="Times New Roman" w:hAnsi="Times New Roman" w:cs="Times New Roman"/>
          <w:spacing w:val="-2"/>
        </w:rPr>
        <w:tab/>
        <w:t>Exmo. Sr. Dr. Elvys de Paula Freitas</w:t>
      </w:r>
    </w:p>
    <w:p w:rsidR="0053605C" w:rsidRPr="00BB02E0" w:rsidRDefault="0053605C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856"/>
        <w:gridCol w:w="5058"/>
      </w:tblGrid>
      <w:tr w:rsidR="00790815" w:rsidTr="00790815">
        <w:trPr>
          <w:trHeight w:val="671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  <w:tab w:val="left" w:pos="6486"/>
              </w:tabs>
              <w:spacing w:before="8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0536773-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93.2023.8.04.0001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Pedido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Vista: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Desa.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Mirza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Telma</w:t>
            </w:r>
          </w:p>
          <w:p w:rsidR="00790815" w:rsidRDefault="00790815" w:rsidP="00790815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Manaus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90815" w:rsidTr="00790815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790815">
        <w:trPr>
          <w:trHeight w:val="26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6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Alberto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Limongi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Chagas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58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6" w:lineRule="exact"/>
              <w:ind w:left="314"/>
              <w:rPr>
                <w:sz w:val="18"/>
              </w:rPr>
            </w:pPr>
            <w:r>
              <w:rPr>
                <w:sz w:val="18"/>
              </w:rPr>
              <w:t>24239N-MS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ELIAS GUILHERME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PAULO</w:t>
            </w:r>
          </w:p>
        </w:tc>
      </w:tr>
      <w:tr w:rsidR="00790815" w:rsidTr="00790815">
        <w:trPr>
          <w:trHeight w:val="243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6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8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3" w:line="191" w:lineRule="exact"/>
              <w:ind w:left="317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790815" w:rsidTr="00790815">
        <w:trPr>
          <w:trHeight w:val="198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6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8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78" w:lineRule="exact"/>
              <w:ind w:left="317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790815" w:rsidTr="00790815">
        <w:trPr>
          <w:trHeight w:val="244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6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58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4" w:lineRule="exact"/>
              <w:ind w:left="317"/>
              <w:rPr>
                <w:sz w:val="18"/>
              </w:rPr>
            </w:pPr>
            <w:r>
              <w:rPr>
                <w:sz w:val="18"/>
              </w:rPr>
              <w:t>21507N-MS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FAGNER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790815" w:rsidTr="00790815">
        <w:trPr>
          <w:trHeight w:val="299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6" w:type="dxa"/>
          </w:tcPr>
          <w:p w:rsidR="00790815" w:rsidRDefault="00790815" w:rsidP="00790815">
            <w:pPr>
              <w:pStyle w:val="TableParagraph"/>
              <w:spacing w:before="64" w:line="215" w:lineRule="exact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8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62"/>
              <w:ind w:left="314"/>
              <w:rPr>
                <w:sz w:val="18"/>
              </w:rPr>
            </w:pPr>
            <w:r>
              <w:rPr>
                <w:sz w:val="18"/>
              </w:rPr>
              <w:t>763A-AM 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790815" w:rsidTr="00790815">
        <w:trPr>
          <w:trHeight w:val="231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6" w:type="dxa"/>
          </w:tcPr>
          <w:p w:rsidR="00790815" w:rsidRDefault="00790815" w:rsidP="00790815">
            <w:pPr>
              <w:pStyle w:val="TableParagraph"/>
              <w:spacing w:line="212" w:lineRule="exact"/>
              <w:ind w:left="4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8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90815" w:rsidTr="00790815">
        <w:trPr>
          <w:trHeight w:val="220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6" w:type="dxa"/>
          </w:tcPr>
          <w:p w:rsidR="00790815" w:rsidRDefault="00790815" w:rsidP="00790815">
            <w:pPr>
              <w:pStyle w:val="TableParagraph"/>
              <w:spacing w:line="201" w:lineRule="exact"/>
              <w:ind w:left="411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8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90815" w:rsidTr="00790815">
        <w:trPr>
          <w:trHeight w:val="308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7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6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7" w:lineRule="exact"/>
              <w:ind w:left="411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58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BB02E0">
        <w:rPr>
          <w:rFonts w:ascii="Times New Roman" w:hAnsi="Times New Roman" w:cs="Times New Roman"/>
          <w:b/>
          <w:spacing w:val="-2"/>
        </w:rPr>
        <w:t>Relator:</w:t>
      </w:r>
      <w:r w:rsidRPr="00BB02E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90815" w:rsidRPr="006F5B96" w:rsidRDefault="00E97886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47" o:spid="_x0000_s2102" type="#_x0000_t202" alt="#AnnotID = 1610612736" style="position:absolute;left:0;text-align:left;margin-left:416.05pt;margin-top:26.7pt;width:66.1pt;height:17.45pt;z-index:251743232;mso-position-horizontal-relative:page" filled="f" stroked="f">
            <v:textbox inset="0,0,0,0">
              <w:txbxContent>
                <w:p w:rsidR="00CA73BA" w:rsidRPr="00790815" w:rsidRDefault="00CA73BA" w:rsidP="00790815">
                  <w:pPr>
                    <w:spacing w:line="335" w:lineRule="exact"/>
                    <w:rPr>
                      <w:sz w:val="30"/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790815" w:rsidRPr="006F5B96">
        <w:rPr>
          <w:rFonts w:ascii="Times New Roman" w:hAnsi="Times New Roman" w:cs="Times New Roman"/>
          <w:spacing w:val="-2"/>
        </w:rPr>
        <w:t>Membros:</w:t>
      </w:r>
      <w:r w:rsidR="00790815"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Cézar Luiz Bandiera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Suzete Maria dos Santos</w:t>
      </w:r>
    </w:p>
    <w:p w:rsidR="00A15A9F" w:rsidRPr="00BB02E0" w:rsidRDefault="00A15A9F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53605C" w:rsidRDefault="0053605C">
      <w:pPr>
        <w:pStyle w:val="Corpodetexto"/>
      </w:pPr>
    </w:p>
    <w:p w:rsidR="00790815" w:rsidRDefault="00790815" w:rsidP="00790815">
      <w:pPr>
        <w:pStyle w:val="Corpodetexto"/>
        <w:spacing w:before="10"/>
        <w:rPr>
          <w:sz w:val="16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665"/>
        <w:gridCol w:w="5249"/>
      </w:tblGrid>
      <w:tr w:rsidR="00790815" w:rsidTr="00790815">
        <w:trPr>
          <w:trHeight w:val="790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</w:p>
          <w:p w:rsidR="00790815" w:rsidRDefault="00790815" w:rsidP="00790815">
            <w:pPr>
              <w:pStyle w:val="TableParagraph"/>
              <w:spacing w:before="131" w:line="210" w:lineRule="atLeast"/>
              <w:ind w:left="129" w:right="8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"/>
              <w:ind w:left="6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Vista: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MirzaTelma</w:t>
            </w:r>
          </w:p>
        </w:tc>
      </w:tr>
      <w:tr w:rsidR="00790815" w:rsidTr="00790815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790815">
        <w:trPr>
          <w:trHeight w:val="27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1"/>
              <w:rPr>
                <w:sz w:val="20"/>
              </w:rPr>
            </w:pPr>
            <w:r>
              <w:rPr>
                <w:sz w:val="20"/>
              </w:rPr>
              <w:t>James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6" w:lineRule="exact"/>
              <w:ind w:left="505"/>
              <w:rPr>
                <w:sz w:val="18"/>
              </w:rPr>
            </w:pPr>
            <w:r>
              <w:rPr>
                <w:sz w:val="18"/>
              </w:rPr>
              <w:t>10594N-AM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Ramon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Michael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790815" w:rsidTr="00790815">
        <w:trPr>
          <w:trHeight w:val="309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5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</w:tcPr>
          <w:p w:rsidR="00790815" w:rsidRDefault="00790815" w:rsidP="00790815">
            <w:pPr>
              <w:pStyle w:val="TableParagraph"/>
              <w:spacing w:before="45"/>
              <w:ind w:left="411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2"/>
              <w:ind w:left="505"/>
              <w:rPr>
                <w:sz w:val="18"/>
              </w:rPr>
            </w:pPr>
            <w:r>
              <w:rPr>
                <w:sz w:val="18"/>
              </w:rPr>
              <w:t>12898N-AM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DEBORA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BANDEIRA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DIAS </w:t>
            </w:r>
            <w:r>
              <w:rPr>
                <w:spacing w:val="-2"/>
                <w:sz w:val="18"/>
              </w:rPr>
              <w:t>KOENOW</w:t>
            </w:r>
          </w:p>
        </w:tc>
      </w:tr>
      <w:tr w:rsidR="00790815" w:rsidTr="00790815">
        <w:trPr>
          <w:trHeight w:val="284"/>
        </w:trPr>
        <w:tc>
          <w:tcPr>
            <w:tcW w:w="1206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5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28"/>
              <w:ind w:left="508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90815" w:rsidTr="00790815">
        <w:trPr>
          <w:trHeight w:val="387"/>
        </w:trPr>
        <w:tc>
          <w:tcPr>
            <w:tcW w:w="1206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2"/>
              <w:ind w:left="411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BB02E0">
        <w:rPr>
          <w:rFonts w:ascii="Times New Roman" w:hAnsi="Times New Roman" w:cs="Times New Roman"/>
          <w:b/>
          <w:spacing w:val="-2"/>
        </w:rPr>
        <w:t>Relator:</w:t>
      </w:r>
      <w:r w:rsidRPr="00BB02E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90815" w:rsidRPr="006F5B96" w:rsidRDefault="00E97886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48" o:spid="_x0000_s2103" type="#_x0000_t202" style="position:absolute;left:0;text-align:left;margin-left:422.65pt;margin-top:2.25pt;width:66.1pt;height:17.45pt;z-index:251745280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90815" w:rsidRPr="006F5B96">
        <w:rPr>
          <w:rFonts w:ascii="Times New Roman" w:hAnsi="Times New Roman" w:cs="Times New Roman"/>
          <w:spacing w:val="-2"/>
        </w:rPr>
        <w:t>Membros:</w:t>
      </w:r>
      <w:r w:rsidR="00790815" w:rsidRPr="006F5B96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Cézar Luiz Bandiera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</w:t>
      </w:r>
      <w:r w:rsidR="00BB02E0">
        <w:rPr>
          <w:rFonts w:ascii="Times New Roman" w:hAnsi="Times New Roman" w:cs="Times New Roman"/>
          <w:spacing w:val="-2"/>
        </w:rPr>
        <w:t xml:space="preserve">                                </w:t>
      </w:r>
      <w:r w:rsidRPr="006F5B96">
        <w:rPr>
          <w:rFonts w:ascii="Times New Roman" w:hAnsi="Times New Roman" w:cs="Times New Roman"/>
          <w:spacing w:val="-2"/>
        </w:rPr>
        <w:t>Exmo(a). Sr(a). Des(a). Onilza Abreu Gerth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Procuradora:</w:t>
      </w:r>
      <w:r w:rsidRPr="006F5B96">
        <w:rPr>
          <w:rFonts w:ascii="Times New Roman" w:hAnsi="Times New Roman" w:cs="Times New Roman"/>
          <w:spacing w:val="-2"/>
        </w:rPr>
        <w:tab/>
        <w:t>Exma. Sra. Dra. Mara Nóbia Albuquerque da Cunha</w:t>
      </w:r>
    </w:p>
    <w:p w:rsidR="00A15A9F" w:rsidRPr="006F5B96" w:rsidRDefault="00A15A9F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Default="00790815">
      <w:pPr>
        <w:pStyle w:val="Corpodetexto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72"/>
        <w:gridCol w:w="5236"/>
      </w:tblGrid>
      <w:tr w:rsidR="00790815" w:rsidTr="00790815">
        <w:trPr>
          <w:trHeight w:val="793"/>
        </w:trPr>
        <w:tc>
          <w:tcPr>
            <w:tcW w:w="588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0639462-</w:t>
            </w:r>
            <w:r>
              <w:rPr>
                <w:rFonts w:ascii="Arial" w:hAnsi="Arial"/>
                <w:b/>
                <w:spacing w:val="-2"/>
                <w:sz w:val="20"/>
              </w:rPr>
              <w:t>02.2015.8.04.0001</w:t>
            </w:r>
          </w:p>
          <w:p w:rsidR="00790815" w:rsidRDefault="00790815" w:rsidP="00790815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3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6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PEDIDO DE VISTA DES. D</w:t>
            </w:r>
            <w:r>
              <w:rPr>
                <w:rFonts w:ascii="Arial"/>
                <w:b/>
                <w:spacing w:val="-2"/>
                <w:sz w:val="20"/>
              </w:rPr>
              <w:t>É</w:t>
            </w:r>
            <w:r>
              <w:rPr>
                <w:rFonts w:ascii="Arial"/>
                <w:b/>
                <w:spacing w:val="-2"/>
                <w:sz w:val="20"/>
              </w:rPr>
              <w:t>LCIO (09.02.26)</w:t>
            </w:r>
          </w:p>
        </w:tc>
      </w:tr>
      <w:tr w:rsidR="00790815" w:rsidTr="00790815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790815">
        <w:trPr>
          <w:trHeight w:val="151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132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Facchini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Sa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132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Espólio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Newton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Antonio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</w:p>
        </w:tc>
        <w:tc>
          <w:tcPr>
            <w:tcW w:w="52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348" w:lineRule="auto"/>
              <w:ind w:left="503" w:right="1324"/>
              <w:rPr>
                <w:sz w:val="18"/>
              </w:rPr>
            </w:pPr>
            <w:r>
              <w:rPr>
                <w:sz w:val="18"/>
              </w:rPr>
              <w:t>218164N-SP - Bruno Rampim Cassimiro 97584N-SP - Marco Antonio Cais 384104N-SP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Casagrande 10659N-AM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JÉSSICA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SILVA DE </w:t>
            </w:r>
            <w:r>
              <w:rPr>
                <w:spacing w:val="-4"/>
                <w:sz w:val="18"/>
              </w:rPr>
              <w:t>SOUZA</w:t>
            </w:r>
          </w:p>
          <w:p w:rsidR="00790815" w:rsidRDefault="00790815" w:rsidP="00790815">
            <w:pPr>
              <w:pStyle w:val="TableParagraph"/>
              <w:spacing w:line="202" w:lineRule="exact"/>
              <w:ind w:left="503"/>
              <w:rPr>
                <w:sz w:val="18"/>
              </w:rPr>
            </w:pPr>
            <w:r>
              <w:rPr>
                <w:sz w:val="18"/>
              </w:rPr>
              <w:t>8801N-AM - RICARDO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E97886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60" o:spid="_x0000_s2105" type="#_x0000_t202" alt="#AnnotID = 1073741824" style="position:absolute;left:0;text-align:left;margin-left:364.1pt;margin-top:2.7pt;width:179pt;height:30.65pt;z-index:251747328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BB02E0">
        <w:rPr>
          <w:rFonts w:ascii="Times New Roman" w:hAnsi="Times New Roman" w:cs="Times New Roman"/>
          <w:b/>
          <w:spacing w:val="-2"/>
        </w:rPr>
        <w:t>Relator:</w:t>
      </w:r>
      <w:r w:rsidR="00790815" w:rsidRPr="00BB02E0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Délcio Luís Santos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2E0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 REALIZADA</w:t>
      </w:r>
    </w:p>
    <w:p w:rsidR="00790815" w:rsidRDefault="00790815">
      <w:pPr>
        <w:pStyle w:val="Corpodetexto"/>
      </w:pPr>
    </w:p>
    <w:p w:rsidR="00790815" w:rsidRDefault="00790815">
      <w:pPr>
        <w:pStyle w:val="Corpodetexto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2"/>
        <w:gridCol w:w="4432"/>
        <w:gridCol w:w="5416"/>
      </w:tblGrid>
      <w:tr w:rsidR="00790815" w:rsidTr="00790815">
        <w:trPr>
          <w:trHeight w:val="769"/>
        </w:trPr>
        <w:tc>
          <w:tcPr>
            <w:tcW w:w="57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46</w:t>
            </w:r>
            <w:r>
              <w:rPr>
                <w:rFonts w:ascii="Arial"/>
                <w:b/>
                <w:sz w:val="20"/>
              </w:rPr>
              <w:tab/>
              <w:t>Agravo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Instrumento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4008841-</w:t>
            </w:r>
            <w:r>
              <w:rPr>
                <w:rFonts w:ascii="Arial"/>
                <w:b/>
                <w:spacing w:val="-2"/>
                <w:sz w:val="20"/>
              </w:rPr>
              <w:t>59.2022.8.04.0000</w:t>
            </w:r>
          </w:p>
        </w:tc>
        <w:tc>
          <w:tcPr>
            <w:tcW w:w="54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"/>
              <w:ind w:left="262"/>
              <w:rPr>
                <w:rFonts w:ascii="Arial"/>
                <w:b/>
                <w:position w:val="1"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09.02.2026 (ADIADO/SUSPENSO)</w:t>
            </w:r>
          </w:p>
        </w:tc>
      </w:tr>
      <w:tr w:rsidR="00790815" w:rsidTr="00790815">
        <w:trPr>
          <w:trHeight w:val="299"/>
        </w:trPr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6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790815">
        <w:trPr>
          <w:trHeight w:val="728"/>
        </w:trPr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90815" w:rsidRDefault="00790815" w:rsidP="00790815">
            <w:pPr>
              <w:pStyle w:val="TableParagraph"/>
              <w:spacing w:before="17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357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790815" w:rsidRDefault="00790815" w:rsidP="00790815">
            <w:pPr>
              <w:pStyle w:val="TableParagraph"/>
              <w:spacing w:before="173"/>
              <w:ind w:left="357"/>
              <w:rPr>
                <w:sz w:val="20"/>
              </w:rPr>
            </w:pPr>
            <w:r>
              <w:rPr>
                <w:sz w:val="20"/>
              </w:rPr>
              <w:t>Marcel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Bruno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Braga</w:t>
            </w:r>
          </w:p>
        </w:tc>
        <w:tc>
          <w:tcPr>
            <w:tcW w:w="54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ind w:left="684" w:right="255"/>
              <w:rPr>
                <w:sz w:val="18"/>
              </w:rPr>
            </w:pPr>
            <w:r>
              <w:rPr>
                <w:sz w:val="18"/>
              </w:rPr>
              <w:t>32786N-PE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MONTENEGRO </w:t>
            </w:r>
            <w:r>
              <w:rPr>
                <w:spacing w:val="-2"/>
                <w:sz w:val="18"/>
              </w:rPr>
              <w:t>COCENTINO</w:t>
            </w:r>
          </w:p>
          <w:p w:rsidR="00790815" w:rsidRDefault="00790815" w:rsidP="00790815">
            <w:pPr>
              <w:pStyle w:val="TableParagraph"/>
              <w:spacing w:line="189" w:lineRule="exact"/>
              <w:ind w:left="684"/>
              <w:rPr>
                <w:sz w:val="18"/>
              </w:rPr>
            </w:pPr>
            <w:r>
              <w:rPr>
                <w:sz w:val="18"/>
              </w:rPr>
              <w:t>17664N-PE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Solange Móes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E97886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78" o:spid="_x0000_s2106" type="#_x0000_t202" alt="#AnnotID = 1664392112" style="position:absolute;left:0;text-align:left;margin-left:355.1pt;margin-top:10.7pt;width:218.65pt;height:19.25pt;z-index:251749376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790815" w:rsidRPr="00BB02E0">
        <w:rPr>
          <w:rFonts w:ascii="Times New Roman" w:hAnsi="Times New Roman" w:cs="Times New Roman"/>
          <w:b/>
          <w:spacing w:val="-2"/>
        </w:rPr>
        <w:t>Relator:</w:t>
      </w:r>
      <w:r w:rsidR="00790815" w:rsidRPr="00BB02E0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BB02E0">
        <w:rPr>
          <w:rFonts w:ascii="Times New Roman" w:hAnsi="Times New Roman" w:cs="Times New Roman"/>
          <w:spacing w:val="-2"/>
        </w:rPr>
        <w:t xml:space="preserve">   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15A9F" w:rsidTr="00BB02E0">
        <w:trPr>
          <w:trHeight w:val="920"/>
        </w:trPr>
        <w:tc>
          <w:tcPr>
            <w:tcW w:w="1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19" w:lineRule="exact"/>
              <w:ind w:left="6405" w:hanging="635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47</w:t>
            </w:r>
            <w:r>
              <w:rPr>
                <w:rFonts w:ascii="Arial" w:hAnsi="Arial"/>
                <w:b/>
                <w:sz w:val="20"/>
              </w:rPr>
              <w:tab/>
              <w:t>Agravo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0009594-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42.2025.8.04.9001                      </w:t>
            </w:r>
            <w:r>
              <w:rPr>
                <w:rFonts w:ascii="Arial"/>
                <w:b/>
                <w:sz w:val="20"/>
              </w:rPr>
              <w:t>PEDIDO DE VISTA DES.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  <w:p w:rsidR="00A15A9F" w:rsidRDefault="00790815" w:rsidP="00790815">
            <w:pPr>
              <w:pStyle w:val="TableParagraph"/>
              <w:spacing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A15A9F" w:rsidTr="00BB02E0">
        <w:trPr>
          <w:trHeight w:val="320"/>
        </w:trPr>
        <w:tc>
          <w:tcPr>
            <w:tcW w:w="1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BB02E0">
        <w:trPr>
          <w:trHeight w:val="1330"/>
        </w:trPr>
        <w:tc>
          <w:tcPr>
            <w:tcW w:w="1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0815" w:rsidRDefault="00790815" w:rsidP="00790815">
            <w:pPr>
              <w:pStyle w:val="TableParagraph"/>
              <w:tabs>
                <w:tab w:val="left" w:pos="1617"/>
                <w:tab w:val="left" w:pos="6376"/>
              </w:tabs>
              <w:spacing w:line="314" w:lineRule="auto"/>
              <w:ind w:left="6376" w:right="1321" w:hanging="6348"/>
              <w:rPr>
                <w:sz w:val="18"/>
              </w:rPr>
            </w:pPr>
            <w:r>
              <w:rPr>
                <w:spacing w:val="-2"/>
                <w:position w:val="-1"/>
                <w:sz w:val="20"/>
              </w:rPr>
              <w:t>Agravante</w:t>
            </w:r>
            <w:r>
              <w:rPr>
                <w:position w:val="-1"/>
                <w:sz w:val="20"/>
              </w:rPr>
              <w:tab/>
              <w:t>Banco Bradesco S/A</w:t>
            </w:r>
            <w:r>
              <w:rPr>
                <w:position w:val="-1"/>
                <w:sz w:val="20"/>
              </w:rPr>
              <w:tab/>
            </w:r>
            <w:r>
              <w:rPr>
                <w:sz w:val="18"/>
              </w:rPr>
              <w:t>17314N-CE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BELCHIOR 1037A-AM - WILSON SALES BELCHIOR</w:t>
            </w:r>
          </w:p>
          <w:p w:rsidR="00790815" w:rsidRDefault="00790815" w:rsidP="00790815">
            <w:pPr>
              <w:pStyle w:val="TableParagraph"/>
              <w:tabs>
                <w:tab w:val="left" w:pos="1617"/>
                <w:tab w:val="left" w:pos="6376"/>
              </w:tabs>
              <w:spacing w:before="36" w:line="213" w:lineRule="auto"/>
              <w:ind w:left="6376" w:right="417" w:hanging="6348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9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9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A15A9F" w:rsidRDefault="00790815" w:rsidP="00790815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>7187N-AM - Rafael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90815" w:rsidTr="00BB02E0">
        <w:trPr>
          <w:trHeight w:val="1330"/>
        </w:trPr>
        <w:tc>
          <w:tcPr>
            <w:tcW w:w="111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0815" w:rsidRPr="006F5B96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6F5B96">
              <w:rPr>
                <w:rFonts w:ascii="Times New Roman" w:hAnsi="Times New Roman" w:cs="Times New Roman"/>
                <w:spacing w:val="-2"/>
              </w:rPr>
              <w:t>Presidente:</w:t>
            </w:r>
            <w:r w:rsidRPr="006F5B96">
              <w:rPr>
                <w:rFonts w:ascii="Times New Roman" w:hAnsi="Times New Roman" w:cs="Times New Roman"/>
                <w:spacing w:val="-2"/>
              </w:rPr>
              <w:tab/>
              <w:t>Exmo(a). Sr(a). Des(a). Yedo Simões de Oliveira</w:t>
            </w:r>
          </w:p>
          <w:p w:rsidR="00790815" w:rsidRPr="00BB02E0" w:rsidRDefault="00E97886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Times New Roman" w:hAnsi="Times New Roman" w:cs="Times New Roman"/>
                <w:b/>
                <w:spacing w:val="-2"/>
              </w:rPr>
            </w:pPr>
            <w:r w:rsidRPr="00E97886">
              <w:rPr>
                <w:rFonts w:ascii="Times New Roman" w:hAnsi="Times New Roman" w:cs="Times New Roman"/>
                <w:b/>
                <w:spacing w:val="-2"/>
              </w:rPr>
              <w:pict>
                <v:shape id="docshape96" o:spid="_x0000_s2109" type="#_x0000_t202" alt="#AnnotID = 1622862008" style="position:absolute;margin-left:347.6pt;margin-top:3.35pt;width:159.2pt;height:13.85pt;z-index:251751424;mso-position-horizontal-relative:page" filled="f" stroked="f">
                  <v:textbox style="mso-next-textbox:#docshape96" inset="0,0,0,0">
                    <w:txbxContent>
                      <w:p w:rsidR="00CA73BA" w:rsidRDefault="00CA73BA" w:rsidP="00790815">
                        <w:pPr>
                          <w:spacing w:line="268" w:lineRule="exact"/>
                          <w:rPr>
                            <w:sz w:val="24"/>
                          </w:rPr>
                        </w:pPr>
                      </w:p>
                    </w:txbxContent>
                  </v:textbox>
                  <w10:wrap anchorx="page"/>
                </v:shape>
              </w:pict>
            </w:r>
            <w:r w:rsidR="00790815" w:rsidRPr="00BB02E0">
              <w:rPr>
                <w:rFonts w:ascii="Times New Roman" w:hAnsi="Times New Roman" w:cs="Times New Roman"/>
                <w:b/>
                <w:spacing w:val="-2"/>
              </w:rPr>
              <w:t>Relatora:</w:t>
            </w:r>
            <w:r w:rsidR="00790815" w:rsidRPr="00BB02E0">
              <w:rPr>
                <w:rFonts w:ascii="Times New Roman" w:hAnsi="Times New Roman" w:cs="Times New Roman"/>
                <w:b/>
                <w:spacing w:val="-2"/>
              </w:rPr>
              <w:tab/>
              <w:t>Exmo(a). Sr(a). Des(a). Onilza Abreu Gerth</w:t>
            </w:r>
          </w:p>
          <w:p w:rsidR="00790815" w:rsidRPr="006F5B96" w:rsidRDefault="00790815" w:rsidP="00790815">
            <w:pPr>
              <w:pStyle w:val="Corpodetexto"/>
              <w:tabs>
                <w:tab w:val="left" w:pos="2551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6F5B96">
              <w:rPr>
                <w:rFonts w:ascii="Times New Roman" w:hAnsi="Times New Roman" w:cs="Times New Roman"/>
                <w:spacing w:val="-2"/>
              </w:rPr>
              <w:t>Membros:</w:t>
            </w:r>
            <w:r w:rsidRPr="006F5B96">
              <w:rPr>
                <w:rFonts w:ascii="Times New Roman" w:hAnsi="Times New Roman" w:cs="Times New Roman"/>
                <w:spacing w:val="-2"/>
              </w:rPr>
              <w:tab/>
              <w:t xml:space="preserve">Exmo(a). Sr(a). Des(a). Cézar Luiz Bandiera </w:t>
            </w:r>
          </w:p>
          <w:p w:rsidR="00790815" w:rsidRPr="006F5B96" w:rsidRDefault="00790815" w:rsidP="00790815">
            <w:pPr>
              <w:pStyle w:val="Corpodetexto"/>
              <w:tabs>
                <w:tab w:val="left" w:pos="2551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6F5B96">
              <w:rPr>
                <w:rFonts w:ascii="Times New Roman" w:hAnsi="Times New Roman" w:cs="Times New Roman"/>
                <w:spacing w:val="-2"/>
              </w:rPr>
              <w:t xml:space="preserve">                                               </w:t>
            </w:r>
            <w:r w:rsidR="006F5B96">
              <w:rPr>
                <w:rFonts w:ascii="Times New Roman" w:hAnsi="Times New Roman" w:cs="Times New Roman"/>
                <w:spacing w:val="-2"/>
              </w:rPr>
              <w:t xml:space="preserve">       </w:t>
            </w:r>
            <w:r w:rsidRPr="006F5B96">
              <w:rPr>
                <w:rFonts w:ascii="Times New Roman" w:hAnsi="Times New Roman" w:cs="Times New Roman"/>
                <w:spacing w:val="-2"/>
              </w:rPr>
              <w:t>Exmo(a). Sr(a). Des(a). Délcio Luís Santos</w:t>
            </w:r>
          </w:p>
          <w:p w:rsidR="00790815" w:rsidRPr="006F5B96" w:rsidRDefault="00790815" w:rsidP="00790815">
            <w:pPr>
              <w:pStyle w:val="Corpodetexto"/>
              <w:tabs>
                <w:tab w:val="left" w:pos="2551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</w:p>
          <w:p w:rsidR="00790815" w:rsidRPr="006F5B96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6F5B96">
              <w:rPr>
                <w:rFonts w:ascii="Times New Roman" w:hAnsi="Times New Roman" w:cs="Times New Roman"/>
                <w:spacing w:val="-2"/>
              </w:rPr>
              <w:t>Suplentes:</w:t>
            </w:r>
            <w:r w:rsidRPr="006F5B96">
              <w:rPr>
                <w:rFonts w:ascii="Times New Roman" w:hAnsi="Times New Roman" w:cs="Times New Roman"/>
                <w:spacing w:val="-2"/>
              </w:rPr>
              <w:tab/>
              <w:t>Exmo(a). Sr(a). Des(a). Socorro Guedes Moura</w:t>
            </w:r>
          </w:p>
          <w:p w:rsidR="00790815" w:rsidRPr="006F5B96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Times New Roman" w:hAnsi="Times New Roman" w:cs="Times New Roman"/>
                <w:spacing w:val="-2"/>
              </w:rPr>
            </w:pPr>
            <w:r w:rsidRPr="006F5B96">
              <w:rPr>
                <w:rFonts w:ascii="Times New Roman" w:hAnsi="Times New Roman" w:cs="Times New Roman"/>
                <w:spacing w:val="-2"/>
              </w:rPr>
              <w:t xml:space="preserve">                                                </w:t>
            </w:r>
            <w:r w:rsidR="006F5B96">
              <w:rPr>
                <w:rFonts w:ascii="Times New Roman" w:hAnsi="Times New Roman" w:cs="Times New Roman"/>
                <w:spacing w:val="-2"/>
              </w:rPr>
              <w:t xml:space="preserve">      </w:t>
            </w:r>
            <w:r w:rsidRPr="006F5B96">
              <w:rPr>
                <w:rFonts w:ascii="Times New Roman" w:hAnsi="Times New Roman" w:cs="Times New Roman"/>
                <w:spacing w:val="-2"/>
              </w:rPr>
              <w:t>Exmo(a). Sr(a). Des(a). Mirza Telma de Oliveira Cunha</w:t>
            </w:r>
          </w:p>
          <w:p w:rsidR="00790815" w:rsidRPr="006F5B96" w:rsidRDefault="00790815" w:rsidP="00790815">
            <w:pPr>
              <w:pStyle w:val="Corpodetexto"/>
              <w:spacing w:line="269" w:lineRule="exact"/>
              <w:ind w:left="2601"/>
              <w:rPr>
                <w:rFonts w:ascii="Times New Roman" w:hAnsi="Times New Roman" w:cs="Times New Roman"/>
                <w:spacing w:val="-2"/>
              </w:rPr>
            </w:pPr>
          </w:p>
          <w:p w:rsidR="00790815" w:rsidRPr="006F5B96" w:rsidRDefault="00790815" w:rsidP="00790815">
            <w:pPr>
              <w:pStyle w:val="Corpodetexto"/>
              <w:rPr>
                <w:rFonts w:ascii="Times New Roman" w:hAnsi="Times New Roman" w:cs="Times New Roman"/>
                <w:spacing w:val="-2"/>
              </w:rPr>
            </w:pPr>
            <w:r w:rsidRPr="006F5B96">
              <w:rPr>
                <w:rFonts w:ascii="Times New Roman" w:hAnsi="Times New Roman" w:cs="Times New Roman"/>
                <w:spacing w:val="-2"/>
              </w:rPr>
              <w:t>SUSTENTAÇÃO ORAL REALIZADA</w:t>
            </w:r>
          </w:p>
          <w:p w:rsidR="00790815" w:rsidRDefault="00790815" w:rsidP="00790815">
            <w:pPr>
              <w:pStyle w:val="TableParagraph"/>
              <w:tabs>
                <w:tab w:val="left" w:pos="1617"/>
                <w:tab w:val="left" w:pos="6376"/>
              </w:tabs>
              <w:spacing w:line="314" w:lineRule="auto"/>
              <w:ind w:left="6376" w:right="1321" w:hanging="6348"/>
              <w:rPr>
                <w:spacing w:val="-2"/>
                <w:position w:val="-1"/>
                <w:sz w:val="20"/>
              </w:rPr>
            </w:pPr>
          </w:p>
        </w:tc>
      </w:tr>
    </w:tbl>
    <w:p w:rsidR="00790815" w:rsidRDefault="0079081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39"/>
        <w:gridCol w:w="4825"/>
        <w:gridCol w:w="5073"/>
      </w:tblGrid>
      <w:tr w:rsidR="00790815" w:rsidTr="00BB02E0">
        <w:trPr>
          <w:trHeight w:val="793"/>
        </w:trPr>
        <w:tc>
          <w:tcPr>
            <w:tcW w:w="596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BB02E0">
            <w:pPr>
              <w:pStyle w:val="TableParagraph"/>
              <w:tabs>
                <w:tab w:val="left" w:pos="726"/>
              </w:tabs>
              <w:spacing w:line="222" w:lineRule="exact"/>
              <w:ind w:left="47" w:righ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</w:p>
          <w:p w:rsidR="00790815" w:rsidRDefault="00790815" w:rsidP="00BB02E0">
            <w:pPr>
              <w:pStyle w:val="TableParagraph"/>
              <w:spacing w:before="139" w:line="206" w:lineRule="exact"/>
              <w:ind w:left="129" w:right="7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7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"/>
              <w:ind w:left="4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CEZAR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BB02E0">
        <w:trPr>
          <w:trHeight w:val="299"/>
        </w:trPr>
        <w:tc>
          <w:tcPr>
            <w:tcW w:w="11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BB02E0">
            <w:pPr>
              <w:pStyle w:val="TableParagraph"/>
              <w:spacing w:line="220" w:lineRule="exact"/>
              <w:ind w:left="28" w:righ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BB02E0">
            <w:pPr>
              <w:pStyle w:val="TableParagraph"/>
              <w:spacing w:line="220" w:lineRule="exact"/>
              <w:ind w:left="417" w:righ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3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RPr="00790815" w:rsidTr="00BB02E0">
        <w:trPr>
          <w:trHeight w:val="3208"/>
        </w:trPr>
        <w:tc>
          <w:tcPr>
            <w:tcW w:w="11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Apelante</w:t>
            </w: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Apelado</w:t>
            </w:r>
          </w:p>
        </w:tc>
        <w:tc>
          <w:tcPr>
            <w:tcW w:w="482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Supplog Armazéns Gerais Ltda.</w:t>
            </w: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Hines Gerenciamento de Propriedades Ltda.</w:t>
            </w: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</w:p>
          <w:p w:rsidR="00790815" w:rsidRPr="00790815" w:rsidRDefault="00790815" w:rsidP="00BB02E0">
            <w:pPr>
              <w:pStyle w:val="Corpodetexto"/>
              <w:tabs>
                <w:tab w:val="left" w:pos="2550"/>
              </w:tabs>
              <w:spacing w:before="3" w:line="269" w:lineRule="exact"/>
              <w:ind w:right="72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Manaus Iii do Brasil Projetos Imobiliários Ltda.</w:t>
            </w:r>
          </w:p>
        </w:tc>
        <w:tc>
          <w:tcPr>
            <w:tcW w:w="507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339N-AM - Felix Valois Coelho Junior 83022N-MG - Rodrigo Pedrozo Zarro 434497N-SP - Rodrigo Pedrozo Zarro 7038N-AM - Carla Dayany da Luz de Abreu</w:t>
            </w:r>
          </w:p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1567N-AM - LINO JOSÉ DE SOUZA CHÍXARO</w:t>
            </w:r>
          </w:p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399904N-SP - Sofia Yeh Britschka</w:t>
            </w:r>
          </w:p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295446N-SP - Raphael Augusto Caramuru Fernandes</w:t>
            </w:r>
          </w:p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257125N-SP - Ricardo Malta Corradini</w:t>
            </w:r>
          </w:p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295446N-SP - Raphael Augusto Caramuru Fernandes</w:t>
            </w:r>
          </w:p>
          <w:p w:rsidR="00790815" w:rsidRPr="00790815" w:rsidRDefault="00790815" w:rsidP="00790815">
            <w:pPr>
              <w:pStyle w:val="Corpodetexto"/>
              <w:tabs>
                <w:tab w:val="left" w:pos="2550"/>
              </w:tabs>
              <w:spacing w:before="3" w:line="269" w:lineRule="exact"/>
              <w:rPr>
                <w:rFonts w:ascii="Arial" w:hAnsi="Arial" w:cs="Arial"/>
                <w:spacing w:val="-2"/>
              </w:rPr>
            </w:pPr>
            <w:r w:rsidRPr="00790815">
              <w:rPr>
                <w:rFonts w:ascii="Arial" w:hAnsi="Arial" w:cs="Arial"/>
                <w:spacing w:val="-2"/>
              </w:rPr>
              <w:t>399904N-SP - Sofia Yeh Britschka</w:t>
            </w: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E97886" w:rsidP="00BB02E0">
      <w:pPr>
        <w:pStyle w:val="Corpodetexto"/>
        <w:tabs>
          <w:tab w:val="left" w:pos="2552"/>
        </w:tabs>
        <w:spacing w:before="3" w:line="269" w:lineRule="exact"/>
        <w:ind w:left="142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02" o:spid="_x0000_s2110" type="#_x0000_t202" alt="#AnnotID = 1320247177" style="position:absolute;left:0;text-align:left;margin-left:369.35pt;margin-top:5.9pt;width:177.8pt;height:16.25pt;z-index:251753472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BB02E0">
        <w:rPr>
          <w:rFonts w:ascii="Times New Roman" w:hAnsi="Times New Roman" w:cs="Times New Roman"/>
          <w:b/>
          <w:spacing w:val="-2"/>
        </w:rPr>
        <w:t>Relator:</w:t>
      </w:r>
      <w:r w:rsidR="00790815" w:rsidRPr="00BB02E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790815" w:rsidRPr="006F5B96" w:rsidRDefault="00790815" w:rsidP="0079081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 xml:space="preserve">  Exmo(a). Sr(a). Des(a). Cézar Luiz Bandiera</w:t>
      </w:r>
    </w:p>
    <w:p w:rsidR="00790815" w:rsidRPr="006F5B96" w:rsidRDefault="00790815" w:rsidP="00790815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90815" w:rsidRPr="006F5B96" w:rsidRDefault="00790815" w:rsidP="0079081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</w:t>
      </w:r>
      <w:r w:rsidR="00BB02E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Socorro Guedes Moura</w:t>
      </w:r>
    </w:p>
    <w:p w:rsidR="00790815" w:rsidRPr="006F5B96" w:rsidRDefault="00790815" w:rsidP="0079081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142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 REALIZADA</w:t>
      </w:r>
    </w:p>
    <w:p w:rsidR="00790815" w:rsidRDefault="00790815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BB02E0" w:rsidRPr="00790815" w:rsidRDefault="00BB02E0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p w:rsidR="00790815" w:rsidRDefault="0079081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72"/>
        <w:gridCol w:w="4883"/>
        <w:gridCol w:w="4963"/>
      </w:tblGrid>
      <w:tr w:rsidR="00790815" w:rsidTr="00790815">
        <w:trPr>
          <w:trHeight w:val="891"/>
        </w:trPr>
        <w:tc>
          <w:tcPr>
            <w:tcW w:w="615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Agravo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0005485-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56.2024.8.04.0000</w:t>
            </w:r>
          </w:p>
          <w:p w:rsidR="00790815" w:rsidRDefault="00790815" w:rsidP="00790815">
            <w:pPr>
              <w:pStyle w:val="TableParagraph"/>
              <w:spacing w:before="238" w:line="206" w:lineRule="exact"/>
              <w:ind w:left="129" w:right="6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35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CEZAR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790815">
        <w:trPr>
          <w:trHeight w:val="301"/>
        </w:trPr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790815">
        <w:trPr>
          <w:trHeight w:val="252"/>
        </w:trPr>
        <w:tc>
          <w:tcPr>
            <w:tcW w:w="1272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83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357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Monge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4963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231"/>
              <w:rPr>
                <w:sz w:val="18"/>
              </w:rPr>
            </w:pPr>
            <w:r>
              <w:rPr>
                <w:sz w:val="18"/>
              </w:rPr>
              <w:t>12343N-AM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KAZUYUKI </w:t>
            </w:r>
            <w:r>
              <w:rPr>
                <w:spacing w:val="-2"/>
                <w:sz w:val="18"/>
              </w:rPr>
              <w:t>TAKAHASHI</w:t>
            </w:r>
          </w:p>
        </w:tc>
      </w:tr>
      <w:tr w:rsidR="00790815" w:rsidTr="00790815">
        <w:trPr>
          <w:trHeight w:val="259"/>
        </w:trPr>
        <w:tc>
          <w:tcPr>
            <w:tcW w:w="1272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25" w:line="21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83" w:type="dxa"/>
          </w:tcPr>
          <w:p w:rsidR="00790815" w:rsidRDefault="00790815" w:rsidP="00790815">
            <w:pPr>
              <w:pStyle w:val="TableParagraph"/>
              <w:spacing w:before="25" w:line="214" w:lineRule="exact"/>
              <w:ind w:left="357"/>
              <w:rPr>
                <w:sz w:val="20"/>
              </w:rPr>
            </w:pPr>
            <w:r>
              <w:rPr>
                <w:sz w:val="20"/>
              </w:rPr>
              <w:t>AMAZON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FEIRAS,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EVENTOS,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PUBLICIDADE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63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90815" w:rsidTr="00790815">
        <w:trPr>
          <w:trHeight w:val="236"/>
        </w:trPr>
        <w:tc>
          <w:tcPr>
            <w:tcW w:w="1272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83" w:type="dxa"/>
          </w:tcPr>
          <w:p w:rsidR="00790815" w:rsidRDefault="00790815" w:rsidP="00790815">
            <w:pPr>
              <w:pStyle w:val="TableParagraph"/>
              <w:spacing w:line="216" w:lineRule="exact"/>
              <w:ind w:left="357"/>
              <w:rPr>
                <w:sz w:val="20"/>
              </w:rPr>
            </w:pPr>
            <w:r>
              <w:rPr>
                <w:sz w:val="20"/>
              </w:rPr>
              <w:t>PRODUÇÕES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63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90815" w:rsidTr="00790815">
        <w:trPr>
          <w:trHeight w:val="281"/>
        </w:trPr>
        <w:tc>
          <w:tcPr>
            <w:tcW w:w="1272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</w:tcPr>
          <w:p w:rsidR="00790815" w:rsidRDefault="00790815" w:rsidP="00790815">
            <w:pPr>
              <w:pStyle w:val="TableParagraph"/>
              <w:spacing w:before="2"/>
              <w:ind w:left="357"/>
              <w:rPr>
                <w:sz w:val="20"/>
              </w:rPr>
            </w:pPr>
            <w:r>
              <w:rPr>
                <w:sz w:val="20"/>
              </w:rPr>
              <w:t>Amazônia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(Amazon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Sat)</w:t>
            </w:r>
          </w:p>
        </w:tc>
        <w:tc>
          <w:tcPr>
            <w:tcW w:w="4963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90815" w:rsidTr="00790815">
        <w:trPr>
          <w:trHeight w:val="395"/>
        </w:trPr>
        <w:tc>
          <w:tcPr>
            <w:tcW w:w="1272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2"/>
              <w:ind w:left="357"/>
              <w:rPr>
                <w:sz w:val="20"/>
              </w:rPr>
            </w:pPr>
            <w:r>
              <w:rPr>
                <w:sz w:val="20"/>
              </w:rPr>
              <w:t>RÁDIO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63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4"/>
              <w:ind w:left="231"/>
              <w:rPr>
                <w:sz w:val="18"/>
              </w:rPr>
            </w:pPr>
            <w:r>
              <w:rPr>
                <w:sz w:val="18"/>
              </w:rPr>
              <w:t>1848A-AM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Fernando José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Garcia</w:t>
            </w:r>
          </w:p>
        </w:tc>
      </w:tr>
    </w:tbl>
    <w:p w:rsidR="00790815" w:rsidRPr="006F5B96" w:rsidRDefault="00790815" w:rsidP="00BB02E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BB02E0" w:rsidRDefault="00790815" w:rsidP="00BB02E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BB02E0">
        <w:rPr>
          <w:rFonts w:ascii="Times New Roman" w:hAnsi="Times New Roman" w:cs="Times New Roman"/>
          <w:b/>
          <w:spacing w:val="-2"/>
        </w:rPr>
        <w:t>Relator:</w:t>
      </w:r>
      <w:r w:rsidRPr="00BB02E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90815" w:rsidRPr="006F5B96" w:rsidRDefault="00790815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790815" w:rsidRPr="006F5B96" w:rsidRDefault="00790815" w:rsidP="0079081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>Exmo(a). Sr(a). Des(a). Cézar Luiz Bandiera</w:t>
      </w:r>
    </w:p>
    <w:p w:rsidR="00790815" w:rsidRPr="006F5B96" w:rsidRDefault="00790815" w:rsidP="00790815">
      <w:pPr>
        <w:pStyle w:val="Corpodetexto"/>
        <w:tabs>
          <w:tab w:val="left" w:pos="2550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790815" w:rsidRPr="006F5B96" w:rsidRDefault="00E97886" w:rsidP="00BB02E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06" o:spid="_x0000_s2111" type="#_x0000_t202" alt="#AnnotID = 1242448139" style="position:absolute;left:0;text-align:left;margin-left:195.35pt;margin-top:43.4pt;width:216.85pt;height:19.25pt;z-index:251755520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790815" w:rsidRPr="006F5B96">
        <w:rPr>
          <w:rFonts w:ascii="Times New Roman" w:hAnsi="Times New Roman" w:cs="Times New Roman"/>
          <w:spacing w:val="-2"/>
        </w:rPr>
        <w:t>Suplentes:</w:t>
      </w:r>
      <w:r w:rsidR="00790815"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90815" w:rsidRPr="006F5B96" w:rsidRDefault="00790815" w:rsidP="00790815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    </w:t>
      </w:r>
      <w:r w:rsidRPr="006F5B96">
        <w:rPr>
          <w:rFonts w:ascii="Times New Roman" w:hAnsi="Times New Roman" w:cs="Times New Roman"/>
          <w:spacing w:val="-2"/>
        </w:rPr>
        <w:t xml:space="preserve"> Exmo(a). Sr(a). Des(a). Socorro Guedes Moura</w:t>
      </w:r>
    </w:p>
    <w:p w:rsidR="00790815" w:rsidRDefault="00790815" w:rsidP="00790815">
      <w:pPr>
        <w:pStyle w:val="Corpodetexto"/>
      </w:pPr>
    </w:p>
    <w:p w:rsidR="00BB02E0" w:rsidRDefault="00BB02E0" w:rsidP="00790815">
      <w:pPr>
        <w:pStyle w:val="Corpodetexto"/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452"/>
        <w:gridCol w:w="5458"/>
      </w:tblGrid>
      <w:tr w:rsidR="0029123E" w:rsidTr="00207A22">
        <w:trPr>
          <w:trHeight w:val="790"/>
        </w:trPr>
        <w:tc>
          <w:tcPr>
            <w:tcW w:w="56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9123E" w:rsidRDefault="0029123E" w:rsidP="00207A22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0534805-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</w:p>
          <w:p w:rsidR="0029123E" w:rsidRDefault="0029123E" w:rsidP="00207A22">
            <w:pPr>
              <w:pStyle w:val="TableParagraph"/>
              <w:spacing w:before="141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4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before="14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29123E" w:rsidTr="00207A22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2" w:type="dxa"/>
            <w:tcBorders>
              <w:top w:val="single" w:sz="8" w:space="0" w:color="000000"/>
              <w:bottom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1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18" w:lineRule="exact"/>
              <w:ind w:left="7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123E" w:rsidTr="00207A22">
        <w:trPr>
          <w:trHeight w:val="244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1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52" w:type="dxa"/>
            <w:tcBorders>
              <w:top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18" w:lineRule="exact"/>
              <w:ind w:left="415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58" w:type="dxa"/>
            <w:tcBorders>
              <w:top w:val="single" w:sz="8" w:space="0" w:color="000000"/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97" w:lineRule="exact"/>
              <w:ind w:left="723"/>
              <w:rPr>
                <w:sz w:val="18"/>
              </w:rPr>
            </w:pPr>
            <w:r>
              <w:rPr>
                <w:sz w:val="18"/>
              </w:rPr>
              <w:t>4867N-TO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Chagas Corrêa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29123E" w:rsidTr="00207A22">
        <w:trPr>
          <w:trHeight w:val="223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before="12" w:line="191" w:lineRule="exact"/>
              <w:ind w:left="723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Citação 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9123E" w:rsidTr="00207A22">
        <w:trPr>
          <w:trHeight w:val="206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86" w:lineRule="exact"/>
              <w:ind w:left="72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9123E" w:rsidTr="00207A22">
        <w:trPr>
          <w:trHeight w:val="244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02" w:lineRule="exact"/>
              <w:ind w:left="242"/>
              <w:jc w:val="center"/>
              <w:rPr>
                <w:sz w:val="18"/>
              </w:rPr>
            </w:pPr>
            <w:r>
              <w:rPr>
                <w:sz w:val="18"/>
              </w:rPr>
              <w:t>1417A-AM - RENATO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29123E" w:rsidTr="00207A22">
        <w:trPr>
          <w:trHeight w:val="256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spacing w:before="27" w:line="209" w:lineRule="exact"/>
              <w:ind w:left="41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Gorete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Goncalves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before="46" w:line="191" w:lineRule="exact"/>
              <w:ind w:right="291"/>
              <w:jc w:val="right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PEDRO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2"/>
                <w:sz w:val="18"/>
              </w:rPr>
              <w:t xml:space="preserve"> DELGADO</w:t>
            </w:r>
          </w:p>
        </w:tc>
      </w:tr>
      <w:tr w:rsidR="0029123E" w:rsidTr="00207A22">
        <w:trPr>
          <w:trHeight w:val="194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75" w:lineRule="exact"/>
              <w:ind w:left="723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29123E" w:rsidTr="00207A22">
        <w:trPr>
          <w:trHeight w:val="198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78" w:lineRule="exact"/>
              <w:ind w:left="723"/>
              <w:rPr>
                <w:sz w:val="18"/>
              </w:rPr>
            </w:pPr>
            <w:r>
              <w:rPr>
                <w:sz w:val="18"/>
              </w:rPr>
              <w:t>2175A-AM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29123E" w:rsidTr="00207A22">
        <w:trPr>
          <w:trHeight w:val="195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75" w:lineRule="exact"/>
              <w:ind w:left="723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29123E" w:rsidTr="00207A22">
        <w:trPr>
          <w:trHeight w:val="212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9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spacing w:line="192" w:lineRule="exact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5"/>
                <w:sz w:val="20"/>
              </w:rPr>
              <w:t xml:space="preserve"> S/A</w:t>
            </w: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before="3" w:line="189" w:lineRule="exact"/>
              <w:ind w:left="723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Citação 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29123E" w:rsidTr="00207A22">
        <w:trPr>
          <w:trHeight w:val="199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80" w:lineRule="exact"/>
              <w:ind w:left="72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29123E" w:rsidTr="00207A22">
        <w:trPr>
          <w:trHeight w:val="254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01" w:lineRule="exact"/>
              <w:ind w:left="242"/>
              <w:jc w:val="center"/>
              <w:rPr>
                <w:sz w:val="18"/>
              </w:rPr>
            </w:pPr>
            <w:r>
              <w:rPr>
                <w:sz w:val="18"/>
              </w:rPr>
              <w:t>1417A-AM - RENATO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29123E" w:rsidTr="00207A22">
        <w:trPr>
          <w:trHeight w:val="287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before="39"/>
              <w:ind w:left="723"/>
              <w:rPr>
                <w:sz w:val="18"/>
              </w:rPr>
            </w:pPr>
            <w:r>
              <w:rPr>
                <w:sz w:val="18"/>
              </w:rPr>
              <w:t>4867N-TO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Chagas Corrêa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29123E" w:rsidTr="00207A22">
        <w:trPr>
          <w:trHeight w:val="255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spacing w:before="26" w:line="209" w:lineRule="exact"/>
              <w:ind w:left="41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Gorete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Goncalves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before="45" w:line="191" w:lineRule="exact"/>
              <w:ind w:right="291"/>
              <w:jc w:val="right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PEDRO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2"/>
                <w:sz w:val="18"/>
              </w:rPr>
              <w:t xml:space="preserve"> DELGADO</w:t>
            </w:r>
          </w:p>
        </w:tc>
      </w:tr>
      <w:tr w:rsidR="0029123E" w:rsidTr="00207A22">
        <w:trPr>
          <w:trHeight w:val="194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75" w:lineRule="exact"/>
              <w:ind w:left="723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 w:rsidR="0029123E" w:rsidTr="00207A22">
        <w:trPr>
          <w:trHeight w:val="206"/>
        </w:trPr>
        <w:tc>
          <w:tcPr>
            <w:tcW w:w="1211" w:type="dxa"/>
            <w:tcBorders>
              <w:left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52" w:type="dxa"/>
          </w:tcPr>
          <w:p w:rsidR="0029123E" w:rsidRDefault="0029123E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58" w:type="dxa"/>
            <w:tcBorders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186" w:lineRule="exact"/>
              <w:ind w:left="723"/>
              <w:rPr>
                <w:sz w:val="18"/>
              </w:rPr>
            </w:pPr>
            <w:r>
              <w:rPr>
                <w:sz w:val="18"/>
              </w:rPr>
              <w:t>2175A-AM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Delgado</w:t>
            </w:r>
          </w:p>
        </w:tc>
      </w:tr>
      <w:tr w:rsidR="0029123E" w:rsidTr="00207A22">
        <w:trPr>
          <w:trHeight w:val="230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52" w:type="dxa"/>
            <w:tcBorders>
              <w:bottom w:val="single" w:sz="8" w:space="0" w:color="000000"/>
            </w:tcBorders>
          </w:tcPr>
          <w:p w:rsidR="0029123E" w:rsidRDefault="0029123E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58" w:type="dxa"/>
            <w:tcBorders>
              <w:bottom w:val="single" w:sz="8" w:space="0" w:color="000000"/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spacing w:line="205" w:lineRule="exact"/>
              <w:ind w:left="723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</w:tbl>
    <w:p w:rsidR="0029123E" w:rsidRPr="006F5B96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29123E" w:rsidRPr="0029123E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32" o:spid="_x0000_s2230" type="#_x0000_t202" alt="#AnnotID = 536870912" style="position:absolute;left:0;text-align:left;margin-left:430.1pt;margin-top:3.5pt;width:119.9pt;height:19.25pt;z-index:251956224;mso-position-horizontal-relative:page" filled="f" stroked="f">
            <v:textbox inset="0,0,0,0">
              <w:txbxContent>
                <w:p w:rsidR="00CA73BA" w:rsidRDefault="00CA73BA" w:rsidP="0029123E">
                  <w:pPr>
                    <w:spacing w:line="369" w:lineRule="exact"/>
                    <w:rPr>
                      <w:sz w:val="33"/>
                      <w:lang w:val="pt-BR"/>
                    </w:rPr>
                  </w:pPr>
                </w:p>
                <w:p w:rsidR="00CA73BA" w:rsidRPr="00790815" w:rsidRDefault="00CA73BA" w:rsidP="0029123E">
                  <w:pPr>
                    <w:spacing w:line="369" w:lineRule="exact"/>
                    <w:rPr>
                      <w:sz w:val="33"/>
                      <w:lang w:val="pt-BR"/>
                    </w:rPr>
                  </w:pPr>
                </w:p>
              </w:txbxContent>
            </v:textbox>
            <w10:wrap anchorx="page"/>
          </v:shape>
        </w:pict>
      </w:r>
      <w:r w:rsidR="0029123E" w:rsidRPr="0029123E">
        <w:rPr>
          <w:rFonts w:ascii="Times New Roman" w:hAnsi="Times New Roman" w:cs="Times New Roman"/>
          <w:b/>
          <w:spacing w:val="-2"/>
        </w:rPr>
        <w:t>Relatora:</w:t>
      </w:r>
      <w:r w:rsidR="0029123E" w:rsidRPr="0029123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29123E" w:rsidRPr="006F5B96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29123E" w:rsidRPr="006F5B96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Délcio Luís Santos</w:t>
      </w:r>
    </w:p>
    <w:p w:rsidR="0029123E" w:rsidRPr="006F5B96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6F5B96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29123E" w:rsidRPr="006F5B96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</w:t>
      </w:r>
      <w:r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29123E" w:rsidRPr="006F5B96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6F5B96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 REALIZADA</w:t>
      </w:r>
    </w:p>
    <w:p w:rsidR="0029123E" w:rsidRDefault="0029123E" w:rsidP="00790815">
      <w:pPr>
        <w:pStyle w:val="Corpodetexto"/>
        <w:sectPr w:rsidR="0029123E">
          <w:pgSz w:w="11910" w:h="16840"/>
          <w:pgMar w:top="640" w:right="283" w:bottom="280" w:left="141" w:header="424" w:footer="0" w:gutter="0"/>
          <w:cols w:space="720"/>
        </w:sectPr>
      </w:pPr>
    </w:p>
    <w:p w:rsidR="00A15A9F" w:rsidRDefault="00A15A9F">
      <w:pPr>
        <w:pStyle w:val="Corpodetexto"/>
        <w:spacing w:before="32"/>
      </w:pPr>
    </w:p>
    <w:p w:rsidR="00790815" w:rsidRDefault="00790815">
      <w:pPr>
        <w:pStyle w:val="Corpodetexto"/>
        <w:spacing w:before="32"/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3918"/>
        <w:gridCol w:w="5791"/>
      </w:tblGrid>
      <w:tr w:rsidR="00790815" w:rsidTr="0029123E">
        <w:trPr>
          <w:trHeight w:val="668"/>
        </w:trPr>
        <w:tc>
          <w:tcPr>
            <w:tcW w:w="512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</w:p>
          <w:p w:rsidR="00790815" w:rsidRDefault="00790815" w:rsidP="00790815">
            <w:pPr>
              <w:pStyle w:val="TableParagraph"/>
              <w:spacing w:before="153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3ª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Itacoatiara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8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29123E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1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647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7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90815" w:rsidRDefault="00790815" w:rsidP="00790815">
            <w:pPr>
              <w:pStyle w:val="TableParagraph"/>
              <w:spacing w:before="87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7" w:lineRule="exact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790815" w:rsidRDefault="00790815" w:rsidP="00790815">
            <w:pPr>
              <w:pStyle w:val="TableParagraph"/>
              <w:spacing w:before="87"/>
              <w:ind w:left="416"/>
              <w:rPr>
                <w:sz w:val="20"/>
              </w:rPr>
            </w:pPr>
            <w:r>
              <w:rPr>
                <w:sz w:val="20"/>
              </w:rPr>
              <w:t>JOANA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ROLIM</w:t>
            </w:r>
          </w:p>
        </w:tc>
        <w:tc>
          <w:tcPr>
            <w:tcW w:w="57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1257"/>
              <w:rPr>
                <w:sz w:val="18"/>
              </w:rPr>
            </w:pPr>
            <w:r>
              <w:rPr>
                <w:sz w:val="18"/>
              </w:rPr>
              <w:t>5553N-RN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DELLI RIBEIRO</w:t>
            </w:r>
            <w:r>
              <w:rPr>
                <w:spacing w:val="-2"/>
                <w:sz w:val="18"/>
              </w:rPr>
              <w:t xml:space="preserve"> RODRIGUES</w:t>
            </w:r>
          </w:p>
        </w:tc>
      </w:tr>
    </w:tbl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790815" w:rsidRPr="006F5B96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48" o:spid="_x0000_s2114" type="#_x0000_t202" style="position:absolute;left:0;text-align:left;margin-left:412.45pt;margin-top:.5pt;width:175.4pt;height:30.65pt;z-index:251759616;mso-position-horizontal-relative:page" filled="f" stroked="f">
            <v:textbox style="mso-next-textbox:#docshape148" inset="0,0,0,0">
              <w:txbxContent>
                <w:p w:rsidR="00CA73BA" w:rsidRDefault="00CA73BA" w:rsidP="00790815">
                  <w:pPr>
                    <w:spacing w:line="306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6F5B96">
        <w:rPr>
          <w:rFonts w:ascii="Times New Roman" w:hAnsi="Times New Roman" w:cs="Times New Roman"/>
          <w:spacing w:val="-2"/>
        </w:rPr>
        <w:t>Membros:</w:t>
      </w:r>
      <w:r w:rsidR="00790815" w:rsidRPr="006F5B96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790815" w:rsidRPr="0029123E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Mirza Telma de Oliveira Cunha</w:t>
      </w:r>
    </w:p>
    <w:p w:rsidR="00790815" w:rsidRDefault="00790815">
      <w:pPr>
        <w:pStyle w:val="Corpodetexto"/>
        <w:spacing w:before="32"/>
      </w:pPr>
    </w:p>
    <w:p w:rsidR="00790815" w:rsidRDefault="00790815">
      <w:pPr>
        <w:pStyle w:val="Corpodetexto"/>
        <w:spacing w:before="32"/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889"/>
        <w:gridCol w:w="4820"/>
      </w:tblGrid>
      <w:tr w:rsidR="00790815" w:rsidTr="0029123E">
        <w:trPr>
          <w:trHeight w:val="791"/>
        </w:trPr>
        <w:tc>
          <w:tcPr>
            <w:tcW w:w="610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0692694-</w:t>
            </w:r>
            <w:r>
              <w:rPr>
                <w:rFonts w:ascii="Arial" w:hAnsi="Arial"/>
                <w:b/>
                <w:spacing w:val="-2"/>
                <w:sz w:val="20"/>
              </w:rPr>
              <w:t>16.2021.8.04.0001</w:t>
            </w:r>
          </w:p>
          <w:p w:rsidR="00790815" w:rsidRDefault="00790815" w:rsidP="00790815">
            <w:pPr>
              <w:pStyle w:val="TableParagraph"/>
              <w:spacing w:before="131" w:line="210" w:lineRule="atLeast"/>
              <w:ind w:left="129" w:right="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2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9" w:lineRule="exact"/>
              <w:ind w:left="92"/>
              <w:rPr>
                <w:rFonts w:ascii="Arial" w:hAns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CEZAR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29123E">
        <w:trPr>
          <w:trHeight w:val="296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123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before="1"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416"/>
              <w:rPr>
                <w:sz w:val="20"/>
              </w:rPr>
            </w:pPr>
            <w:r>
              <w:rPr>
                <w:sz w:val="20"/>
              </w:rPr>
              <w:t>Gracinete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Cavalcante</w:t>
            </w:r>
          </w:p>
          <w:p w:rsidR="00790815" w:rsidRDefault="00790815" w:rsidP="00790815">
            <w:pPr>
              <w:pStyle w:val="TableParagraph"/>
              <w:spacing w:before="94"/>
              <w:ind w:left="41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03" w:lineRule="exact"/>
              <w:ind w:left="286"/>
              <w:rPr>
                <w:sz w:val="18"/>
              </w:rPr>
            </w:pPr>
            <w:r>
              <w:rPr>
                <w:sz w:val="18"/>
              </w:rPr>
              <w:t>6596N-AM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WISTON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FEITOSA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4"/>
                <w:sz w:val="18"/>
              </w:rPr>
              <w:t>SOUSA</w:t>
            </w:r>
          </w:p>
          <w:p w:rsidR="00790815" w:rsidRDefault="00790815" w:rsidP="00790815">
            <w:pPr>
              <w:pStyle w:val="TableParagraph"/>
              <w:spacing w:before="114"/>
              <w:ind w:left="286"/>
              <w:rPr>
                <w:sz w:val="18"/>
              </w:rPr>
            </w:pPr>
            <w:r>
              <w:rPr>
                <w:sz w:val="18"/>
              </w:rPr>
              <w:t>2827N-RO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MARCIO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NOGUEIRA</w:t>
            </w:r>
          </w:p>
          <w:p w:rsidR="00790815" w:rsidRDefault="00790815" w:rsidP="00790815">
            <w:pPr>
              <w:pStyle w:val="TableParagraph"/>
              <w:spacing w:before="93" w:line="348" w:lineRule="auto"/>
              <w:ind w:left="286" w:right="1407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790815" w:rsidRPr="0029123E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77" o:spid="_x0000_s2115" type="#_x0000_t202" alt="#AnnotID = 1622862008" style="position:absolute;left:0;text-align:left;margin-left:362pt;margin-top:23.65pt;width:177.8pt;height:16.25pt;z-index:251761664;mso-position-horizontal-relative:page;mso-position-vertical-relative:text" filled="f" stroked="f">
            <v:textbox style="mso-next-textbox:#docshape177"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29123E">
        <w:rPr>
          <w:rFonts w:ascii="Times New Roman" w:hAnsi="Times New Roman" w:cs="Times New Roman"/>
          <w:b/>
          <w:spacing w:val="-2"/>
        </w:rPr>
        <w:t>Presidente/Relator:</w:t>
      </w:r>
      <w:r w:rsidR="00790815" w:rsidRPr="0029123E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Membros:</w:t>
      </w:r>
      <w:r w:rsidRPr="00BB072F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</w:t>
      </w:r>
      <w:r w:rsidR="0029123E">
        <w:rPr>
          <w:rFonts w:ascii="Times New Roman" w:hAnsi="Times New Roman" w:cs="Times New Roman"/>
          <w:spacing w:val="-2"/>
        </w:rPr>
        <w:t xml:space="preserve">                                </w:t>
      </w:r>
      <w:r w:rsidRPr="00BB072F">
        <w:rPr>
          <w:rFonts w:ascii="Times New Roman" w:hAnsi="Times New Roman" w:cs="Times New Roman"/>
          <w:spacing w:val="-2"/>
        </w:rPr>
        <w:t>Exmo(a). Sr(a). Des(a). Cezar Luiz Bandiera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Suplentes:</w:t>
      </w:r>
      <w:r w:rsidRPr="00BB072F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</w:t>
      </w:r>
      <w:r w:rsidR="0029123E">
        <w:rPr>
          <w:rFonts w:ascii="Times New Roman" w:hAnsi="Times New Roman" w:cs="Times New Roman"/>
          <w:spacing w:val="-2"/>
        </w:rPr>
        <w:t xml:space="preserve">                               </w:t>
      </w:r>
      <w:r w:rsidRPr="00BB072F">
        <w:rPr>
          <w:rFonts w:ascii="Times New Roman" w:hAnsi="Times New Roman" w:cs="Times New Roman"/>
          <w:spacing w:val="-2"/>
        </w:rPr>
        <w:t>Exmo(a). Sr(a). Des(a). Socorro Guedes Moura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SUSTENTAÇÃO ORAL REALIZADA</w:t>
      </w:r>
    </w:p>
    <w:p w:rsidR="00790815" w:rsidRDefault="00790815" w:rsidP="00790815">
      <w:pPr>
        <w:pStyle w:val="Corpodetexto"/>
        <w:tabs>
          <w:tab w:val="left" w:pos="2550"/>
        </w:tabs>
        <w:spacing w:before="3" w:line="269" w:lineRule="exact"/>
        <w:rPr>
          <w:rFonts w:ascii="Arial" w:hAnsi="Arial" w:cs="Arial"/>
          <w:spacing w:val="-2"/>
        </w:rPr>
      </w:pPr>
    </w:p>
    <w:tbl>
      <w:tblPr>
        <w:tblStyle w:val="TableNormal"/>
        <w:tblW w:w="10920" w:type="dxa"/>
        <w:tblInd w:w="289" w:type="dxa"/>
        <w:tblLayout w:type="fixed"/>
        <w:tblLook w:val="01E0"/>
      </w:tblPr>
      <w:tblGrid>
        <w:gridCol w:w="1211"/>
        <w:gridCol w:w="4673"/>
        <w:gridCol w:w="5036"/>
      </w:tblGrid>
      <w:tr w:rsidR="00790815" w:rsidTr="0029123E">
        <w:trPr>
          <w:trHeight w:val="791"/>
        </w:trPr>
        <w:tc>
          <w:tcPr>
            <w:tcW w:w="588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</w:p>
          <w:p w:rsidR="00790815" w:rsidRDefault="00790815" w:rsidP="00790815">
            <w:pPr>
              <w:pStyle w:val="TableParagraph"/>
              <w:spacing w:before="137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6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D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LCIO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29123E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3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184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3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4" w:lineRule="exact"/>
              <w:ind w:left="415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36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4" w:lineRule="exact"/>
              <w:ind w:left="50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Citação 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90815" w:rsidTr="0029123E">
        <w:trPr>
          <w:trHeight w:val="191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3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6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71" w:lineRule="exact"/>
              <w:ind w:left="50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90815" w:rsidTr="0029123E">
        <w:trPr>
          <w:trHeight w:val="254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3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6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05" w:lineRule="exact"/>
              <w:ind w:left="502"/>
              <w:rPr>
                <w:sz w:val="18"/>
              </w:rPr>
            </w:pPr>
            <w:r>
              <w:rPr>
                <w:sz w:val="18"/>
              </w:rPr>
              <w:t>30348N-CE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JOAO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790815" w:rsidTr="0029123E">
        <w:trPr>
          <w:trHeight w:val="396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3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4"/>
              <w:ind w:left="416"/>
              <w:rPr>
                <w:sz w:val="20"/>
              </w:rPr>
            </w:pPr>
            <w:r>
              <w:rPr>
                <w:sz w:val="20"/>
              </w:rPr>
              <w:t>Gracinete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Pinto</w:t>
            </w:r>
          </w:p>
        </w:tc>
        <w:tc>
          <w:tcPr>
            <w:tcW w:w="5036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3"/>
              <w:ind w:left="502"/>
              <w:rPr>
                <w:sz w:val="18"/>
              </w:rPr>
            </w:pPr>
            <w:r>
              <w:rPr>
                <w:sz w:val="18"/>
              </w:rPr>
              <w:t>18467N-AM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CAIO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ERICLES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</w:tbl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Presidente:</w:t>
      </w:r>
      <w:r w:rsidRPr="00BB072F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790815" w:rsidRPr="00BB072F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80" o:spid="_x0000_s2116" type="#_x0000_t202" alt="#AnnotID = 51" style="position:absolute;left:0;text-align:left;margin-left:374.6pt;margin-top:9.85pt;width:179pt;height:16.25pt;z-index:251763712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BB072F">
        <w:rPr>
          <w:rFonts w:ascii="Times New Roman" w:hAnsi="Times New Roman" w:cs="Times New Roman"/>
          <w:spacing w:val="-2"/>
        </w:rPr>
        <w:t>Membros:</w:t>
      </w:r>
      <w:r w:rsidR="00790815" w:rsidRPr="00BB072F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 </w:t>
      </w:r>
      <w:r w:rsidRPr="00BB072F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Suplentes:</w:t>
      </w:r>
      <w:r w:rsidRPr="00BB072F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790815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</w:t>
      </w:r>
      <w:r w:rsidRPr="00BB072F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29123E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BB072F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p w:rsidR="00A15A9F" w:rsidRDefault="00A15A9F">
      <w:pPr>
        <w:pStyle w:val="Corpodetexto"/>
      </w:pPr>
    </w:p>
    <w:tbl>
      <w:tblPr>
        <w:tblStyle w:val="TableNormal"/>
        <w:tblW w:w="10920" w:type="dxa"/>
        <w:tblInd w:w="289" w:type="dxa"/>
        <w:tblLayout w:type="fixed"/>
        <w:tblLook w:val="01E0"/>
      </w:tblPr>
      <w:tblGrid>
        <w:gridCol w:w="1211"/>
        <w:gridCol w:w="4674"/>
        <w:gridCol w:w="5035"/>
      </w:tblGrid>
      <w:tr w:rsidR="00790815" w:rsidTr="0029123E">
        <w:trPr>
          <w:trHeight w:val="790"/>
        </w:trPr>
        <w:tc>
          <w:tcPr>
            <w:tcW w:w="58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</w:p>
          <w:p w:rsidR="00790815" w:rsidRDefault="00790815" w:rsidP="00790815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"/>
              <w:ind w:left="6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 (ADIADO/SUSPENSO PELO RELATOR 09.02.26)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29123E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4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185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5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4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5" w:lineRule="exact"/>
              <w:ind w:left="415"/>
              <w:rPr>
                <w:sz w:val="20"/>
              </w:rPr>
            </w:pPr>
            <w:r>
              <w:rPr>
                <w:sz w:val="20"/>
              </w:rPr>
              <w:t>ITAÚ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UNIBANCO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5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5" w:lineRule="exact"/>
              <w:ind w:left="503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NELSON MONTEIRO DE</w:t>
            </w:r>
            <w:r>
              <w:rPr>
                <w:spacing w:val="-2"/>
                <w:sz w:val="18"/>
              </w:rPr>
              <w:t xml:space="preserve"> CARVALHO</w:t>
            </w:r>
          </w:p>
        </w:tc>
      </w:tr>
      <w:tr w:rsidR="00790815" w:rsidTr="0029123E">
        <w:trPr>
          <w:trHeight w:val="180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4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5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60" w:lineRule="exact"/>
              <w:ind w:left="50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790815" w:rsidTr="0029123E">
        <w:trPr>
          <w:trHeight w:val="211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1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4" w:type="dxa"/>
          </w:tcPr>
          <w:p w:rsidR="00790815" w:rsidRDefault="00790815" w:rsidP="00790815">
            <w:pPr>
              <w:pStyle w:val="TableParagraph"/>
              <w:spacing w:line="191" w:lineRule="exact"/>
              <w:ind w:left="416"/>
              <w:rPr>
                <w:sz w:val="20"/>
              </w:rPr>
            </w:pPr>
            <w:r>
              <w:rPr>
                <w:sz w:val="20"/>
              </w:rPr>
              <w:t>Elza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035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5" w:line="186" w:lineRule="exact"/>
              <w:ind w:left="503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NELSON MONTEIRO DE</w:t>
            </w:r>
            <w:r>
              <w:rPr>
                <w:spacing w:val="-2"/>
                <w:sz w:val="18"/>
              </w:rPr>
              <w:t xml:space="preserve"> CARVALHO</w:t>
            </w:r>
          </w:p>
        </w:tc>
      </w:tr>
      <w:tr w:rsidR="00790815" w:rsidTr="0029123E">
        <w:trPr>
          <w:trHeight w:val="199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4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5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80" w:lineRule="exact"/>
              <w:ind w:left="50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790815" w:rsidTr="0029123E">
        <w:trPr>
          <w:trHeight w:val="332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4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5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05" w:lineRule="exact"/>
              <w:ind w:left="503"/>
              <w:rPr>
                <w:sz w:val="18"/>
              </w:rPr>
            </w:pPr>
            <w:r>
              <w:rPr>
                <w:sz w:val="18"/>
              </w:rPr>
              <w:t>13832N-AM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Alexsander 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Cordeiro</w:t>
            </w:r>
          </w:p>
        </w:tc>
      </w:tr>
    </w:tbl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Presidente:</w:t>
      </w:r>
      <w:r w:rsidRPr="00BB072F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E97886" w:rsidP="0029123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50" o:spid="_x0000_s2117" type="#_x0000_t202" style="position:absolute;left:0;text-align:left;margin-left:386.6pt;margin-top:2.65pt;width:145.95pt;height:35.45pt;z-index:251765760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232" w:lineRule="auto"/>
                    <w:rPr>
                      <w:sz w:val="21"/>
                    </w:rPr>
                  </w:pPr>
                </w:p>
              </w:txbxContent>
            </v:textbox>
            <w10:wrap anchorx="page"/>
          </v:shape>
        </w:pict>
      </w:r>
      <w:r w:rsidR="00790815" w:rsidRPr="0029123E">
        <w:rPr>
          <w:rFonts w:ascii="Times New Roman" w:hAnsi="Times New Roman" w:cs="Times New Roman"/>
          <w:b/>
          <w:spacing w:val="-2"/>
        </w:rPr>
        <w:t>Relator:</w:t>
      </w:r>
      <w:r w:rsidR="00790815" w:rsidRPr="0029123E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Membros:</w:t>
      </w:r>
      <w:r w:rsidRPr="00BB072F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 Exmo(a). Sr(a). Des(a). Cézar Luiz Bandiera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Suplentes:</w:t>
      </w:r>
      <w:r w:rsidRPr="00BB072F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</w:t>
      </w:r>
      <w:r w:rsidRPr="00BB072F">
        <w:rPr>
          <w:rFonts w:ascii="Times New Roman" w:hAnsi="Times New Roman" w:cs="Times New Roman"/>
          <w:spacing w:val="-2"/>
        </w:rPr>
        <w:t>Exmo(a). Sr(a). Des(a). Socorro Guedes Moura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29123E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SUSTENTAÇÃO ORAL REALIZADA</w:t>
      </w:r>
    </w:p>
    <w:p w:rsidR="00790815" w:rsidRDefault="00790815">
      <w:pPr>
        <w:pStyle w:val="Corpodetexto"/>
      </w:pPr>
    </w:p>
    <w:p w:rsidR="00790815" w:rsidRDefault="00790815">
      <w:pPr>
        <w:pStyle w:val="Corpodetexto"/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73"/>
        <w:gridCol w:w="5036"/>
      </w:tblGrid>
      <w:tr w:rsidR="00790815" w:rsidTr="0029123E">
        <w:trPr>
          <w:trHeight w:val="790"/>
        </w:trPr>
        <w:tc>
          <w:tcPr>
            <w:tcW w:w="588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0663291-</w:t>
            </w:r>
            <w:r>
              <w:rPr>
                <w:rFonts w:ascii="Arial" w:hAnsi="Arial"/>
                <w:b/>
                <w:spacing w:val="-2"/>
                <w:sz w:val="20"/>
              </w:rPr>
              <w:t>70.2019.8.04.0001</w:t>
            </w:r>
          </w:p>
          <w:p w:rsidR="00790815" w:rsidRDefault="00790815" w:rsidP="00790815">
            <w:pPr>
              <w:pStyle w:val="TableParagraph"/>
              <w:spacing w:before="137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"/>
              <w:ind w:left="62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Quórum </w:t>
            </w:r>
          </w:p>
        </w:tc>
      </w:tr>
      <w:tr w:rsidR="00790815" w:rsidTr="0029123E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169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90815" w:rsidRDefault="00790815" w:rsidP="00790815">
            <w:pPr>
              <w:pStyle w:val="TableParagraph"/>
              <w:spacing w:before="225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16"/>
              <w:rPr>
                <w:sz w:val="20"/>
              </w:rPr>
            </w:pPr>
            <w:r>
              <w:rPr>
                <w:sz w:val="20"/>
              </w:rPr>
              <w:t>AMERICA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VEICULOS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  <w:p w:rsidR="00790815" w:rsidRDefault="00790815" w:rsidP="00790815">
            <w:pPr>
              <w:pStyle w:val="TableParagraph"/>
              <w:spacing w:before="175" w:line="331" w:lineRule="auto"/>
              <w:ind w:left="416" w:right="925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Barcellos AMERICA VEICULOS S.A</w:t>
            </w:r>
          </w:p>
          <w:p w:rsidR="00790815" w:rsidRDefault="00790815" w:rsidP="00790815">
            <w:pPr>
              <w:pStyle w:val="TableParagraph"/>
              <w:spacing w:line="229" w:lineRule="exact"/>
              <w:ind w:left="416"/>
              <w:rPr>
                <w:sz w:val="20"/>
              </w:rPr>
            </w:pPr>
            <w:r>
              <w:rPr>
                <w:sz w:val="20"/>
              </w:rPr>
              <w:t>Carolina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Barcellos</w:t>
            </w:r>
          </w:p>
          <w:p w:rsidR="00790815" w:rsidRDefault="00790815" w:rsidP="00790815">
            <w:pPr>
              <w:pStyle w:val="TableParagraph"/>
              <w:spacing w:before="90"/>
              <w:ind w:left="416"/>
              <w:rPr>
                <w:sz w:val="20"/>
              </w:rPr>
            </w:pPr>
            <w:r>
              <w:rPr>
                <w:sz w:val="20"/>
              </w:rPr>
              <w:t>Ford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Motor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4"/>
                <w:sz w:val="20"/>
              </w:rPr>
              <w:t xml:space="preserve"> LTDA</w:t>
            </w:r>
          </w:p>
        </w:tc>
        <w:tc>
          <w:tcPr>
            <w:tcW w:w="5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ind w:left="504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790815" w:rsidRDefault="00790815" w:rsidP="00790815">
            <w:pPr>
              <w:pStyle w:val="TableParagraph"/>
              <w:spacing w:line="189" w:lineRule="exact"/>
              <w:ind w:left="504"/>
              <w:rPr>
                <w:sz w:val="18"/>
              </w:rPr>
            </w:pPr>
            <w:r>
              <w:rPr>
                <w:sz w:val="18"/>
              </w:rPr>
              <w:t>2241N-GO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Edson Jose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Barcellos</w:t>
            </w:r>
          </w:p>
          <w:p w:rsidR="00790815" w:rsidRDefault="00790815" w:rsidP="00790815">
            <w:pPr>
              <w:pStyle w:val="TableParagraph"/>
              <w:spacing w:before="106" w:line="372" w:lineRule="auto"/>
              <w:ind w:left="504" w:right="1304"/>
              <w:rPr>
                <w:sz w:val="18"/>
              </w:rPr>
            </w:pPr>
            <w:r>
              <w:rPr>
                <w:sz w:val="18"/>
              </w:rPr>
              <w:t>17593N-PE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Rebêlo 2241N-GO - Edson Jose de Barcellos 1080A-AM - Celso de Faria Monteiro</w:t>
            </w:r>
          </w:p>
        </w:tc>
      </w:tr>
    </w:tbl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Presidente:</w:t>
      </w:r>
      <w:r w:rsidRPr="00BB072F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790815" w:rsidRPr="00BB072F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52" o:spid="_x0000_s2118" type="#_x0000_t202" style="position:absolute;left:0;text-align:left;margin-left:551.05pt;margin-top:2.6pt;width:74.4pt;height:13.85pt;z-index:251767808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790815" w:rsidRPr="00BB072F">
        <w:rPr>
          <w:rFonts w:ascii="Times New Roman" w:hAnsi="Times New Roman" w:cs="Times New Roman"/>
          <w:spacing w:val="-2"/>
        </w:rPr>
        <w:t>Membros:</w:t>
      </w:r>
      <w:r w:rsidR="00790815" w:rsidRPr="00BB072F">
        <w:rPr>
          <w:rFonts w:ascii="Times New Roman" w:hAnsi="Times New Roman" w:cs="Times New Roman"/>
          <w:spacing w:val="-2"/>
        </w:rPr>
        <w:tab/>
        <w:t>Exmo(a). Sr(a). Des(a). Délcio Luís Santos (1ª V.D.) – voto oral (certidão nos autos)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</w:t>
      </w:r>
      <w:r w:rsidRPr="00BB072F">
        <w:rPr>
          <w:rFonts w:ascii="Times New Roman" w:hAnsi="Times New Roman" w:cs="Times New Roman"/>
          <w:spacing w:val="-2"/>
        </w:rPr>
        <w:t>Exmo(a). Sr(a). Des(a). Mirza Telma de Oliveira Cunha (V.R.)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  </w:t>
      </w:r>
      <w:r w:rsidRPr="00BB072F">
        <w:rPr>
          <w:rFonts w:ascii="Times New Roman" w:hAnsi="Times New Roman" w:cs="Times New Roman"/>
          <w:spacing w:val="-2"/>
        </w:rPr>
        <w:t xml:space="preserve">Exmo(a). Sr(a). Des(a). Onilza Abreu Gerth </w:t>
      </w:r>
    </w:p>
    <w:p w:rsidR="00790815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 Exmo(a). Sr(a). Des(a). Cezar Luiz Bandiera</w:t>
      </w: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550"/>
        <w:gridCol w:w="5159"/>
      </w:tblGrid>
      <w:tr w:rsidR="00790815" w:rsidTr="0029123E">
        <w:trPr>
          <w:trHeight w:val="793"/>
        </w:trPr>
        <w:tc>
          <w:tcPr>
            <w:tcW w:w="576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0617925-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</w:p>
          <w:p w:rsidR="00790815" w:rsidRDefault="00790815" w:rsidP="00790815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8"/>
              <w:ind w:right="319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Adiado/Suspenso</w:t>
            </w:r>
          </w:p>
        </w:tc>
      </w:tr>
      <w:tr w:rsidR="00790815" w:rsidTr="0029123E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130" w:right="319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325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43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  <w:p w:rsidR="00790815" w:rsidRDefault="00790815" w:rsidP="00790815">
            <w:pPr>
              <w:pStyle w:val="TableParagraph"/>
              <w:spacing w:before="94"/>
              <w:ind w:left="416"/>
              <w:rPr>
                <w:sz w:val="20"/>
              </w:rPr>
            </w:pPr>
            <w:r>
              <w:rPr>
                <w:sz w:val="20"/>
              </w:rPr>
              <w:t>MARGARIDA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MACHADO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258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1"/>
              <w:ind w:left="416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  <w:p w:rsidR="00790815" w:rsidRDefault="00790815" w:rsidP="00790815">
            <w:pPr>
              <w:pStyle w:val="TableParagraph"/>
              <w:spacing w:before="91"/>
              <w:ind w:left="416"/>
              <w:rPr>
                <w:sz w:val="20"/>
              </w:rPr>
            </w:pPr>
            <w:r>
              <w:rPr>
                <w:sz w:val="20"/>
              </w:rPr>
              <w:t>MARGARIDA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1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625"/>
              <w:rPr>
                <w:sz w:val="18"/>
              </w:rPr>
            </w:pPr>
            <w:r>
              <w:rPr>
                <w:sz w:val="18"/>
              </w:rPr>
              <w:t>2752N-AM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ELLEN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FLORENCIO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ROCHA</w:t>
            </w:r>
          </w:p>
          <w:p w:rsidR="00790815" w:rsidRDefault="00790815" w:rsidP="00790815">
            <w:pPr>
              <w:pStyle w:val="TableParagraph"/>
              <w:spacing w:before="117"/>
              <w:ind w:left="625"/>
              <w:rPr>
                <w:sz w:val="18"/>
              </w:rPr>
            </w:pPr>
            <w:r>
              <w:rPr>
                <w:sz w:val="18"/>
              </w:rPr>
              <w:t>24239N-MS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PAULO</w:t>
            </w:r>
          </w:p>
          <w:p w:rsidR="00790815" w:rsidRDefault="00790815" w:rsidP="00790815">
            <w:pPr>
              <w:pStyle w:val="TableParagraph"/>
              <w:spacing w:before="93"/>
              <w:ind w:left="625"/>
              <w:rPr>
                <w:sz w:val="18"/>
              </w:rPr>
            </w:pPr>
            <w:r>
              <w:rPr>
                <w:sz w:val="18"/>
              </w:rPr>
              <w:t>21507N-MS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  <w:p w:rsidR="00790815" w:rsidRDefault="00790815" w:rsidP="00790815">
            <w:pPr>
              <w:pStyle w:val="TableParagraph"/>
              <w:spacing w:before="93"/>
              <w:ind w:left="62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Luiz Fernando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Arruda</w:t>
            </w:r>
          </w:p>
          <w:p w:rsidR="00790815" w:rsidRDefault="00790815" w:rsidP="00790815">
            <w:pPr>
              <w:pStyle w:val="TableParagraph"/>
              <w:spacing w:before="93"/>
              <w:ind w:left="625" w:right="214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90815" w:rsidRDefault="00790815" w:rsidP="00790815">
            <w:pPr>
              <w:pStyle w:val="TableParagraph"/>
              <w:spacing w:line="189" w:lineRule="exact"/>
              <w:ind w:left="625"/>
              <w:rPr>
                <w:sz w:val="18"/>
              </w:rPr>
            </w:pPr>
            <w:r>
              <w:rPr>
                <w:sz w:val="18"/>
              </w:rPr>
              <w:t>2752N-AM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ELLEN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FLORENCIO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ROCHA</w:t>
            </w:r>
          </w:p>
          <w:p w:rsidR="00790815" w:rsidRDefault="00790815" w:rsidP="00790815">
            <w:pPr>
              <w:pStyle w:val="TableParagraph"/>
              <w:spacing w:before="112"/>
              <w:ind w:left="62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Luiz Fernando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Arruda</w:t>
            </w:r>
          </w:p>
          <w:p w:rsidR="00790815" w:rsidRDefault="00790815" w:rsidP="00790815">
            <w:pPr>
              <w:pStyle w:val="TableParagraph"/>
              <w:spacing w:before="93"/>
              <w:ind w:left="625" w:right="214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90815" w:rsidRDefault="00790815" w:rsidP="00790815">
            <w:pPr>
              <w:pStyle w:val="TableParagraph"/>
              <w:spacing w:line="189" w:lineRule="exact"/>
              <w:ind w:left="625"/>
              <w:rPr>
                <w:sz w:val="18"/>
              </w:rPr>
            </w:pPr>
            <w:r>
              <w:rPr>
                <w:sz w:val="18"/>
              </w:rPr>
              <w:t>24239N-MS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PAULO</w:t>
            </w:r>
          </w:p>
          <w:p w:rsidR="00790815" w:rsidRDefault="00790815" w:rsidP="00790815">
            <w:pPr>
              <w:pStyle w:val="TableParagraph"/>
              <w:spacing w:before="93"/>
              <w:ind w:left="625"/>
              <w:rPr>
                <w:sz w:val="18"/>
              </w:rPr>
            </w:pPr>
            <w:r>
              <w:rPr>
                <w:sz w:val="18"/>
              </w:rPr>
              <w:t>21507N-MS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Presidente:</w:t>
      </w:r>
      <w:r w:rsidRPr="00BB072F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55" o:spid="_x0000_s2119" type="#_x0000_t202" style="position:absolute;left:0;text-align:left;margin-left:393.25pt;margin-top:6.7pt;width:66.1pt;height:17.45pt;z-index:251769856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790815" w:rsidRPr="0029123E">
        <w:rPr>
          <w:rFonts w:ascii="Times New Roman" w:hAnsi="Times New Roman" w:cs="Times New Roman"/>
          <w:b/>
          <w:spacing w:val="-2"/>
        </w:rPr>
        <w:t>Relatora:</w:t>
      </w:r>
      <w:r w:rsidR="00790815" w:rsidRPr="0029123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Membros:</w:t>
      </w:r>
      <w:r w:rsidRPr="00BB072F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 </w:t>
      </w:r>
      <w:r w:rsidRPr="00BB072F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Suplentes:</w:t>
      </w:r>
      <w:r w:rsidRPr="00BB072F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 </w:t>
      </w:r>
      <w:r w:rsidRPr="00BB072F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BB072F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BB072F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Sustentação oral realizada</w:t>
      </w:r>
    </w:p>
    <w:p w:rsidR="00790815" w:rsidRDefault="00790815">
      <w:pPr>
        <w:pStyle w:val="Corpodetexto"/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7"/>
        <w:gridCol w:w="9653"/>
      </w:tblGrid>
      <w:tr w:rsidR="0029123E" w:rsidTr="0029123E">
        <w:trPr>
          <w:trHeight w:val="894"/>
        </w:trPr>
        <w:tc>
          <w:tcPr>
            <w:tcW w:w="1092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tabs>
                <w:tab w:val="left" w:pos="726"/>
                <w:tab w:val="left" w:pos="6486"/>
              </w:tabs>
              <w:spacing w:line="235" w:lineRule="auto"/>
              <w:ind w:left="729" w:right="908" w:hanging="682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6"/>
                <w:position w:val="1"/>
                <w:sz w:val="20"/>
              </w:rPr>
              <w:t>57</w:t>
            </w:r>
            <w:r>
              <w:rPr>
                <w:rFonts w:ascii="Arial" w:hAnsi="Arial"/>
                <w:b/>
                <w:position w:val="1"/>
                <w:sz w:val="20"/>
              </w:rPr>
              <w:tab/>
              <w:t>Apelação / Remessa Necessária 0630833-</w:t>
            </w:r>
            <w:r>
              <w:rPr>
                <w:rFonts w:ascii="Arial" w:hAnsi="Arial"/>
                <w:b/>
                <w:spacing w:val="-2"/>
                <w:sz w:val="20"/>
              </w:rPr>
              <w:t>34.2018.8.04.0001</w:t>
            </w:r>
            <w:r>
              <w:rPr>
                <w:rFonts w:ascii="Arial" w:hAnsi="Arial"/>
                <w:b/>
                <w:sz w:val="20"/>
              </w:rPr>
              <w:t xml:space="preserve">          </w:t>
            </w:r>
            <w:r>
              <w:rPr>
                <w:rFonts w:ascii="Arial" w:hAnsi="Arial"/>
                <w:b/>
                <w:spacing w:val="-2"/>
                <w:sz w:val="20"/>
              </w:rPr>
              <w:t>Adiado/suspenso 09.02.2026</w:t>
            </w:r>
          </w:p>
          <w:p w:rsidR="0029123E" w:rsidRPr="00790815" w:rsidRDefault="0029123E" w:rsidP="00207A22">
            <w:pPr>
              <w:pStyle w:val="TableParagraph"/>
              <w:tabs>
                <w:tab w:val="left" w:pos="726"/>
                <w:tab w:val="left" w:pos="6486"/>
              </w:tabs>
              <w:spacing w:line="235" w:lineRule="auto"/>
              <w:ind w:left="729" w:right="908" w:hanging="682"/>
              <w:rPr>
                <w:rFonts w:ascii="Arial" w:hAnsi="Arial"/>
                <w:b/>
                <w:sz w:val="20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9123E" w:rsidTr="0029123E">
        <w:trPr>
          <w:trHeight w:val="296"/>
        </w:trPr>
        <w:tc>
          <w:tcPr>
            <w:tcW w:w="1092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29123E" w:rsidRDefault="0029123E" w:rsidP="00207A22">
            <w:pPr>
              <w:pStyle w:val="TableParagraph"/>
              <w:tabs>
                <w:tab w:val="left" w:pos="1617"/>
                <w:tab w:val="left" w:pos="6356"/>
              </w:tabs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9123E" w:rsidTr="0029123E">
        <w:trPr>
          <w:trHeight w:val="4590"/>
        </w:trPr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123E" w:rsidRDefault="0029123E" w:rsidP="00207A22">
            <w:pPr>
              <w:pStyle w:val="TableParagraph"/>
              <w:spacing w:line="222" w:lineRule="exact"/>
              <w:ind w:left="33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spacing w:before="75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ind w:left="14"/>
              <w:rPr>
                <w:sz w:val="20"/>
              </w:rPr>
            </w:pPr>
            <w:r>
              <w:rPr>
                <w:spacing w:val="-2"/>
                <w:sz w:val="20"/>
              </w:rPr>
              <w:t>Apelada</w:t>
            </w: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spacing w:before="96"/>
              <w:rPr>
                <w:rFonts w:ascii="Palatino Linotype"/>
                <w:sz w:val="20"/>
              </w:rPr>
            </w:pPr>
          </w:p>
          <w:p w:rsidR="0029123E" w:rsidRDefault="0029123E" w:rsidP="00207A22">
            <w:pPr>
              <w:pStyle w:val="TableParagraph"/>
              <w:spacing w:before="1"/>
              <w:ind w:left="14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123E" w:rsidRDefault="0029123E" w:rsidP="00207A22">
            <w:pPr>
              <w:pStyle w:val="TableParagraph"/>
              <w:ind w:left="355" w:right="4556"/>
              <w:rPr>
                <w:sz w:val="20"/>
              </w:rPr>
            </w:pPr>
            <w:r>
              <w:rPr>
                <w:sz w:val="20"/>
              </w:rPr>
              <w:t>Juízo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Direito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4ª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Vara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Fazenda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Pública Estadual do Amazonas</w:t>
            </w:r>
          </w:p>
          <w:p w:rsidR="0029123E" w:rsidRDefault="0029123E" w:rsidP="00207A22">
            <w:pPr>
              <w:pStyle w:val="TableParagraph"/>
              <w:tabs>
                <w:tab w:val="left" w:pos="5114"/>
              </w:tabs>
              <w:spacing w:line="220" w:lineRule="exact"/>
              <w:ind w:left="355"/>
              <w:rPr>
                <w:sz w:val="18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position w:val="-1"/>
                <w:sz w:val="20"/>
              </w:rPr>
              <w:t>por</w:t>
            </w:r>
            <w:r>
              <w:rPr>
                <w:position w:val="-1"/>
                <w:sz w:val="20"/>
              </w:rPr>
              <w:tab/>
            </w:r>
            <w:r>
              <w:rPr>
                <w:sz w:val="18"/>
              </w:rPr>
              <w:t>11333N-AM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LINDOSO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LIMA</w:t>
            </w:r>
          </w:p>
          <w:p w:rsidR="0029123E" w:rsidRDefault="0029123E" w:rsidP="00207A22">
            <w:pPr>
              <w:pStyle w:val="TableParagraph"/>
              <w:spacing w:before="6"/>
              <w:ind w:left="355" w:right="455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29123E" w:rsidRDefault="0029123E" w:rsidP="00207A22">
            <w:pPr>
              <w:pStyle w:val="TableParagraph"/>
              <w:spacing w:before="205"/>
              <w:ind w:left="355"/>
              <w:rPr>
                <w:sz w:val="18"/>
              </w:rPr>
            </w:pPr>
            <w:r>
              <w:rPr>
                <w:sz w:val="20"/>
              </w:rPr>
              <w:t>Bringel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Medical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Medicamentos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18"/>
              </w:rPr>
              <w:t>10450N-AM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Alan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Yuri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Ferreira</w:t>
            </w:r>
          </w:p>
          <w:p w:rsidR="0029123E" w:rsidRDefault="0029123E" w:rsidP="00207A22">
            <w:pPr>
              <w:pStyle w:val="TableParagraph"/>
              <w:spacing w:before="96" w:line="348" w:lineRule="auto"/>
              <w:ind w:left="5114" w:right="1322"/>
              <w:rPr>
                <w:sz w:val="18"/>
              </w:rPr>
            </w:pPr>
            <w:r>
              <w:rPr>
                <w:sz w:val="18"/>
              </w:rPr>
              <w:t>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29123E" w:rsidRDefault="0029123E" w:rsidP="00207A22">
            <w:pPr>
              <w:pStyle w:val="TableParagraph"/>
              <w:spacing w:line="202" w:lineRule="exact"/>
              <w:ind w:left="5114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29123E" w:rsidRDefault="0029123E" w:rsidP="00207A22">
            <w:pPr>
              <w:pStyle w:val="TableParagraph"/>
              <w:spacing w:before="98"/>
              <w:ind w:left="5114"/>
              <w:rPr>
                <w:sz w:val="18"/>
              </w:rPr>
            </w:pPr>
            <w:r>
              <w:rPr>
                <w:sz w:val="18"/>
              </w:rPr>
              <w:t>6497N-AM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LEONARDO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LEMOS DE </w:t>
            </w:r>
            <w:r>
              <w:rPr>
                <w:spacing w:val="-4"/>
                <w:sz w:val="18"/>
              </w:rPr>
              <w:t>ASSIS</w:t>
            </w:r>
          </w:p>
          <w:p w:rsidR="0029123E" w:rsidRDefault="0029123E" w:rsidP="00207A22">
            <w:pPr>
              <w:pStyle w:val="TableParagraph"/>
              <w:spacing w:before="93" w:line="348" w:lineRule="auto"/>
              <w:ind w:left="5114" w:right="1279"/>
              <w:rPr>
                <w:sz w:val="18"/>
              </w:rPr>
            </w:pPr>
            <w:r>
              <w:rPr>
                <w:sz w:val="18"/>
              </w:rPr>
              <w:t>6826N-AM - Jéssica Gomes Ferreira 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Simonetti Cabral 12705N-AM - ANDREY FARACHE </w:t>
            </w:r>
            <w:r>
              <w:rPr>
                <w:spacing w:val="-2"/>
                <w:sz w:val="18"/>
              </w:rPr>
              <w:t>BARROSO</w:t>
            </w:r>
          </w:p>
          <w:p w:rsidR="0029123E" w:rsidRDefault="0029123E" w:rsidP="00207A22">
            <w:pPr>
              <w:pStyle w:val="TableParagraph"/>
              <w:spacing w:line="194" w:lineRule="exact"/>
              <w:ind w:left="355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29123E" w:rsidRPr="00BB072F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Presidente:</w:t>
      </w:r>
      <w:r w:rsidRPr="00BB072F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29123E" w:rsidRPr="0029123E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29123E" w:rsidRPr="00BB072F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56" o:spid="_x0000_s2231" type="#_x0000_t202" alt="#AnnotID = 1664392112" style="position:absolute;left:0;text-align:left;margin-left:519.05pt;margin-top:12.05pt;width:26.3pt;height:5.7pt;z-index:251958272;mso-position-horizontal-relative:page" filled="f" stroked="f">
            <v:textbox inset="0,0,0,0">
              <w:txbxContent>
                <w:p w:rsidR="00CA73BA" w:rsidRDefault="00CA73BA" w:rsidP="0029123E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29123E" w:rsidRPr="00BB072F">
        <w:rPr>
          <w:rFonts w:ascii="Times New Roman" w:hAnsi="Times New Roman" w:cs="Times New Roman"/>
          <w:spacing w:val="-2"/>
        </w:rPr>
        <w:t>Membros:</w:t>
      </w:r>
      <w:r w:rsidR="0029123E" w:rsidRPr="00BB072F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29123E" w:rsidRPr="00BB072F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 Exmo(a). Sr(a). Des(a). Délcio Luís Santos</w:t>
      </w:r>
    </w:p>
    <w:p w:rsidR="0029123E" w:rsidRPr="00BB072F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BB072F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>Suplentes:</w:t>
      </w:r>
      <w:r w:rsidRPr="00BB072F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29123E" w:rsidRPr="00BB072F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                                              Exmo(a). Sr(a). Des(a). Mirza Telma de Oliveira Cunha</w:t>
      </w:r>
    </w:p>
    <w:p w:rsidR="0029123E" w:rsidRPr="00BB072F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BB072F" w:rsidRDefault="0029123E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BB072F">
        <w:rPr>
          <w:rFonts w:ascii="Times New Roman" w:hAnsi="Times New Roman" w:cs="Times New Roman"/>
          <w:spacing w:val="-2"/>
        </w:rPr>
        <w:t xml:space="preserve"> Pedido de Sustentação Oral: Apelante/Apelado - realizada</w:t>
      </w:r>
    </w:p>
    <w:p w:rsidR="0029123E" w:rsidRDefault="0029123E">
      <w:pPr>
        <w:pStyle w:val="Corpodetexto"/>
        <w:sectPr w:rsidR="0029123E" w:rsidSect="0029123E">
          <w:pgSz w:w="11900" w:h="16840"/>
          <w:pgMar w:top="640" w:right="560" w:bottom="280" w:left="283" w:header="425" w:footer="0" w:gutter="0"/>
          <w:cols w:space="720"/>
        </w:sectPr>
      </w:pPr>
    </w:p>
    <w:p w:rsidR="00A15A9F" w:rsidRDefault="00A15A9F">
      <w:pPr>
        <w:pStyle w:val="Corpodetexto"/>
        <w:spacing w:before="1"/>
        <w:rPr>
          <w:sz w:val="14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p w:rsidR="0054726A" w:rsidRDefault="0054726A">
      <w:pPr>
        <w:pStyle w:val="Corpodetexto"/>
      </w:pPr>
    </w:p>
    <w:p w:rsidR="0054726A" w:rsidRDefault="0054726A">
      <w:pPr>
        <w:pStyle w:val="Corpodetexto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9644"/>
      </w:tblGrid>
      <w:tr w:rsidR="00A15A9F" w:rsidTr="0029123E">
        <w:trPr>
          <w:trHeight w:val="820"/>
        </w:trPr>
        <w:tc>
          <w:tcPr>
            <w:tcW w:w="109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DD36CB" w:rsidP="00790815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0445537-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90815">
              <w:rPr>
                <w:rFonts w:ascii="Arial" w:hAnsi="Arial"/>
                <w:b/>
                <w:sz w:val="20"/>
              </w:rPr>
              <w:t>Ampliação</w:t>
            </w:r>
            <w:r w:rsidR="00790815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790815">
              <w:rPr>
                <w:rFonts w:ascii="Arial" w:hAnsi="Arial"/>
                <w:b/>
                <w:sz w:val="20"/>
              </w:rPr>
              <w:t>de</w:t>
            </w:r>
            <w:r w:rsidR="00790815"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 w:rsidR="00790815">
              <w:rPr>
                <w:rFonts w:ascii="Arial" w:hAnsi="Arial"/>
                <w:b/>
                <w:spacing w:val="-2"/>
                <w:sz w:val="20"/>
              </w:rPr>
              <w:t>Quórum</w:t>
            </w:r>
          </w:p>
          <w:p w:rsidR="00A15A9F" w:rsidRDefault="00790815" w:rsidP="00790815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A15A9F" w:rsidTr="0029123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9123E">
        <w:trPr>
          <w:trHeight w:val="12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6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CLAUDETE </w:t>
            </w:r>
            <w:r>
              <w:rPr>
                <w:spacing w:val="-2"/>
                <w:sz w:val="20"/>
              </w:rPr>
              <w:t>CARPINA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2991N-AM - VICTOR DA SILVA </w:t>
            </w:r>
            <w:r>
              <w:rPr>
                <w:spacing w:val="-2"/>
                <w:position w:val="2"/>
                <w:sz w:val="18"/>
              </w:rPr>
              <w:t>TRINDADE</w:t>
            </w:r>
          </w:p>
          <w:p w:rsidR="00A15A9F" w:rsidRDefault="00DD36CB">
            <w:pPr>
              <w:pStyle w:val="TableParagraph"/>
              <w:tabs>
                <w:tab w:val="left" w:pos="5098"/>
              </w:tabs>
              <w:spacing w:before="103" w:line="220" w:lineRule="auto"/>
              <w:ind w:left="339" w:right="445"/>
              <w:rPr>
                <w:position w:val="-2"/>
                <w:sz w:val="18"/>
              </w:rPr>
            </w:pPr>
            <w:r>
              <w:rPr>
                <w:sz w:val="20"/>
              </w:rPr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5035N-AM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z w:val="20"/>
              </w:rPr>
              <w:t>DE TRABALHO MEDICO DO AC, AP, AM, PA, RO 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position w:val="-2"/>
                <w:sz w:val="18"/>
              </w:rPr>
              <w:t>SEGUNDO</w:t>
            </w:r>
          </w:p>
          <w:p w:rsidR="00A15A9F" w:rsidRDefault="00DD36CB">
            <w:pPr>
              <w:pStyle w:val="TableParagraph"/>
              <w:spacing w:line="207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</w:tc>
      </w:tr>
    </w:tbl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Relatora: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>Exmo(a). Sr(a). Des(a). Cezar Luiz Bandiera (1 V.D.)</w:t>
      </w:r>
    </w:p>
    <w:p w:rsidR="00790815" w:rsidRPr="006F5B96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59" o:spid="_x0000_s2123" type="#_x0000_t202" style="position:absolute;left:0;text-align:left;margin-left:435.85pt;margin-top:.35pt;width:59.5pt;height:16.25pt;z-index:251773952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6F5B96">
        <w:rPr>
          <w:rFonts w:ascii="Times New Roman" w:hAnsi="Times New Roman" w:cs="Times New Roman"/>
          <w:spacing w:val="-2"/>
        </w:rPr>
        <w:t xml:space="preserve">                </w:t>
      </w:r>
      <w:r w:rsidR="0029123E">
        <w:rPr>
          <w:rFonts w:ascii="Times New Roman" w:hAnsi="Times New Roman" w:cs="Times New Roman"/>
          <w:spacing w:val="-2"/>
        </w:rPr>
        <w:t xml:space="preserve">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</w:t>
      </w:r>
      <w:r w:rsidR="00790815" w:rsidRPr="006F5B96">
        <w:rPr>
          <w:rFonts w:ascii="Times New Roman" w:hAnsi="Times New Roman" w:cs="Times New Roman"/>
          <w:spacing w:val="-2"/>
        </w:rPr>
        <w:t xml:space="preserve">Exmo(a). Sr(a). Des(a). Mirza Telma de Oliveira Cunha (2 V.D.) </w:t>
      </w:r>
    </w:p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  </w:t>
      </w:r>
      <w:r w:rsidRPr="006F5B96">
        <w:rPr>
          <w:rFonts w:ascii="Times New Roman" w:hAnsi="Times New Roman" w:cs="Times New Roman"/>
          <w:spacing w:val="-2"/>
        </w:rPr>
        <w:t>Exmo(a). Sr(a). Des(a). Socorro Guedes Moura</w:t>
      </w:r>
    </w:p>
    <w:p w:rsidR="00790815" w:rsidRPr="0029123E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 </w:t>
      </w:r>
      <w:r w:rsidRPr="006F5B96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Default="0079081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540"/>
        <w:gridCol w:w="5169"/>
      </w:tblGrid>
      <w:tr w:rsidR="00790815" w:rsidTr="0029123E">
        <w:trPr>
          <w:trHeight w:val="790"/>
        </w:trPr>
        <w:tc>
          <w:tcPr>
            <w:tcW w:w="575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790815" w:rsidRDefault="00790815" w:rsidP="00790815">
            <w:pPr>
              <w:pStyle w:val="TableParagraph"/>
              <w:spacing w:before="141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6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29123E">
            <w:pPr>
              <w:pStyle w:val="TableParagraph"/>
              <w:spacing w:line="218" w:lineRule="exact"/>
              <w:ind w:left="757" w:right="20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ADIADO/SUSPENSO 09.02.2026</w:t>
            </w:r>
          </w:p>
        </w:tc>
      </w:tr>
      <w:tr w:rsidR="00790815" w:rsidTr="0029123E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0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8" w:lineRule="exact"/>
              <w:ind w:left="6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247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6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0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16" w:lineRule="exact"/>
              <w:ind w:left="415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169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5" w:lineRule="exact"/>
              <w:ind w:left="637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Carmem Valerya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90815" w:rsidTr="0029123E">
        <w:trPr>
          <w:trHeight w:val="444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0" w:type="dxa"/>
          </w:tcPr>
          <w:p w:rsidR="00790815" w:rsidRDefault="00790815" w:rsidP="00790815">
            <w:pPr>
              <w:pStyle w:val="TableParagraph"/>
              <w:spacing w:before="17"/>
              <w:ind w:left="416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6" w:line="194" w:lineRule="exact"/>
              <w:ind w:left="637" w:right="156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90815" w:rsidTr="0029123E">
        <w:trPr>
          <w:trHeight w:val="276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5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0" w:type="dxa"/>
          </w:tcPr>
          <w:p w:rsidR="00790815" w:rsidRDefault="00790815" w:rsidP="00790815">
            <w:pPr>
              <w:pStyle w:val="TableParagraph"/>
              <w:spacing w:line="225" w:lineRule="exact"/>
              <w:ind w:left="416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01" w:lineRule="exact"/>
              <w:ind w:left="637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Carmem Valerya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90815" w:rsidTr="0029123E">
        <w:trPr>
          <w:trHeight w:val="302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0" w:type="dxa"/>
          </w:tcPr>
          <w:p w:rsidR="00790815" w:rsidRDefault="00790815" w:rsidP="00790815">
            <w:pPr>
              <w:pStyle w:val="TableParagraph"/>
              <w:spacing w:before="39"/>
              <w:ind w:left="416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9"/>
              <w:ind w:left="637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790815" w:rsidTr="0029123E">
        <w:trPr>
          <w:trHeight w:val="241"/>
        </w:trPr>
        <w:tc>
          <w:tcPr>
            <w:tcW w:w="121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40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9" w:line="202" w:lineRule="exact"/>
              <w:ind w:left="637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LAÉRCIO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2"/>
                <w:sz w:val="18"/>
              </w:rPr>
              <w:t xml:space="preserve"> DOURADO</w:t>
            </w:r>
          </w:p>
        </w:tc>
      </w:tr>
      <w:tr w:rsidR="00790815" w:rsidTr="0029123E">
        <w:trPr>
          <w:trHeight w:val="552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9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0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93"/>
              <w:ind w:left="416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169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"/>
              <w:ind w:left="637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790815" w:rsidRPr="0029123E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68" o:spid="_x0000_s2124" type="#_x0000_t202" alt="#AnnotID = 1664392112" style="position:absolute;left:0;text-align:left;margin-left:349.1pt;margin-top:9.7pt;width:240.25pt;height:40.85pt;z-index:251776000;mso-position-horizontal-relative:page;mso-position-vertical-relative:text" filled="f" stroked="f">
            <v:textbox inset="0,0,0,0">
              <w:txbxContent>
                <w:p w:rsidR="00CA73BA" w:rsidRDefault="00CA73BA" w:rsidP="00790815">
                  <w:pPr>
                    <w:spacing w:before="2" w:line="232" w:lineRule="auto"/>
                    <w:ind w:right="35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790815" w:rsidRPr="0029123E">
        <w:rPr>
          <w:rFonts w:ascii="Times New Roman" w:hAnsi="Times New Roman" w:cs="Times New Roman"/>
          <w:b/>
          <w:spacing w:val="-2"/>
        </w:rPr>
        <w:t>Presidente/Relator:</w:t>
      </w:r>
      <w:r w:rsidR="00790815" w:rsidRPr="0029123E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</w:p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Membros: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</w:t>
      </w:r>
      <w:r w:rsidR="0029123E">
        <w:rPr>
          <w:rFonts w:ascii="Times New Roman" w:hAnsi="Times New Roman" w:cs="Times New Roman"/>
          <w:spacing w:val="-2"/>
        </w:rPr>
        <w:t xml:space="preserve">                               </w:t>
      </w:r>
      <w:r w:rsidR="006F5B96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>Exmo(a). Sr(a). Des(a). Socorro Guedes Moura</w:t>
      </w:r>
    </w:p>
    <w:p w:rsidR="00790815" w:rsidRPr="006F5B96" w:rsidRDefault="00790815" w:rsidP="0029123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Promotora:</w:t>
      </w:r>
      <w:r w:rsidRPr="006F5B96">
        <w:rPr>
          <w:rFonts w:ascii="Times New Roman" w:hAnsi="Times New Roman" w:cs="Times New Roman"/>
          <w:spacing w:val="-2"/>
        </w:rPr>
        <w:tab/>
        <w:t>Exma. Sra. Dra. Anabel Vitória Mendonça de Souza</w:t>
      </w:r>
    </w:p>
    <w:p w:rsidR="00790815" w:rsidRPr="006F5B96" w:rsidRDefault="00790815" w:rsidP="0029123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29123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SUSTENTAÇÃO ORAL REALIZADA</w:t>
      </w:r>
    </w:p>
    <w:p w:rsidR="00790815" w:rsidRDefault="00790815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A15A9F" w:rsidRDefault="00A15A9F">
      <w:pPr>
        <w:pStyle w:val="Corpodetexto"/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911"/>
        <w:gridCol w:w="4591"/>
      </w:tblGrid>
      <w:tr w:rsidR="00A15A9F" w:rsidTr="0029123E">
        <w:trPr>
          <w:trHeight w:val="671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>
              <w:rPr>
                <w:rFonts w:ascii="Arial" w:hAnsi="Arial"/>
                <w:b/>
                <w:sz w:val="20"/>
              </w:rPr>
              <w:tab/>
            </w:r>
            <w:r w:rsidR="00790815">
              <w:rPr>
                <w:rFonts w:ascii="Arial" w:hAnsi="Arial"/>
                <w:b/>
                <w:position w:val="1"/>
                <w:sz w:val="20"/>
              </w:rPr>
              <w:t>Apelação</w:t>
            </w:r>
            <w:r w:rsidR="00790815"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 w:rsidR="00790815">
              <w:rPr>
                <w:rFonts w:ascii="Arial" w:hAnsi="Arial"/>
                <w:b/>
                <w:position w:val="1"/>
                <w:sz w:val="20"/>
              </w:rPr>
              <w:t>Cível</w:t>
            </w:r>
            <w:r w:rsidR="00790815"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 w:rsidR="00790815">
              <w:rPr>
                <w:rFonts w:ascii="Arial" w:hAnsi="Arial"/>
                <w:b/>
                <w:position w:val="1"/>
                <w:sz w:val="20"/>
              </w:rPr>
              <w:t>0462248-</w:t>
            </w:r>
            <w:r w:rsidR="00790815">
              <w:rPr>
                <w:rFonts w:ascii="Arial" w:hAnsi="Arial"/>
                <w:b/>
                <w:spacing w:val="-2"/>
                <w:position w:val="1"/>
                <w:sz w:val="20"/>
              </w:rPr>
              <w:t>43.2023.8.04.0001</w:t>
            </w:r>
          </w:p>
          <w:p w:rsidR="00A15A9F" w:rsidRDefault="00790815">
            <w:pPr>
              <w:pStyle w:val="TableParagraph"/>
              <w:spacing w:before="150" w:line="242" w:lineRule="auto"/>
              <w:ind w:left="120" w:right="40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 Vara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Fazenda Pública 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Manaus </w:t>
            </w:r>
            <w:r>
              <w:rPr>
                <w:spacing w:val="-10"/>
                <w:sz w:val="18"/>
              </w:rPr>
              <w:t>-</w:t>
            </w:r>
          </w:p>
        </w:tc>
        <w:tc>
          <w:tcPr>
            <w:tcW w:w="45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  <w:tab w:val="left" w:pos="6189"/>
              </w:tabs>
              <w:spacing w:line="224" w:lineRule="exact"/>
              <w:ind w:left="47"/>
              <w:rPr>
                <w:rFonts w:ascii="Arial" w:hAnsi="Arial"/>
                <w:b/>
                <w:position w:val="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29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(Adiado 02.02.26)</w:t>
            </w:r>
          </w:p>
          <w:p w:rsidR="00A15A9F" w:rsidRPr="00790815" w:rsidRDefault="00790815" w:rsidP="00790815">
            <w:pPr>
              <w:pStyle w:val="TableParagraph"/>
              <w:spacing w:line="186" w:lineRule="exact"/>
              <w:ind w:left="618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02/0</w:t>
            </w:r>
          </w:p>
        </w:tc>
      </w:tr>
      <w:tr w:rsidR="00A15A9F" w:rsidTr="0029123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29123E">
            <w:pPr>
              <w:pStyle w:val="TableParagraph"/>
              <w:spacing w:line="221" w:lineRule="exact"/>
              <w:ind w:left="16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1" w:lineRule="exact"/>
              <w:ind w:left="416"/>
              <w:rPr>
                <w:sz w:val="20"/>
              </w:rPr>
            </w:pPr>
            <w:r>
              <w:rPr>
                <w:sz w:val="20"/>
              </w:rPr>
              <w:t>Aarão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Leão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Foinquinos</w:t>
            </w:r>
          </w:p>
        </w:tc>
        <w:tc>
          <w:tcPr>
            <w:tcW w:w="4591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7" w:lineRule="exact"/>
              <w:ind w:left="184"/>
              <w:rPr>
                <w:sz w:val="18"/>
              </w:rPr>
            </w:pPr>
            <w:r>
              <w:rPr>
                <w:sz w:val="18"/>
              </w:rPr>
              <w:t>17721N-AM - BRUNO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2"/>
                <w:sz w:val="18"/>
              </w:rPr>
              <w:t xml:space="preserve"> MOREIRA</w:t>
            </w:r>
          </w:p>
        </w:tc>
      </w:tr>
      <w:tr w:rsidR="00790815" w:rsidTr="0029123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1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19"/>
              <w:ind w:left="184"/>
              <w:rPr>
                <w:sz w:val="18"/>
              </w:rPr>
            </w:pPr>
            <w:r>
              <w:rPr>
                <w:sz w:val="18"/>
              </w:rPr>
              <w:t>12521N-AM - AYRTON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GENTIL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90815" w:rsidTr="0029123E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1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9"/>
              <w:ind w:left="184" w:right="99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790815" w:rsidRDefault="00790815" w:rsidP="00790815">
            <w:pPr>
              <w:pStyle w:val="TableParagraph"/>
              <w:spacing w:line="189" w:lineRule="exact"/>
              <w:ind w:left="184"/>
              <w:rPr>
                <w:sz w:val="18"/>
              </w:rPr>
            </w:pPr>
            <w:r>
              <w:rPr>
                <w:sz w:val="18"/>
              </w:rPr>
              <w:t>12512N-AM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LUCIANO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2"/>
                <w:sz w:val="18"/>
              </w:rPr>
              <w:t xml:space="preserve"> TAVARES</w:t>
            </w:r>
          </w:p>
        </w:tc>
      </w:tr>
      <w:tr w:rsidR="00790815" w:rsidTr="0029123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1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2"/>
              <w:ind w:left="184"/>
              <w:rPr>
                <w:sz w:val="18"/>
              </w:rPr>
            </w:pPr>
            <w:r>
              <w:rPr>
                <w:sz w:val="18"/>
              </w:rPr>
              <w:t>13248N-AM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ALCEMIR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90815" w:rsidTr="0029123E">
        <w:trPr>
          <w:trHeight w:val="6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0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790815" w:rsidRDefault="00790815" w:rsidP="00790815">
            <w:pPr>
              <w:pStyle w:val="TableParagraph"/>
              <w:spacing w:before="40"/>
              <w:ind w:left="417" w:right="146" w:hanging="1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91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9"/>
              <w:ind w:left="184"/>
              <w:rPr>
                <w:sz w:val="18"/>
              </w:rPr>
            </w:pPr>
            <w:r>
              <w:rPr>
                <w:sz w:val="18"/>
              </w:rPr>
              <w:t>763A-AM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NUNES </w:t>
            </w:r>
            <w:r>
              <w:rPr>
                <w:spacing w:val="-4"/>
                <w:sz w:val="18"/>
              </w:rPr>
              <w:t>SILVA</w:t>
            </w:r>
          </w:p>
          <w:p w:rsidR="00790815" w:rsidRDefault="00790815" w:rsidP="00790815">
            <w:pPr>
              <w:pStyle w:val="TableParagraph"/>
              <w:spacing w:before="93"/>
              <w:ind w:left="184"/>
              <w:rPr>
                <w:sz w:val="18"/>
              </w:rPr>
            </w:pPr>
            <w:r>
              <w:rPr>
                <w:sz w:val="18"/>
              </w:rPr>
              <w:t>6088N-AM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Micael Pinheiro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Neves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790815" w:rsidTr="0029123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40"/>
              <w:ind w:left="417"/>
              <w:rPr>
                <w:sz w:val="20"/>
              </w:rPr>
            </w:pPr>
            <w:r>
              <w:rPr>
                <w:sz w:val="20"/>
              </w:rPr>
              <w:t>UNIVERSIDADE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591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9"/>
              <w:ind w:left="184"/>
              <w:rPr>
                <w:sz w:val="18"/>
              </w:rPr>
            </w:pPr>
            <w:r>
              <w:rPr>
                <w:sz w:val="18"/>
              </w:rPr>
              <w:t>6002N-AM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ALY NASSER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ABRAHIM BALLUT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790815" w:rsidRPr="006F5B96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  Exmo(a). Sr(a). Des(a). Délcio Luís Santos</w:t>
      </w: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6F5B96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</w:t>
      </w:r>
      <w:r w:rsidRPr="006F5B96">
        <w:rPr>
          <w:rFonts w:ascii="Times New Roman" w:hAnsi="Times New Roman" w:cs="Times New Roman"/>
          <w:spacing w:val="-2"/>
        </w:rPr>
        <w:t>Exmo(a). Sr(a). Des(a). Cezar Luiz Bandiera</w:t>
      </w:r>
    </w:p>
    <w:p w:rsidR="00790815" w:rsidRDefault="00790815" w:rsidP="00790815">
      <w:pPr>
        <w:pStyle w:val="Corpodetexto"/>
        <w:tabs>
          <w:tab w:val="left" w:pos="2551"/>
        </w:tabs>
        <w:spacing w:before="3" w:line="269" w:lineRule="exact"/>
        <w:rPr>
          <w:rFonts w:ascii="Arial" w:hAnsi="Arial" w:cs="Arial"/>
          <w:spacing w:val="-2"/>
        </w:rPr>
      </w:pPr>
    </w:p>
    <w:tbl>
      <w:tblPr>
        <w:tblStyle w:val="TableNormal"/>
        <w:tblW w:w="10778" w:type="dxa"/>
        <w:tblInd w:w="289" w:type="dxa"/>
        <w:tblLayout w:type="fixed"/>
        <w:tblLook w:val="01E0"/>
      </w:tblPr>
      <w:tblGrid>
        <w:gridCol w:w="1271"/>
        <w:gridCol w:w="4258"/>
        <w:gridCol w:w="5249"/>
      </w:tblGrid>
      <w:tr w:rsidR="00790815" w:rsidTr="0029123E">
        <w:trPr>
          <w:trHeight w:val="769"/>
        </w:trPr>
        <w:tc>
          <w:tcPr>
            <w:tcW w:w="55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Agravo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0009052-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 w:rsidR="00790815" w:rsidRDefault="00790815" w:rsidP="00790815">
            <w:pPr>
              <w:pStyle w:val="TableParagraph"/>
              <w:spacing w:before="252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Maués - </w:t>
            </w:r>
            <w:r>
              <w:rPr>
                <w:spacing w:val="-4"/>
                <w:sz w:val="18"/>
              </w:rPr>
              <w:t>Cível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6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 CEZAR 09.02.2026          (ADIADO/SUSPENSO)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                 </w:t>
            </w:r>
          </w:p>
        </w:tc>
      </w:tr>
      <w:tr w:rsidR="00790815" w:rsidTr="0029123E">
        <w:trPr>
          <w:trHeight w:val="30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8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8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25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8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356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LUIZ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857"/>
              <w:rPr>
                <w:sz w:val="18"/>
              </w:rPr>
            </w:pPr>
            <w:r>
              <w:rPr>
                <w:sz w:val="18"/>
              </w:rPr>
              <w:t>88670B-PR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THIAGO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2"/>
                <w:sz w:val="18"/>
              </w:rPr>
              <w:t xml:space="preserve"> CAVAZZANI</w:t>
            </w:r>
          </w:p>
        </w:tc>
      </w:tr>
      <w:tr w:rsidR="00790815" w:rsidTr="0029123E">
        <w:trPr>
          <w:trHeight w:val="294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8" w:type="dxa"/>
          </w:tcPr>
          <w:p w:rsidR="00790815" w:rsidRDefault="00790815" w:rsidP="00790815">
            <w:pPr>
              <w:pStyle w:val="TableParagraph"/>
              <w:spacing w:before="34"/>
              <w:ind w:left="35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PAN</w:t>
            </w:r>
            <w:r>
              <w:rPr>
                <w:spacing w:val="-4"/>
                <w:sz w:val="20"/>
              </w:rPr>
              <w:t xml:space="preserve"> S.A.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4"/>
              <w:ind w:left="857"/>
              <w:rPr>
                <w:sz w:val="18"/>
              </w:rPr>
            </w:pPr>
            <w:r>
              <w:rPr>
                <w:sz w:val="18"/>
              </w:rPr>
              <w:t>1037A-AM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2"/>
                <w:sz w:val="18"/>
              </w:rPr>
              <w:t xml:space="preserve"> BELCHIOR</w:t>
            </w:r>
          </w:p>
        </w:tc>
      </w:tr>
      <w:tr w:rsidR="00790815" w:rsidTr="0029123E">
        <w:trPr>
          <w:trHeight w:val="239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8" w:type="dxa"/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23" w:line="196" w:lineRule="exact"/>
              <w:ind w:left="8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90815" w:rsidTr="0029123E">
        <w:trPr>
          <w:trHeight w:val="236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8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2"/>
              <w:ind w:left="857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790815" w:rsidRPr="00E201A7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77" o:spid="_x0000_s2128" type="#_x0000_t202" style="position:absolute;left:0;text-align:left;margin-left:381.8pt;margin-top:8.05pt;width:175.4pt;height:30.65pt;z-index:251778048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6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29123E">
        <w:rPr>
          <w:rFonts w:ascii="Times New Roman" w:hAnsi="Times New Roman" w:cs="Times New Roman"/>
          <w:b/>
          <w:spacing w:val="-2"/>
        </w:rPr>
        <w:t>Relatora:</w:t>
      </w:r>
      <w:r w:rsidR="00790815" w:rsidRPr="0029123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E201A7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Suplentes:</w:t>
      </w:r>
      <w:r w:rsidRPr="00E201A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54726A" w:rsidRPr="00E201A7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</w:t>
      </w:r>
      <w:r w:rsidRPr="00E201A7">
        <w:rPr>
          <w:rFonts w:ascii="Times New Roman" w:hAnsi="Times New Roman" w:cs="Times New Roman"/>
          <w:spacing w:val="-2"/>
        </w:rPr>
        <w:t xml:space="preserve"> Exmo(a). Sr(a). Des(a). Mirza Telma de Oliveira Cunha</w:t>
      </w: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Pr="0029123E" w:rsidRDefault="0029123E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71"/>
        <w:gridCol w:w="4663"/>
        <w:gridCol w:w="4844"/>
      </w:tblGrid>
      <w:tr w:rsidR="00790815" w:rsidTr="0029123E">
        <w:trPr>
          <w:trHeight w:val="889"/>
        </w:trPr>
        <w:tc>
          <w:tcPr>
            <w:tcW w:w="59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62</w:t>
            </w:r>
            <w:r>
              <w:rPr>
                <w:rFonts w:ascii="Arial"/>
                <w:b/>
                <w:sz w:val="20"/>
              </w:rPr>
              <w:tab/>
              <w:t>Agravo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Instrumento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0008854-</w:t>
            </w:r>
            <w:r>
              <w:rPr>
                <w:rFonts w:ascii="Arial"/>
                <w:b/>
                <w:spacing w:val="-2"/>
                <w:sz w:val="20"/>
              </w:rPr>
              <w:t>84.2025.8.04.9001</w:t>
            </w:r>
          </w:p>
          <w:p w:rsidR="00790815" w:rsidRDefault="00790815" w:rsidP="00790815">
            <w:pPr>
              <w:pStyle w:val="TableParagraph"/>
              <w:spacing w:before="227" w:line="210" w:lineRule="atLeas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37" w:lineRule="auto"/>
              <w:ind w:left="5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Mirza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(Adiado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790815" w:rsidTr="0029123E">
        <w:trPr>
          <w:trHeight w:val="30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2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356"/>
              <w:rPr>
                <w:sz w:val="20"/>
              </w:rPr>
            </w:pPr>
            <w:r>
              <w:rPr>
                <w:sz w:val="20"/>
              </w:rPr>
              <w:t>MRV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Participações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452"/>
              <w:rPr>
                <w:sz w:val="18"/>
              </w:rPr>
            </w:pPr>
            <w:r>
              <w:rPr>
                <w:sz w:val="18"/>
              </w:rPr>
              <w:t>14534N-BA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- IVAN ISAAC FERREIRA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90815" w:rsidTr="0029123E">
        <w:trPr>
          <w:trHeight w:val="351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63" w:type="dxa"/>
          </w:tcPr>
          <w:p w:rsidR="00790815" w:rsidRDefault="00790815" w:rsidP="00790815">
            <w:pPr>
              <w:pStyle w:val="TableParagraph"/>
              <w:spacing w:before="34"/>
              <w:ind w:left="356"/>
              <w:rPr>
                <w:sz w:val="20"/>
              </w:rPr>
            </w:pPr>
            <w:r>
              <w:rPr>
                <w:sz w:val="20"/>
              </w:rPr>
              <w:t>Aline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Massuda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4"/>
              <w:ind w:left="452"/>
              <w:rPr>
                <w:sz w:val="18"/>
              </w:rPr>
            </w:pPr>
            <w:r>
              <w:rPr>
                <w:sz w:val="18"/>
              </w:rPr>
              <w:t>15604N-AM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VICTOR DIAS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90815" w:rsidTr="0029123E">
        <w:trPr>
          <w:trHeight w:val="399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3" w:type="dxa"/>
          </w:tcPr>
          <w:p w:rsidR="00790815" w:rsidRDefault="00790815" w:rsidP="00790815">
            <w:pPr>
              <w:pStyle w:val="TableParagraph"/>
              <w:spacing w:before="81"/>
              <w:ind w:left="356"/>
              <w:rPr>
                <w:sz w:val="20"/>
              </w:rPr>
            </w:pPr>
            <w:r>
              <w:rPr>
                <w:sz w:val="20"/>
              </w:rPr>
              <w:t>Everton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81"/>
              <w:ind w:left="452"/>
              <w:rPr>
                <w:sz w:val="18"/>
              </w:rPr>
            </w:pPr>
            <w:r>
              <w:rPr>
                <w:sz w:val="18"/>
              </w:rPr>
              <w:t>15604N-AM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VICTOR DIAS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90815" w:rsidTr="0029123E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3" w:type="dxa"/>
          </w:tcPr>
          <w:p w:rsidR="00790815" w:rsidRDefault="00790815" w:rsidP="00790815">
            <w:pPr>
              <w:pStyle w:val="TableParagraph"/>
              <w:spacing w:before="82"/>
              <w:ind w:left="356"/>
              <w:rPr>
                <w:sz w:val="20"/>
              </w:rPr>
            </w:pPr>
            <w:r>
              <w:rPr>
                <w:sz w:val="20"/>
              </w:rPr>
              <w:t>JOAO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MIGUEL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COELHO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82"/>
              <w:ind w:left="452"/>
              <w:rPr>
                <w:sz w:val="18"/>
              </w:rPr>
            </w:pPr>
            <w:r>
              <w:rPr>
                <w:sz w:val="18"/>
              </w:rPr>
              <w:t>15604N-AM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VICTOR DIAS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90815" w:rsidTr="0029123E">
        <w:trPr>
          <w:trHeight w:val="399"/>
        </w:trPr>
        <w:tc>
          <w:tcPr>
            <w:tcW w:w="1271" w:type="dxa"/>
            <w:tcBorders>
              <w:left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3" w:type="dxa"/>
          </w:tcPr>
          <w:p w:rsidR="00790815" w:rsidRDefault="00790815" w:rsidP="00790815">
            <w:pPr>
              <w:pStyle w:val="TableParagraph"/>
              <w:spacing w:before="82"/>
              <w:ind w:left="35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Nazaré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Souza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82"/>
              <w:ind w:left="452"/>
              <w:rPr>
                <w:sz w:val="18"/>
              </w:rPr>
            </w:pPr>
            <w:r>
              <w:rPr>
                <w:sz w:val="18"/>
              </w:rPr>
              <w:t>15604N-AM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VICTOR DIAS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90815" w:rsidTr="0029123E">
        <w:trPr>
          <w:trHeight w:val="51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81"/>
              <w:ind w:left="356"/>
              <w:rPr>
                <w:sz w:val="20"/>
              </w:rPr>
            </w:pPr>
            <w:r>
              <w:rPr>
                <w:sz w:val="20"/>
              </w:rPr>
              <w:t>Milena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81"/>
              <w:ind w:left="452"/>
              <w:rPr>
                <w:sz w:val="18"/>
              </w:rPr>
            </w:pPr>
            <w:r>
              <w:rPr>
                <w:sz w:val="18"/>
              </w:rPr>
              <w:t>15604N-AM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VICTOR DIAS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Presidente/Membro:</w:t>
      </w:r>
      <w:r w:rsidRPr="00E201A7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790815" w:rsidRPr="00E201A7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86" o:spid="_x0000_s2129" type="#_x0000_t202" alt="#AnnotID = 536870912" style="position:absolute;left:0;text-align:left;margin-left:398.05pt;margin-top:12.65pt;width:59.5pt;height:16.25pt;z-index:251780096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E201A7">
        <w:rPr>
          <w:rFonts w:ascii="Times New Roman" w:hAnsi="Times New Roman" w:cs="Times New Roman"/>
          <w:spacing w:val="-2"/>
        </w:rPr>
        <w:t>Membros:</w:t>
      </w:r>
      <w:r w:rsidR="00790815" w:rsidRPr="00E201A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Suplentes: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Cezar Luiz Bandiera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Pedido de Sustentação Oral : Agravante</w:t>
      </w:r>
    </w:p>
    <w:p w:rsidR="0054726A" w:rsidRDefault="0054726A">
      <w:pPr>
        <w:pStyle w:val="Corpodetexto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7"/>
        <w:gridCol w:w="5040"/>
      </w:tblGrid>
      <w:tr w:rsidR="00790815" w:rsidTr="0029123E">
        <w:trPr>
          <w:trHeight w:val="889"/>
        </w:trPr>
        <w:tc>
          <w:tcPr>
            <w:tcW w:w="573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63</w:t>
            </w:r>
            <w:r>
              <w:rPr>
                <w:rFonts w:ascii="Arial"/>
                <w:b/>
                <w:sz w:val="20"/>
              </w:rPr>
              <w:tab/>
              <w:t>Agravo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Instrumento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0011329-</w:t>
            </w:r>
            <w:r>
              <w:rPr>
                <w:rFonts w:ascii="Arial"/>
                <w:b/>
                <w:spacing w:val="-2"/>
                <w:sz w:val="20"/>
              </w:rPr>
              <w:t>13.2025.8.04.9001</w:t>
            </w:r>
          </w:p>
          <w:p w:rsidR="00790815" w:rsidRDefault="00790815" w:rsidP="00790815">
            <w:pPr>
              <w:pStyle w:val="TableParagraph"/>
              <w:spacing w:before="5"/>
              <w:rPr>
                <w:sz w:val="20"/>
              </w:rPr>
            </w:pPr>
          </w:p>
          <w:p w:rsidR="00790815" w:rsidRDefault="00790815" w:rsidP="00790815">
            <w:pPr>
              <w:pStyle w:val="TableParagraph"/>
              <w:spacing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8"/>
              <w:ind w:left="23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0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Cunha</w:t>
            </w:r>
          </w:p>
          <w:p w:rsidR="00790815" w:rsidRDefault="00790815" w:rsidP="00790815">
            <w:pPr>
              <w:pStyle w:val="TableParagraph"/>
              <w:spacing w:before="18"/>
              <w:ind w:lef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(Adiado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790815" w:rsidTr="0029123E">
        <w:trPr>
          <w:trHeight w:val="303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4" w:lineRule="exact"/>
              <w:ind w:left="6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25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356"/>
              <w:rPr>
                <w:sz w:val="20"/>
              </w:rPr>
            </w:pPr>
            <w:r>
              <w:rPr>
                <w:sz w:val="20"/>
              </w:rPr>
              <w:t>FIAT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AUTOMOVEIS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648"/>
              <w:rPr>
                <w:sz w:val="18"/>
              </w:rPr>
            </w:pPr>
            <w:r>
              <w:rPr>
                <w:sz w:val="18"/>
              </w:rPr>
              <w:t>995A-AM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Gazola Vieira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790815" w:rsidTr="0029123E">
        <w:trPr>
          <w:trHeight w:val="38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before="3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before="34"/>
              <w:ind w:left="356"/>
              <w:rPr>
                <w:sz w:val="20"/>
              </w:rPr>
            </w:pPr>
            <w:r>
              <w:rPr>
                <w:sz w:val="20"/>
              </w:rPr>
              <w:t>ADERBAL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before="34"/>
              <w:ind w:left="648"/>
              <w:rPr>
                <w:sz w:val="18"/>
              </w:rPr>
            </w:pPr>
            <w:r>
              <w:rPr>
                <w:sz w:val="18"/>
              </w:rPr>
              <w:t>799N-AM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Fernando de Almeida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790815" w:rsidRPr="00E201A7" w:rsidRDefault="00790815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E201A7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87" o:spid="_x0000_s2130" type="#_x0000_t202" style="position:absolute;left:0;text-align:left;margin-left:392.65pt;margin-top:11.25pt;width:59.5pt;height:16.25pt;z-index:251782144;mso-position-horizontal-relative:page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E201A7">
        <w:rPr>
          <w:rFonts w:ascii="Times New Roman" w:hAnsi="Times New Roman" w:cs="Times New Roman"/>
          <w:spacing w:val="-2"/>
        </w:rPr>
        <w:t>Relatora:</w:t>
      </w:r>
      <w:r w:rsidR="00790815" w:rsidRPr="00E201A7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</w:t>
      </w:r>
      <w:r w:rsidR="0029123E">
        <w:rPr>
          <w:rFonts w:ascii="Times New Roman" w:hAnsi="Times New Roman" w:cs="Times New Roman"/>
          <w:spacing w:val="-2"/>
        </w:rPr>
        <w:t xml:space="preserve">                               </w:t>
      </w:r>
      <w:r w:rsidR="00E201A7">
        <w:rPr>
          <w:rFonts w:ascii="Times New Roman" w:hAnsi="Times New Roman" w:cs="Times New Roman"/>
          <w:spacing w:val="-2"/>
        </w:rPr>
        <w:t xml:space="preserve">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Suplentes:</w:t>
      </w:r>
      <w:r w:rsidRPr="00E201A7">
        <w:rPr>
          <w:rFonts w:ascii="Times New Roman" w:hAnsi="Times New Roman" w:cs="Times New Roman"/>
          <w:spacing w:val="-2"/>
        </w:rPr>
        <w:tab/>
      </w:r>
      <w:r w:rsidR="00E201A7">
        <w:rPr>
          <w:rFonts w:ascii="Times New Roman" w:hAnsi="Times New Roman" w:cs="Times New Roman"/>
          <w:spacing w:val="-2"/>
        </w:rPr>
        <w:t xml:space="preserve"> </w:t>
      </w:r>
      <w:r w:rsidRPr="00E201A7">
        <w:rPr>
          <w:rFonts w:ascii="Times New Roman" w:hAnsi="Times New Roman" w:cs="Times New Roman"/>
          <w:spacing w:val="-2"/>
        </w:rPr>
        <w:t xml:space="preserve">Exmo(a). Sr(a). Des(a). Onilza Abreu Gerth 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Cezar Luiz Bandiera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Pedido de Sustentação Oral : Agravado</w:t>
      </w:r>
    </w:p>
    <w:p w:rsidR="0054726A" w:rsidRPr="0029123E" w:rsidRDefault="0054726A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907"/>
        <w:gridCol w:w="4659"/>
      </w:tblGrid>
      <w:tr w:rsidR="00790815" w:rsidTr="0029123E">
        <w:trPr>
          <w:trHeight w:val="793"/>
        </w:trPr>
        <w:tc>
          <w:tcPr>
            <w:tcW w:w="61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790815" w:rsidRDefault="00790815" w:rsidP="00790815">
            <w:pPr>
              <w:pStyle w:val="TableParagraph"/>
              <w:spacing w:before="139" w:line="206" w:lineRule="exact"/>
              <w:ind w:left="129" w:right="50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465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tabs>
                <w:tab w:val="left" w:pos="1522"/>
              </w:tabs>
              <w:spacing w:line="222" w:lineRule="exact"/>
              <w:ind w:left="389"/>
              <w:rPr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Relatora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sz w:val="20"/>
              </w:rPr>
              <w:t>Socorro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Guedes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Moura</w:t>
            </w:r>
            <w:r w:rsidR="00E201A7">
              <w:rPr>
                <w:spacing w:val="-2"/>
                <w:sz w:val="20"/>
              </w:rPr>
              <w:t xml:space="preserve"> (adiado 09.02.26)</w:t>
            </w:r>
          </w:p>
        </w:tc>
      </w:tr>
      <w:tr w:rsidR="00790815" w:rsidTr="0029123E">
        <w:trPr>
          <w:trHeight w:val="29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220" w:lineRule="exact"/>
              <w:ind w:left="2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90815" w:rsidTr="0029123E">
        <w:trPr>
          <w:trHeight w:val="3311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44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90815" w:rsidRDefault="00790815" w:rsidP="00790815">
            <w:pPr>
              <w:pStyle w:val="TableParagraph"/>
              <w:ind w:left="417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790815" w:rsidRDefault="00790815" w:rsidP="00790815">
            <w:pPr>
              <w:pStyle w:val="TableParagraph"/>
              <w:spacing w:before="159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1"/>
              <w:ind w:left="417"/>
              <w:rPr>
                <w:sz w:val="20"/>
              </w:rPr>
            </w:pPr>
            <w:r>
              <w:rPr>
                <w:sz w:val="20"/>
              </w:rPr>
              <w:t>Marcelo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Lobo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130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417"/>
              <w:rPr>
                <w:sz w:val="20"/>
              </w:rPr>
            </w:pPr>
            <w:r>
              <w:rPr>
                <w:sz w:val="20"/>
              </w:rPr>
              <w:t>Marzo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Lobo</w:t>
            </w:r>
          </w:p>
          <w:p w:rsidR="00790815" w:rsidRDefault="00790815" w:rsidP="00790815">
            <w:pPr>
              <w:pStyle w:val="TableParagraph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spacing w:before="130"/>
              <w:rPr>
                <w:rFonts w:ascii="Palatino Linotype"/>
                <w:sz w:val="20"/>
              </w:rPr>
            </w:pPr>
          </w:p>
          <w:p w:rsidR="00790815" w:rsidRDefault="00790815" w:rsidP="00790815">
            <w:pPr>
              <w:pStyle w:val="TableParagraph"/>
              <w:ind w:left="417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MUNICIPIO DE MANAUS</w:t>
            </w:r>
          </w:p>
        </w:tc>
        <w:tc>
          <w:tcPr>
            <w:tcW w:w="465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90815" w:rsidRDefault="00790815" w:rsidP="00790815">
            <w:pPr>
              <w:pStyle w:val="TableParagraph"/>
              <w:spacing w:line="199" w:lineRule="exact"/>
              <w:ind w:left="269"/>
              <w:rPr>
                <w:sz w:val="18"/>
              </w:rPr>
            </w:pPr>
            <w:r>
              <w:rPr>
                <w:sz w:val="18"/>
              </w:rPr>
              <w:t>6935N-AM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PEDRO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RIBEIRO</w:t>
            </w:r>
          </w:p>
          <w:p w:rsidR="00790815" w:rsidRDefault="00790815" w:rsidP="00790815">
            <w:pPr>
              <w:pStyle w:val="TableParagraph"/>
              <w:spacing w:before="95" w:line="348" w:lineRule="auto"/>
              <w:ind w:left="269" w:right="1127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790815" w:rsidRDefault="00790815" w:rsidP="00790815">
            <w:pPr>
              <w:pStyle w:val="TableParagraph"/>
              <w:spacing w:line="348" w:lineRule="auto"/>
              <w:ind w:left="269" w:right="1127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790815" w:rsidRDefault="00790815" w:rsidP="00790815">
            <w:pPr>
              <w:pStyle w:val="TableParagraph"/>
              <w:spacing w:line="204" w:lineRule="exact"/>
              <w:ind w:left="269"/>
              <w:rPr>
                <w:sz w:val="18"/>
              </w:rPr>
            </w:pPr>
            <w:r>
              <w:rPr>
                <w:sz w:val="18"/>
              </w:rPr>
              <w:t>6324N-AM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JANARY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YOSHIZO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KATO</w:t>
            </w:r>
            <w:r>
              <w:rPr>
                <w:spacing w:val="-2"/>
                <w:sz w:val="18"/>
              </w:rPr>
              <w:t xml:space="preserve"> YOKOKURA</w:t>
            </w:r>
          </w:p>
          <w:p w:rsidR="00790815" w:rsidRDefault="00790815" w:rsidP="00790815">
            <w:pPr>
              <w:pStyle w:val="TableParagraph"/>
              <w:spacing w:before="95"/>
              <w:ind w:left="269"/>
              <w:rPr>
                <w:sz w:val="18"/>
              </w:rPr>
            </w:pPr>
            <w:r>
              <w:rPr>
                <w:sz w:val="18"/>
              </w:rPr>
              <w:t>33119N-CE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Antônia Marília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790815" w:rsidRPr="00E201A7" w:rsidRDefault="00E97886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91" o:spid="_x0000_s2131" type="#_x0000_t202" alt="#AnnotID = 1605134544" style="position:absolute;left:0;text-align:left;margin-left:420.85pt;margin-top:5.95pt;width:59.5pt;height:16.25pt;z-index:251784192;mso-position-horizontal-relative:page;mso-position-vertical-relative:text" filled="f" stroked="f">
            <v:textbox inset="0,0,0,0">
              <w:txbxContent>
                <w:p w:rsidR="00CA73BA" w:rsidRDefault="00CA73BA" w:rsidP="00790815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790815" w:rsidRPr="00E201A7">
        <w:rPr>
          <w:rFonts w:ascii="Times New Roman" w:hAnsi="Times New Roman" w:cs="Times New Roman"/>
          <w:spacing w:val="-2"/>
        </w:rPr>
        <w:t>Presidente:</w:t>
      </w:r>
      <w:r w:rsidR="00790815"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790815" w:rsidRPr="0029123E" w:rsidRDefault="00790815" w:rsidP="0029123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9123E">
        <w:rPr>
          <w:rFonts w:ascii="Times New Roman" w:hAnsi="Times New Roman" w:cs="Times New Roman"/>
          <w:b/>
          <w:spacing w:val="-2"/>
        </w:rPr>
        <w:t>Relatora:</w:t>
      </w:r>
      <w:r w:rsidRPr="0029123E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Délcio Luís Santos 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29123E">
        <w:rPr>
          <w:rFonts w:ascii="Times New Roman" w:hAnsi="Times New Roman" w:cs="Times New Roman"/>
          <w:spacing w:val="-2"/>
        </w:rPr>
        <w:t xml:space="preserve">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Suplentes:</w:t>
      </w:r>
      <w:r w:rsidRPr="00E201A7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790815" w:rsidRPr="00E201A7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Mirza Telma de Oliveira Cunha</w:t>
      </w:r>
    </w:p>
    <w:p w:rsidR="00790815" w:rsidRPr="0029123E" w:rsidRDefault="00790815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29123E" w:rsidRDefault="0029123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567"/>
        <w:gridCol w:w="4999"/>
      </w:tblGrid>
      <w:tr w:rsidR="00E201A7" w:rsidTr="0029123E">
        <w:trPr>
          <w:trHeight w:val="788"/>
        </w:trPr>
        <w:tc>
          <w:tcPr>
            <w:tcW w:w="57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201A7" w:rsidRDefault="00E201A7" w:rsidP="0046753B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0653838-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12.2023.8.04.0001</w:t>
            </w:r>
          </w:p>
          <w:p w:rsidR="00E201A7" w:rsidRDefault="00E201A7" w:rsidP="0046753B">
            <w:pPr>
              <w:pStyle w:val="TableParagraph"/>
              <w:spacing w:before="135" w:line="206" w:lineRule="exact"/>
              <w:ind w:left="129" w:right="8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9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201A7" w:rsidRDefault="00E201A7" w:rsidP="0046753B">
            <w:pPr>
              <w:pStyle w:val="TableParagraph"/>
              <w:spacing w:line="222" w:lineRule="exact"/>
              <w:ind w:left="72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A PEDIDO DA RELATORA 09.02.2026</w:t>
            </w:r>
          </w:p>
        </w:tc>
      </w:tr>
      <w:tr w:rsidR="00E201A7" w:rsidTr="0029123E">
        <w:trPr>
          <w:trHeight w:val="304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01A7" w:rsidRDefault="00E201A7" w:rsidP="0046753B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01A7" w:rsidRDefault="00E201A7" w:rsidP="0046753B">
            <w:pPr>
              <w:pStyle w:val="TableParagraph"/>
              <w:spacing w:line="224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01A7" w:rsidRDefault="00E201A7" w:rsidP="0046753B">
            <w:pPr>
              <w:pStyle w:val="TableParagraph"/>
              <w:spacing w:line="224" w:lineRule="exact"/>
              <w:ind w:left="5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01A7" w:rsidTr="0029123E">
        <w:trPr>
          <w:trHeight w:val="64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01A7" w:rsidRDefault="00E201A7" w:rsidP="0046753B">
            <w:pPr>
              <w:pStyle w:val="TableParagraph"/>
              <w:spacing w:line="227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201A7" w:rsidRDefault="00E201A7" w:rsidP="0046753B">
            <w:pPr>
              <w:pStyle w:val="TableParagraph"/>
              <w:spacing w:before="87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01A7" w:rsidRDefault="00E201A7" w:rsidP="0046753B">
            <w:pPr>
              <w:pStyle w:val="TableParagraph"/>
              <w:spacing w:line="227" w:lineRule="exact"/>
              <w:ind w:left="417"/>
              <w:rPr>
                <w:sz w:val="20"/>
              </w:rPr>
            </w:pPr>
            <w:r>
              <w:rPr>
                <w:sz w:val="20"/>
              </w:rPr>
              <w:t>Maíra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Brilhante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Mendonça</w:t>
            </w:r>
          </w:p>
          <w:p w:rsidR="00E201A7" w:rsidRDefault="00E201A7" w:rsidP="0046753B">
            <w:pPr>
              <w:pStyle w:val="TableParagraph"/>
              <w:spacing w:before="87"/>
              <w:ind w:left="417"/>
              <w:rPr>
                <w:sz w:val="20"/>
              </w:rPr>
            </w:pPr>
            <w:r>
              <w:rPr>
                <w:sz w:val="20"/>
              </w:rPr>
              <w:t>Iacy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Mendonça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Tapajos</w:t>
            </w:r>
          </w:p>
        </w:tc>
        <w:tc>
          <w:tcPr>
            <w:tcW w:w="4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01A7" w:rsidRDefault="00E201A7" w:rsidP="0046753B">
            <w:pPr>
              <w:pStyle w:val="TableParagraph"/>
              <w:spacing w:line="199" w:lineRule="exact"/>
              <w:ind w:left="607"/>
              <w:rPr>
                <w:sz w:val="18"/>
              </w:rPr>
            </w:pPr>
            <w:r>
              <w:rPr>
                <w:sz w:val="18"/>
              </w:rPr>
              <w:t>18286N-AM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48"/>
                <w:sz w:val="18"/>
              </w:rPr>
              <w:t xml:space="preserve"> </w:t>
            </w:r>
            <w:r>
              <w:rPr>
                <w:sz w:val="18"/>
              </w:rPr>
              <w:t>GUEDES</w:t>
            </w:r>
            <w:r>
              <w:rPr>
                <w:spacing w:val="-2"/>
                <w:sz w:val="18"/>
              </w:rPr>
              <w:t xml:space="preserve"> MOURÃO</w:t>
            </w:r>
          </w:p>
        </w:tc>
      </w:tr>
    </w:tbl>
    <w:p w:rsidR="00E201A7" w:rsidRPr="00E201A7" w:rsidRDefault="00E201A7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E201A7" w:rsidRPr="00207A22" w:rsidRDefault="00E97886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94" o:spid="_x0000_s2132" type="#_x0000_t202" alt="#AnnotID = 1664392112" style="position:absolute;left:0;text-align:left;margin-left:371.6pt;margin-top:2pt;width:93.6pt;height:16.25pt;z-index:251786240;mso-position-horizontal-relative:page" filled="f" stroked="f">
            <v:textbox inset="0,0,0,0">
              <w:txbxContent>
                <w:p w:rsidR="00CA73BA" w:rsidRDefault="00CA73BA" w:rsidP="00E201A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E201A7" w:rsidRPr="00207A22">
        <w:rPr>
          <w:rFonts w:ascii="Times New Roman" w:hAnsi="Times New Roman" w:cs="Times New Roman"/>
          <w:b/>
          <w:spacing w:val="-2"/>
        </w:rPr>
        <w:t>Relatora:</w:t>
      </w:r>
      <w:r w:rsidR="00E201A7" w:rsidRPr="00207A22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E201A7" w:rsidRPr="00E201A7" w:rsidRDefault="00E201A7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E201A7" w:rsidRPr="00E201A7" w:rsidRDefault="00E201A7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E201A7" w:rsidRPr="00E201A7" w:rsidRDefault="00E201A7" w:rsidP="0029123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Suplentes:</w:t>
      </w:r>
      <w:r w:rsidRPr="00E201A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54726A" w:rsidRPr="00E201A7" w:rsidRDefault="00E201A7" w:rsidP="0029123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</w:t>
      </w:r>
      <w:r w:rsidR="00207A22">
        <w:rPr>
          <w:rFonts w:ascii="Times New Roman" w:hAnsi="Times New Roman" w:cs="Times New Roman"/>
          <w:spacing w:val="-2"/>
        </w:rPr>
        <w:t xml:space="preserve">                               </w:t>
      </w:r>
      <w:r w:rsidRPr="00E201A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54726A" w:rsidRPr="0029123E" w:rsidRDefault="0054726A" w:rsidP="00207A22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p w:rsidR="00E201A7" w:rsidRDefault="00E201A7">
      <w:pPr>
        <w:pStyle w:val="Corpodetexto"/>
        <w:spacing w:before="32"/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803"/>
        <w:gridCol w:w="4699"/>
      </w:tblGrid>
      <w:tr w:rsidR="00A15A9F" w:rsidTr="00207A22">
        <w:trPr>
          <w:trHeight w:val="920"/>
        </w:trPr>
        <w:tc>
          <w:tcPr>
            <w:tcW w:w="60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0591791-</w:t>
            </w:r>
          </w:p>
          <w:p w:rsidR="00A15A9F" w:rsidRDefault="00DD36CB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02.2023.8.04.0001</w:t>
            </w:r>
          </w:p>
          <w:p w:rsidR="00A15A9F" w:rsidRDefault="00DD36CB">
            <w:pPr>
              <w:pStyle w:val="TableParagraph"/>
              <w:spacing w:before="17" w:line="242" w:lineRule="auto"/>
              <w:ind w:left="120" w:right="29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6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1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201A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3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3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699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29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A15A9F" w:rsidTr="00207A2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207A2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15A9F" w:rsidTr="00207A22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Francineide Giffoni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296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15A9F" w:rsidTr="00207A2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3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29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A15A9F" w:rsidTr="00207A22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Juízo de Direito da 4ª Vara da Fazenda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5A9F" w:rsidTr="00207A2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207A22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3" w:lineRule="exact"/>
              <w:ind w:left="296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</w:tc>
      </w:tr>
      <w:tr w:rsidR="00A15A9F" w:rsidTr="00207A2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207A2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3" w:type="dxa"/>
          </w:tcPr>
          <w:p w:rsidR="00A15A9F" w:rsidRDefault="00DD36C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699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15A9F" w:rsidTr="00207A22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3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Francineide Giffoni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699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296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E201A7" w:rsidRPr="00E201A7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E201A7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33" type="#_x0000_t202" alt="#AnnotID = 1664392112" style="position:absolute;left:0;text-align:left;margin-left:371.6pt;margin-top:2pt;width:93.6pt;height:16.25pt;z-index:251788288;mso-position-horizontal-relative:page" filled="f" stroked="f">
            <v:textbox inset="0,0,0,0">
              <w:txbxContent>
                <w:p w:rsidR="00CA73BA" w:rsidRDefault="00CA73BA" w:rsidP="00E201A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207A22">
        <w:rPr>
          <w:rFonts w:ascii="Times New Roman" w:hAnsi="Times New Roman" w:cs="Times New Roman"/>
          <w:b/>
          <w:spacing w:val="-2"/>
        </w:rPr>
        <w:t>Relator</w:t>
      </w:r>
      <w:r w:rsidR="00E201A7" w:rsidRPr="00207A22">
        <w:rPr>
          <w:rFonts w:ascii="Times New Roman" w:hAnsi="Times New Roman" w:cs="Times New Roman"/>
          <w:b/>
          <w:spacing w:val="-2"/>
        </w:rPr>
        <w:t>:</w:t>
      </w:r>
      <w:r w:rsidR="00E201A7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Cezar Luiz Bandiera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Mirza Telma de Oliveira Cunha                                              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</w:t>
      </w:r>
      <w:r w:rsidRPr="00E201A7">
        <w:rPr>
          <w:rFonts w:ascii="Times New Roman" w:hAnsi="Times New Roman" w:cs="Times New Roman"/>
          <w:spacing w:val="-2"/>
        </w:rPr>
        <w:t>Exmo(a). Sr(a). Des(a). Socorro Guedes Moura</w:t>
      </w:r>
    </w:p>
    <w:p w:rsidR="00E201A7" w:rsidRPr="00E201A7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</w:t>
      </w:r>
      <w:r w:rsidR="00207A22">
        <w:rPr>
          <w:rFonts w:ascii="Times New Roman" w:hAnsi="Times New Roman" w:cs="Times New Roman"/>
          <w:spacing w:val="-2"/>
        </w:rPr>
        <w:t xml:space="preserve"> 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A15A9F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 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PEDIDO DE SUSTENTAÇÃO ORAL: PARTE (Francineide Giffoni Silva)</w:t>
      </w:r>
    </w:p>
    <w:p w:rsidR="00207A22" w:rsidRPr="00207A22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Pr="00207A22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408"/>
        <w:gridCol w:w="5094"/>
      </w:tblGrid>
      <w:tr w:rsidR="00A15A9F" w:rsidTr="00207A22">
        <w:trPr>
          <w:trHeight w:val="700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0642767-</w:t>
            </w:r>
            <w:r>
              <w:rPr>
                <w:rFonts w:ascii="Arial" w:hAnsi="Arial"/>
                <w:b/>
                <w:spacing w:val="-2"/>
                <w:sz w:val="20"/>
              </w:rPr>
              <w:t>23.2017.8.04.0001</w:t>
            </w: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81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201A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Carmen Milan </w:t>
            </w:r>
            <w:r>
              <w:rPr>
                <w:spacing w:val="-2"/>
                <w:sz w:val="20"/>
              </w:rPr>
              <w:t>Bertolini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8065N-AM - ADRIANA MOUTINHO </w:t>
            </w:r>
            <w:r>
              <w:rPr>
                <w:spacing w:val="-2"/>
                <w:sz w:val="18"/>
              </w:rPr>
              <w:t>MAGALHAES</w:t>
            </w:r>
          </w:p>
        </w:tc>
      </w:tr>
      <w:tr w:rsidR="00A15A9F" w:rsidTr="00207A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0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691"/>
              <w:rPr>
                <w:sz w:val="18"/>
              </w:rPr>
            </w:pPr>
            <w:r>
              <w:rPr>
                <w:spacing w:val="-2"/>
                <w:sz w:val="18"/>
              </w:rPr>
              <w:t>IANNUZZI</w:t>
            </w:r>
          </w:p>
        </w:tc>
      </w:tr>
      <w:tr w:rsidR="00A15A9F" w:rsidTr="00207A2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08" w:type="dxa"/>
          </w:tcPr>
          <w:p w:rsidR="00A15A9F" w:rsidRDefault="00DD36C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Sandro Ivan </w:t>
            </w:r>
            <w:r>
              <w:rPr>
                <w:spacing w:val="-2"/>
                <w:sz w:val="20"/>
              </w:rPr>
              <w:t>Bertolini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7902N-AM - DANIEL SODRÉ GURGEL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207A2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08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 w:line="191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8344N-AM - ALAN CARLOS AMARAL GOMES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15A9F" w:rsidTr="00207A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0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691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 w:rsidR="00A15A9F" w:rsidTr="00207A2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</w:tcPr>
          <w:p w:rsidR="00A15A9F" w:rsidRDefault="00DD36CB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Carmen Milan </w:t>
            </w:r>
            <w:r>
              <w:rPr>
                <w:spacing w:val="-2"/>
                <w:sz w:val="20"/>
              </w:rPr>
              <w:t>Bertolini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1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8065N-AM - ADRIANA MOUTINHO </w:t>
            </w:r>
            <w:r>
              <w:rPr>
                <w:spacing w:val="-2"/>
                <w:sz w:val="18"/>
              </w:rPr>
              <w:t>MAGALHAES</w:t>
            </w:r>
          </w:p>
        </w:tc>
      </w:tr>
      <w:tr w:rsidR="00A15A9F" w:rsidTr="00207A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0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691"/>
              <w:rPr>
                <w:sz w:val="18"/>
              </w:rPr>
            </w:pPr>
            <w:r>
              <w:rPr>
                <w:spacing w:val="-2"/>
                <w:sz w:val="18"/>
              </w:rPr>
              <w:t>IANNUZZI</w:t>
            </w:r>
          </w:p>
        </w:tc>
      </w:tr>
      <w:tr w:rsidR="00A15A9F" w:rsidTr="00207A2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08" w:type="dxa"/>
          </w:tcPr>
          <w:p w:rsidR="00A15A9F" w:rsidRDefault="00DD36C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Sandro Ivan </w:t>
            </w:r>
            <w:r>
              <w:rPr>
                <w:spacing w:val="-2"/>
                <w:sz w:val="20"/>
              </w:rPr>
              <w:t>Bertolini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7902N-AM - DANIEL SODRÉ GURGEL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207A2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08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 w:line="191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8344N-AM - ALAN CARLOS AMARAL GOMES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15A9F" w:rsidTr="00207A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0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691"/>
              <w:rPr>
                <w:sz w:val="18"/>
              </w:rPr>
            </w:pPr>
            <w:r>
              <w:rPr>
                <w:spacing w:val="-2"/>
                <w:sz w:val="18"/>
              </w:rPr>
              <w:t>ALBUQUERQUE</w:t>
            </w:r>
          </w:p>
        </w:tc>
      </w:tr>
      <w:tr w:rsidR="00A15A9F" w:rsidTr="00207A22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08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201A7" w:rsidRPr="00E201A7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E201A7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34" type="#_x0000_t202" alt="#AnnotID = 1664392112" style="position:absolute;left:0;text-align:left;margin-left:371.6pt;margin-top:2pt;width:93.6pt;height:16.25pt;z-index:251790336;mso-position-horizontal-relative:page" filled="f" stroked="f">
            <v:textbox inset="0,0,0,0">
              <w:txbxContent>
                <w:p w:rsidR="00CA73BA" w:rsidRDefault="00CA73BA" w:rsidP="00E201A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207A22">
        <w:rPr>
          <w:rFonts w:ascii="Times New Roman" w:hAnsi="Times New Roman" w:cs="Times New Roman"/>
          <w:b/>
          <w:spacing w:val="-2"/>
        </w:rPr>
        <w:t>Relator</w:t>
      </w:r>
      <w:r w:rsidR="00E201A7" w:rsidRPr="00207A22">
        <w:rPr>
          <w:rFonts w:ascii="Times New Roman" w:hAnsi="Times New Roman" w:cs="Times New Roman"/>
          <w:b/>
          <w:spacing w:val="-2"/>
        </w:rPr>
        <w:t>:</w:t>
      </w:r>
      <w:r w:rsidR="00E201A7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Cezar Luiz Bandiera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Mirza Telma de Oliveira Cunha                                              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Socorro Guedes Moura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APELANTE</w:t>
      </w:r>
    </w:p>
    <w:p w:rsidR="00A15A9F" w:rsidRPr="00207A22" w:rsidRDefault="00A15A9F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p w:rsidR="00E201A7" w:rsidRDefault="00E201A7">
      <w:pPr>
        <w:pStyle w:val="Corpodetexto"/>
      </w:pPr>
    </w:p>
    <w:tbl>
      <w:tblPr>
        <w:tblStyle w:val="TableNormal"/>
        <w:tblW w:w="10773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854"/>
      </w:tblGrid>
      <w:tr w:rsidR="00A15A9F" w:rsidTr="00207A22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5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201A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485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A15A9F" w:rsidRDefault="00DD36CB">
            <w:pPr>
              <w:pStyle w:val="TableParagraph"/>
              <w:spacing w:line="242" w:lineRule="auto"/>
              <w:ind w:left="451" w:right="65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A15A9F" w:rsidRDefault="00DD36C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A15A9F" w:rsidRDefault="00DD36CB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</w:tbl>
    <w:p w:rsidR="00E201A7" w:rsidRPr="00E201A7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E201A7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35" type="#_x0000_t202" alt="#AnnotID = 1664392112" style="position:absolute;left:0;text-align:left;margin-left:371.6pt;margin-top:2pt;width:93.6pt;height:16.25pt;z-index:251792384;mso-position-horizontal-relative:page" filled="f" stroked="f">
            <v:textbox style="mso-next-textbox:#_x0000_s2135" inset="0,0,0,0">
              <w:txbxContent>
                <w:p w:rsidR="00CA73BA" w:rsidRDefault="00CA73BA" w:rsidP="00E201A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207A22">
        <w:rPr>
          <w:rFonts w:ascii="Times New Roman" w:hAnsi="Times New Roman" w:cs="Times New Roman"/>
          <w:b/>
          <w:spacing w:val="-2"/>
        </w:rPr>
        <w:t>Relator</w:t>
      </w:r>
      <w:r w:rsidR="00E201A7" w:rsidRPr="00207A22">
        <w:rPr>
          <w:rFonts w:ascii="Times New Roman" w:hAnsi="Times New Roman" w:cs="Times New Roman"/>
          <w:b/>
          <w:spacing w:val="-2"/>
        </w:rPr>
        <w:t>:</w:t>
      </w:r>
      <w:r w:rsidR="00E201A7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Cezar Luiz Bandiera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Mirza Telma de Oliveira Cunha                                              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Socorro Guedes Moura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54726A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54726A" w:rsidRPr="00207A22" w:rsidRDefault="0054726A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APELANTE</w:t>
      </w:r>
    </w:p>
    <w:p w:rsidR="0054726A" w:rsidRDefault="0054726A">
      <w:pPr>
        <w:pStyle w:val="Corpodetexto"/>
      </w:pPr>
    </w:p>
    <w:p w:rsidR="00E201A7" w:rsidRDefault="00E201A7">
      <w:pPr>
        <w:pStyle w:val="Corpodetexto"/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988"/>
        <w:gridCol w:w="4514"/>
      </w:tblGrid>
      <w:tr w:rsidR="00A15A9F" w:rsidTr="00207A22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0917132-</w:t>
            </w:r>
            <w:r>
              <w:rPr>
                <w:rFonts w:ascii="Arial" w:hAnsi="Arial"/>
                <w:b/>
                <w:spacing w:val="-2"/>
                <w:sz w:val="20"/>
              </w:rPr>
              <w:t>88.2022.8.04.0001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1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E201A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FOXCONN MOEBG INDÚSTRIA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514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207A2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ELETRONICOS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207A22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Meson Amazônia Indústria e Comércio de </w:t>
            </w:r>
            <w:r>
              <w:rPr>
                <w:spacing w:val="-2"/>
                <w:sz w:val="20"/>
              </w:rPr>
              <w:t>Produtos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3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114347N-PR - Fernanda Mary de Oliveira </w:t>
            </w:r>
            <w:r>
              <w:rPr>
                <w:spacing w:val="-2"/>
                <w:sz w:val="18"/>
              </w:rPr>
              <w:t>Loureiro</w:t>
            </w:r>
          </w:p>
        </w:tc>
      </w:tr>
      <w:tr w:rsidR="00A15A9F" w:rsidTr="00207A22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Eletrônicos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65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81579N-PR - Pedro Augusto Schelbauer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207A22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116720N-PR - GABRIELA GRAÇANO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15A9F" w:rsidTr="00207A2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191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125579N-PR - JOSÉ AUGUSTO AMARAL </w:t>
            </w:r>
            <w:r>
              <w:rPr>
                <w:spacing w:val="-2"/>
                <w:sz w:val="18"/>
              </w:rPr>
              <w:t>PATRUNI</w:t>
            </w:r>
          </w:p>
        </w:tc>
      </w:tr>
      <w:tr w:rsidR="00A15A9F" w:rsidTr="00207A2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111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A15A9F" w:rsidTr="00207A2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FOXCONN MOEBG INDÚSTRIA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233118N-SP - PAULA MARANHÃO B. C.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207A22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line="18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ELETRONICOS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A15A9F" w:rsidTr="00207A22">
        <w:trPr>
          <w:trHeight w:val="222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73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169743N-RJ - Marcela Barbosa Perrotta </w:t>
            </w:r>
            <w:r>
              <w:rPr>
                <w:spacing w:val="-2"/>
                <w:sz w:val="18"/>
              </w:rPr>
              <w:t>Cavalcanti</w:t>
            </w:r>
          </w:p>
        </w:tc>
      </w:tr>
      <w:tr w:rsidR="00A15A9F" w:rsidTr="00207A2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Meson Amazônia Indústria e Comércio de </w:t>
            </w:r>
            <w:r>
              <w:rPr>
                <w:spacing w:val="-2"/>
                <w:sz w:val="20"/>
              </w:rPr>
              <w:t>Produtos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116720N-PR - GABRIELA GRAÇANO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15A9F" w:rsidTr="00207A22">
        <w:trPr>
          <w:trHeight w:val="37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Eletrônicos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65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81579N-PR - Pedro Augusto Schelbauer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207A22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93" w:line="191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125579N-PR - JOSÉ AUGUSTO AMARAL </w:t>
            </w:r>
            <w:r>
              <w:rPr>
                <w:spacing w:val="-2"/>
                <w:sz w:val="18"/>
              </w:rPr>
              <w:t>PATRUNI</w:t>
            </w:r>
          </w:p>
        </w:tc>
      </w:tr>
      <w:tr w:rsidR="00A15A9F" w:rsidTr="00207A22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14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111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A15A9F" w:rsidRDefault="00A15A9F">
      <w:pPr>
        <w:pStyle w:val="Corpodetexto"/>
        <w:spacing w:before="1"/>
        <w:rPr>
          <w:sz w:val="14"/>
        </w:rPr>
      </w:pPr>
    </w:p>
    <w:p w:rsidR="00E201A7" w:rsidRPr="00207A22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07A22">
        <w:rPr>
          <w:rFonts w:ascii="Times New Roman" w:hAnsi="Times New Roman" w:cs="Times New Roman"/>
          <w:b/>
          <w:spacing w:val="-2"/>
        </w:rPr>
        <w:t>Presidente/Relator</w:t>
      </w:r>
      <w:r w:rsidRPr="00207A22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Cezar Luiz Bandiera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 xml:space="preserve">Exmo(a). Sr(a). Des(a). Mirza Telma de Oliveira Cunha                                               </w:t>
      </w: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Socorro Guedes Moura</w:t>
      </w: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APELANTE</w:t>
      </w: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Pr="00E201A7" w:rsidRDefault="00E201A7" w:rsidP="00E201A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E201A7" w:rsidRDefault="00E201A7">
      <w:pPr>
        <w:pStyle w:val="Corpodetexto"/>
        <w:spacing w:before="1"/>
        <w:rPr>
          <w:sz w:val="14"/>
        </w:rPr>
      </w:pPr>
    </w:p>
    <w:tbl>
      <w:tblPr>
        <w:tblStyle w:val="TableNormal"/>
        <w:tblW w:w="10773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773"/>
      </w:tblGrid>
      <w:tr w:rsidR="00A15A9F" w:rsidTr="00207A22">
        <w:trPr>
          <w:trHeight w:val="700"/>
        </w:trPr>
        <w:tc>
          <w:tcPr>
            <w:tcW w:w="1077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0758778-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201A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A15A9F" w:rsidTr="00207A22">
        <w:trPr>
          <w:trHeight w:val="320"/>
        </w:trPr>
        <w:tc>
          <w:tcPr>
            <w:tcW w:w="10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990"/>
        </w:trPr>
        <w:tc>
          <w:tcPr>
            <w:tcW w:w="107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Gilberto Rodrigues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4577N-AM - ADRIANA ALMEIDA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Matheus da Rocha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93577N-PR - Monique Rodrigues </w:t>
            </w:r>
            <w:r>
              <w:rPr>
                <w:spacing w:val="-4"/>
                <w:position w:val="2"/>
                <w:sz w:val="18"/>
              </w:rPr>
              <w:t>Leão</w:t>
            </w:r>
          </w:p>
          <w:p w:rsidR="00A15A9F" w:rsidRDefault="00DD36C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E201A7" w:rsidRPr="00E201A7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E201A7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37" type="#_x0000_t202" alt="#AnnotID = 1664392112" style="position:absolute;left:0;text-align:left;margin-left:371.6pt;margin-top:2pt;width:93.6pt;height:16.25pt;z-index:251794432;mso-position-horizontal-relative:page" filled="f" stroked="f">
            <v:textbox inset="0,0,0,0">
              <w:txbxContent>
                <w:p w:rsidR="00CA73BA" w:rsidRDefault="00CA73BA" w:rsidP="00E201A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207A22">
        <w:rPr>
          <w:rFonts w:ascii="Times New Roman" w:hAnsi="Times New Roman" w:cs="Times New Roman"/>
          <w:b/>
          <w:spacing w:val="-2"/>
        </w:rPr>
        <w:t>Relator</w:t>
      </w:r>
      <w:r w:rsidR="00E201A7" w:rsidRPr="00207A22">
        <w:rPr>
          <w:rFonts w:ascii="Times New Roman" w:hAnsi="Times New Roman" w:cs="Times New Roman"/>
          <w:b/>
          <w:spacing w:val="-2"/>
        </w:rPr>
        <w:t>:</w:t>
      </w:r>
      <w:r w:rsidR="00E201A7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Cezar Luiz Bandiera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Mirza Telma de Oliveira Cunha                                              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Socorro Guedes Moura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A15A9F" w:rsidRPr="00207A22" w:rsidRDefault="00A15A9F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Pr="00207A22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APELANTE</w:t>
      </w:r>
    </w:p>
    <w:p w:rsidR="00E201A7" w:rsidRPr="00207A22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773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598"/>
      </w:tblGrid>
      <w:tr w:rsidR="00A15A9F" w:rsidTr="00207A22">
        <w:trPr>
          <w:trHeight w:val="82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0628770-</w:t>
            </w:r>
            <w:r>
              <w:rPr>
                <w:rFonts w:ascii="Arial" w:hAnsi="Arial"/>
                <w:b/>
                <w:spacing w:val="-2"/>
                <w:sz w:val="20"/>
              </w:rPr>
              <w:t>07.2016.8.04.0001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9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207A22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BARROSO &amp; GARCEZ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DD36C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GISELE DA SILVA CAMARA </w:t>
            </w:r>
            <w:r>
              <w:rPr>
                <w:spacing w:val="-2"/>
                <w:sz w:val="20"/>
              </w:rPr>
              <w:t>BARROSO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42" w:lineRule="auto"/>
              <w:ind w:left="195" w:right="8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A15A9F" w:rsidRDefault="00DD36CB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201A7" w:rsidRPr="00E201A7" w:rsidRDefault="00E201A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E201A7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38" type="#_x0000_t202" alt="#AnnotID = 1664392112" style="position:absolute;left:0;text-align:left;margin-left:371.6pt;margin-top:2pt;width:93.6pt;height:16.25pt;z-index:251796480;mso-position-horizontal-relative:page" filled="f" stroked="f">
            <v:textbox inset="0,0,0,0">
              <w:txbxContent>
                <w:p w:rsidR="00CA73BA" w:rsidRDefault="00CA73BA" w:rsidP="00E201A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46753B" w:rsidRPr="00207A22">
        <w:rPr>
          <w:rFonts w:ascii="Times New Roman" w:hAnsi="Times New Roman" w:cs="Times New Roman"/>
          <w:b/>
          <w:spacing w:val="-2"/>
        </w:rPr>
        <w:t>Relator</w:t>
      </w:r>
      <w:r w:rsidR="00E201A7" w:rsidRPr="00207A22">
        <w:rPr>
          <w:rFonts w:ascii="Times New Roman" w:hAnsi="Times New Roman" w:cs="Times New Roman"/>
          <w:b/>
          <w:spacing w:val="-2"/>
        </w:rPr>
        <w:t>:</w:t>
      </w:r>
      <w:r w:rsidR="00E201A7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Cezar Luiz Bandiera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Mirza Telma de Oliveira Cunha                                               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</w:t>
      </w:r>
      <w:r w:rsidR="00207A22">
        <w:rPr>
          <w:rFonts w:ascii="Times New Roman" w:hAnsi="Times New Roman" w:cs="Times New Roman"/>
          <w:spacing w:val="-2"/>
        </w:rPr>
        <w:t xml:space="preserve">                                </w:t>
      </w:r>
      <w:r w:rsidRPr="00E201A7">
        <w:rPr>
          <w:rFonts w:ascii="Times New Roman" w:hAnsi="Times New Roman" w:cs="Times New Roman"/>
          <w:spacing w:val="-2"/>
        </w:rPr>
        <w:t>Exmo(a). Sr(a). Des(a). Socorro Guedes Moura</w:t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E201A7" w:rsidRP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207A22" w:rsidRPr="00E201A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Default="00E201A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207A22">
        <w:rPr>
          <w:rFonts w:ascii="Times New Roman" w:hAnsi="Times New Roman" w:cs="Times New Roman"/>
          <w:spacing w:val="-2"/>
        </w:rPr>
        <w:t>PEDIDO DE SUSTENTAÇÃO ORAL: APELANTE</w:t>
      </w:r>
    </w:p>
    <w:p w:rsidR="00207A22" w:rsidRPr="00207A22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788"/>
        <w:gridCol w:w="4714"/>
      </w:tblGrid>
      <w:tr w:rsidR="00207A22" w:rsidTr="00207A22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0613279-</w:t>
            </w:r>
            <w:r>
              <w:rPr>
                <w:rFonts w:ascii="Arial" w:hAnsi="Arial"/>
                <w:b/>
                <w:spacing w:val="-2"/>
                <w:sz w:val="20"/>
              </w:rPr>
              <w:t>13.2023.8.04.0001</w:t>
            </w:r>
          </w:p>
          <w:p w:rsidR="00207A22" w:rsidRDefault="00207A22" w:rsidP="00207A22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1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207A22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7A22" w:rsidTr="00207A2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ELCIMARA CORREA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714" w:type="dxa"/>
            <w:tcBorders>
              <w:top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207A22" w:rsidTr="00207A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14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207A22" w:rsidTr="00207A2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14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207A22" w:rsidTr="00207A2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207A22" w:rsidRDefault="00207A22" w:rsidP="00207A22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714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207A22" w:rsidTr="00207A2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207A22" w:rsidRDefault="00207A22" w:rsidP="00207A2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714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07A22" w:rsidTr="00207A22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02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14" w:type="dxa"/>
            <w:tcBorders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07A22" w:rsidRPr="00E201A7" w:rsidRDefault="00207A22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207A22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32" type="#_x0000_t202" alt="#AnnotID = 1664392112" style="position:absolute;left:0;text-align:left;margin-left:371.6pt;margin-top:2pt;width:93.6pt;height:16.25pt;z-index:251960320;mso-position-horizontal-relative:page" filled="f" stroked="f">
            <v:textbox inset="0,0,0,0">
              <w:txbxContent>
                <w:p w:rsidR="00CA73BA" w:rsidRDefault="00CA73BA" w:rsidP="00207A22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207A22" w:rsidRPr="00207A22">
        <w:rPr>
          <w:rFonts w:ascii="Times New Roman" w:hAnsi="Times New Roman" w:cs="Times New Roman"/>
          <w:b/>
          <w:spacing w:val="-2"/>
        </w:rPr>
        <w:t>Relatora:</w:t>
      </w:r>
      <w:r w:rsidR="00207A22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Onilza Abreu Gerth </w:t>
      </w:r>
    </w:p>
    <w:p w:rsidR="00207A22" w:rsidRPr="00E201A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</w:t>
      </w:r>
      <w:r w:rsidRPr="0046753B">
        <w:rPr>
          <w:rFonts w:ascii="Times New Roman" w:hAnsi="Times New Roman" w:cs="Times New Roman"/>
          <w:spacing w:val="-2"/>
        </w:rPr>
        <w:t>Cezar Luiz Bandiera</w:t>
      </w:r>
      <w:r>
        <w:rPr>
          <w:rFonts w:ascii="Times New Roman" w:hAnsi="Times New Roman" w:cs="Times New Roman"/>
          <w:spacing w:val="-2"/>
        </w:rPr>
        <w:t xml:space="preserve">   </w:t>
      </w:r>
      <w:r w:rsidRPr="00E201A7">
        <w:rPr>
          <w:rFonts w:ascii="Times New Roman" w:hAnsi="Times New Roman" w:cs="Times New Roman"/>
          <w:spacing w:val="-2"/>
        </w:rPr>
        <w:t xml:space="preserve">                                          </w:t>
      </w:r>
    </w:p>
    <w:p w:rsidR="00207A22" w:rsidRPr="00E201A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Mirza Telma de Oliveira Cunha</w:t>
      </w:r>
    </w:p>
    <w:p w:rsidR="00207A22" w:rsidRPr="0046753B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</w:t>
      </w:r>
      <w:r>
        <w:rPr>
          <w:rFonts w:ascii="Times New Roman" w:hAnsi="Times New Roman" w:cs="Times New Roman"/>
          <w:spacing w:val="-2"/>
        </w:rPr>
        <w:t xml:space="preserve"> </w:t>
      </w:r>
      <w:r w:rsidRPr="0046753B">
        <w:rPr>
          <w:rFonts w:ascii="Times New Roman" w:hAnsi="Times New Roman" w:cs="Times New Roman"/>
          <w:spacing w:val="-2"/>
        </w:rPr>
        <w:t>Socorro Guedes Moura</w:t>
      </w:r>
    </w:p>
    <w:p w:rsidR="00207A22" w:rsidRPr="00E201A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207A22" w:rsidRPr="00207A22" w:rsidRDefault="00207A22" w:rsidP="00207A22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207A22" w:rsidRPr="00207A22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207A22">
        <w:rPr>
          <w:rFonts w:ascii="Times New Roman" w:hAnsi="Times New Roman" w:cs="Times New Roman"/>
          <w:spacing w:val="-2"/>
        </w:rPr>
        <w:t>PEDIDO DE SUSTENTAÇÃO ORAL: APELANTE</w:t>
      </w:r>
    </w:p>
    <w:p w:rsidR="00A15A9F" w:rsidRPr="00207A22" w:rsidRDefault="00A15A9F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E201A7" w:rsidRDefault="00E201A7">
      <w:pPr>
        <w:pStyle w:val="Corpodetexto"/>
      </w:pPr>
    </w:p>
    <w:p w:rsidR="0046753B" w:rsidRDefault="0046753B">
      <w:pPr>
        <w:pStyle w:val="Corpodetexto"/>
      </w:pPr>
    </w:p>
    <w:p w:rsidR="0046753B" w:rsidRDefault="0046753B">
      <w:pPr>
        <w:pStyle w:val="Corpodetexto"/>
      </w:pPr>
    </w:p>
    <w:p w:rsidR="0054726A" w:rsidRDefault="0054726A">
      <w:pPr>
        <w:pStyle w:val="Corpodetexto"/>
        <w:spacing w:before="1"/>
        <w:rPr>
          <w:sz w:val="14"/>
        </w:rPr>
      </w:pPr>
    </w:p>
    <w:p w:rsidR="0054726A" w:rsidRDefault="0054726A">
      <w:pPr>
        <w:pStyle w:val="Corpodetexto"/>
        <w:spacing w:before="1"/>
        <w:rPr>
          <w:sz w:val="14"/>
        </w:rPr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5005"/>
        <w:gridCol w:w="4497"/>
      </w:tblGrid>
      <w:tr w:rsidR="00A15A9F" w:rsidTr="00207A22">
        <w:trPr>
          <w:trHeight w:val="820"/>
        </w:trPr>
        <w:tc>
          <w:tcPr>
            <w:tcW w:w="62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0795403-</w:t>
            </w:r>
            <w:r>
              <w:rPr>
                <w:rFonts w:ascii="Arial" w:hAnsi="Arial"/>
                <w:b/>
                <w:spacing w:val="-2"/>
                <w:sz w:val="20"/>
              </w:rPr>
              <w:t>95.2022.8.04.0001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2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49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1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6753B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4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5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Vanessa Andrade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497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16788N-AM - BRUNA SAGRATZKI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A15A9F" w:rsidTr="00207A2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9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93"/>
              <w:rPr>
                <w:sz w:val="18"/>
              </w:rPr>
            </w:pPr>
            <w:r>
              <w:rPr>
                <w:sz w:val="18"/>
              </w:rPr>
              <w:t xml:space="preserve">17744N-AM - Fernanda Gomes </w:t>
            </w:r>
            <w:r>
              <w:rPr>
                <w:spacing w:val="-2"/>
                <w:sz w:val="18"/>
              </w:rPr>
              <w:t>Coelho</w:t>
            </w:r>
          </w:p>
        </w:tc>
      </w:tr>
      <w:tr w:rsidR="00A15A9F" w:rsidTr="00207A2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5" w:type="dxa"/>
          </w:tcPr>
          <w:p w:rsidR="00A15A9F" w:rsidRDefault="00DD36C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HAPPY PET CLINICA VETERINARIA E PET </w:t>
            </w:r>
            <w:r>
              <w:rPr>
                <w:spacing w:val="-4"/>
                <w:sz w:val="20"/>
              </w:rPr>
              <w:t>SHOP</w:t>
            </w:r>
          </w:p>
        </w:tc>
        <w:tc>
          <w:tcPr>
            <w:tcW w:w="449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93"/>
              <w:rPr>
                <w:sz w:val="18"/>
              </w:rPr>
            </w:pPr>
            <w:r>
              <w:rPr>
                <w:sz w:val="18"/>
              </w:rPr>
              <w:t xml:space="preserve">9723N-AM - ANDREY HUMBERTO FROZ DE </w:t>
            </w:r>
            <w:r>
              <w:rPr>
                <w:spacing w:val="-2"/>
                <w:sz w:val="18"/>
              </w:rPr>
              <w:t>BORBA</w:t>
            </w:r>
          </w:p>
        </w:tc>
      </w:tr>
      <w:tr w:rsidR="00A15A9F" w:rsidTr="00207A2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49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65"/>
              <w:ind w:left="93"/>
              <w:rPr>
                <w:sz w:val="18"/>
              </w:rPr>
            </w:pPr>
            <w:r>
              <w:rPr>
                <w:sz w:val="18"/>
              </w:rPr>
              <w:t xml:space="preserve">303002N-SP - Igor de Mendonça </w:t>
            </w:r>
            <w:r>
              <w:rPr>
                <w:spacing w:val="-2"/>
                <w:sz w:val="18"/>
              </w:rPr>
              <w:t>Campos</w:t>
            </w:r>
          </w:p>
        </w:tc>
      </w:tr>
      <w:tr w:rsidR="00A15A9F" w:rsidTr="00207A2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</w:tcPr>
          <w:p w:rsidR="00A15A9F" w:rsidRDefault="00DD36C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Hellen Cristina </w:t>
            </w:r>
            <w:r>
              <w:rPr>
                <w:spacing w:val="-2"/>
                <w:sz w:val="20"/>
              </w:rPr>
              <w:t>Lordeiro</w:t>
            </w:r>
          </w:p>
        </w:tc>
        <w:tc>
          <w:tcPr>
            <w:tcW w:w="449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93"/>
              <w:rPr>
                <w:sz w:val="18"/>
              </w:rPr>
            </w:pPr>
            <w:r>
              <w:rPr>
                <w:sz w:val="18"/>
              </w:rPr>
              <w:t xml:space="preserve">9723N-AM - ANDREY HUMBERTO FROZ DE </w:t>
            </w:r>
            <w:r>
              <w:rPr>
                <w:spacing w:val="-2"/>
                <w:sz w:val="18"/>
              </w:rPr>
              <w:t>BORBA</w:t>
            </w:r>
          </w:p>
        </w:tc>
      </w:tr>
      <w:tr w:rsidR="00A15A9F" w:rsidTr="00207A2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05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97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93"/>
              <w:rPr>
                <w:sz w:val="18"/>
              </w:rPr>
            </w:pPr>
            <w:r>
              <w:rPr>
                <w:sz w:val="18"/>
              </w:rPr>
              <w:t xml:space="preserve">303002N-SP - Igor de Mendonça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:rsidR="0046753B" w:rsidRPr="00E201A7" w:rsidRDefault="0046753B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46753B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40" type="#_x0000_t202" alt="#AnnotID = 1664392112" style="position:absolute;left:0;text-align:left;margin-left:371.6pt;margin-top:2pt;width:93.6pt;height:16.25pt;z-index:251800576;mso-position-horizontal-relative:page" filled="f" stroked="f">
            <v:textbox inset="0,0,0,0">
              <w:txbxContent>
                <w:p w:rsidR="00CA73BA" w:rsidRDefault="00CA73BA" w:rsidP="0046753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46753B" w:rsidRPr="00207A22">
        <w:rPr>
          <w:rFonts w:ascii="Times New Roman" w:hAnsi="Times New Roman" w:cs="Times New Roman"/>
          <w:b/>
          <w:spacing w:val="-2"/>
        </w:rPr>
        <w:t>Relator:</w:t>
      </w:r>
      <w:r w:rsidR="0046753B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Cezar Luiz Bandiera </w:t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 xml:space="preserve">Exmo(a). Sr(a). Des(a). Mirza Telma de Oliveira Cunha                                               </w:t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Socorro Guedes Moura</w:t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Délcio Luís Santos</w:t>
      </w:r>
    </w:p>
    <w:p w:rsid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46753B" w:rsidRPr="00207A22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207A22">
        <w:rPr>
          <w:rFonts w:ascii="Times New Roman" w:hAnsi="Times New Roman" w:cs="Times New Roman"/>
          <w:spacing w:val="-2"/>
        </w:rPr>
        <w:t>PEDIDO DE SUSTENTAÇÃO ORAL: APELADO</w:t>
      </w:r>
    </w:p>
    <w:p w:rsidR="0046753B" w:rsidRPr="00207A22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773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99"/>
        <w:gridCol w:w="4603"/>
      </w:tblGrid>
      <w:tr w:rsidR="00A15A9F" w:rsidTr="00207A22">
        <w:trPr>
          <w:trHeight w:val="820"/>
        </w:trPr>
        <w:tc>
          <w:tcPr>
            <w:tcW w:w="61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0605381-</w:t>
            </w:r>
            <w:r>
              <w:rPr>
                <w:rFonts w:ascii="Arial" w:hAnsi="Arial"/>
                <w:b/>
                <w:spacing w:val="-2"/>
                <w:sz w:val="20"/>
              </w:rPr>
              <w:t>85.2019.8.04.0001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8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0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6753B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1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1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5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5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333" w:lineRule="auto"/>
              <w:ind w:left="339" w:right="1601"/>
              <w:rPr>
                <w:sz w:val="20"/>
              </w:rPr>
            </w:pPr>
            <w:r>
              <w:rPr>
                <w:sz w:val="20"/>
              </w:rPr>
              <w:t>Nayana Maria Lira Bouth THIAGO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</w:p>
        </w:tc>
        <w:tc>
          <w:tcPr>
            <w:tcW w:w="46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200" w:right="1114"/>
              <w:rPr>
                <w:sz w:val="18"/>
              </w:rPr>
            </w:pPr>
            <w:r>
              <w:rPr>
                <w:sz w:val="18"/>
              </w:rPr>
              <w:t>16861N-AM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Yasmim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Passos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Beltrão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 9667N-AM - HELOISA PONTES MAUES</w:t>
            </w:r>
          </w:p>
          <w:p w:rsidR="00A15A9F" w:rsidRDefault="00DD36CB">
            <w:pPr>
              <w:pStyle w:val="TableParagraph"/>
              <w:spacing w:line="207" w:lineRule="exact"/>
              <w:ind w:left="20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 w:rsidR="00A15A9F" w:rsidRDefault="00DD36CB">
            <w:pPr>
              <w:pStyle w:val="TableParagraph"/>
              <w:spacing w:before="91" w:line="348" w:lineRule="auto"/>
              <w:ind w:left="200" w:right="1295"/>
              <w:rPr>
                <w:sz w:val="18"/>
              </w:rPr>
            </w:pPr>
            <w:r>
              <w:rPr>
                <w:sz w:val="18"/>
              </w:rPr>
              <w:t>4000N-AM - Luiz Felipe Brandão Ozores 11230N-AM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BARROSO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</w:p>
        </w:tc>
      </w:tr>
    </w:tbl>
    <w:p w:rsidR="0046753B" w:rsidRPr="00E201A7" w:rsidRDefault="0046753B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46753B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41" type="#_x0000_t202" alt="#AnnotID = 1664392112" style="position:absolute;left:0;text-align:left;margin-left:371.6pt;margin-top:2pt;width:93.6pt;height:16.25pt;z-index:251802624;mso-position-horizontal-relative:page" filled="f" stroked="f">
            <v:textbox inset="0,0,0,0">
              <w:txbxContent>
                <w:p w:rsidR="00CA73BA" w:rsidRDefault="00CA73BA" w:rsidP="0046753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46753B" w:rsidRPr="00207A22">
        <w:rPr>
          <w:rFonts w:ascii="Times New Roman" w:hAnsi="Times New Roman" w:cs="Times New Roman"/>
          <w:b/>
          <w:spacing w:val="-2"/>
        </w:rPr>
        <w:t>Relatora:</w:t>
      </w:r>
      <w:r w:rsidR="0046753B" w:rsidRPr="00207A22">
        <w:rPr>
          <w:rFonts w:ascii="Times New Roman" w:hAnsi="Times New Roman" w:cs="Times New Roman"/>
          <w:b/>
          <w:spacing w:val="-2"/>
        </w:rPr>
        <w:tab/>
        <w:t xml:space="preserve">Exmo(a). Sr(a). Des(a). Mirza Telma de Oliveira Cunha                                               </w:t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  Exmo(a). Sr(a). Des(a). Délcio Luís Santos</w:t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ab/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>Exmo(a). Sr(a). Des(a). Onilza Abreu Gerth</w:t>
      </w:r>
    </w:p>
    <w:p w:rsid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E201A7">
        <w:rPr>
          <w:rFonts w:ascii="Times New Roman" w:hAnsi="Times New Roman" w:cs="Times New Roman"/>
          <w:spacing w:val="-2"/>
        </w:rPr>
        <w:t xml:space="preserve">Exmo(a). Sr(a). Des(a). </w:t>
      </w:r>
      <w:r w:rsidRPr="0046753B">
        <w:rPr>
          <w:rFonts w:ascii="Times New Roman" w:hAnsi="Times New Roman" w:cs="Times New Roman"/>
          <w:spacing w:val="-2"/>
        </w:rPr>
        <w:t>Cezar Luiz Bandiera</w:t>
      </w:r>
    </w:p>
    <w:p w:rsidR="00A15A9F" w:rsidRPr="00207A22" w:rsidRDefault="00A15A9F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46753B" w:rsidRPr="00207A22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207A22">
        <w:rPr>
          <w:rFonts w:ascii="Times New Roman" w:hAnsi="Times New Roman" w:cs="Times New Roman"/>
          <w:spacing w:val="-2"/>
        </w:rPr>
        <w:t>PEDIDO DE SUSTENTAÇÃO ORAL: APELANTE</w:t>
      </w:r>
    </w:p>
    <w:p w:rsidR="0046753B" w:rsidRDefault="0046753B">
      <w:pPr>
        <w:pStyle w:val="Corpodetexto"/>
      </w:pPr>
    </w:p>
    <w:p w:rsidR="0046753B" w:rsidRDefault="0046753B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p w:rsidR="00207A22" w:rsidRDefault="00207A22">
      <w:pPr>
        <w:pStyle w:val="Corpodetexto"/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776"/>
        <w:gridCol w:w="4726"/>
      </w:tblGrid>
      <w:tr w:rsidR="00A15A9F" w:rsidTr="00207A22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2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46753B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Adiado/Suspenso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4726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A15A9F" w:rsidTr="00207A2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A15A9F" w:rsidRDefault="00DD36C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72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15A9F" w:rsidTr="00207A2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A15A9F" w:rsidRDefault="00DD36C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4726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207A22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</w:tcPr>
          <w:p w:rsidR="00A15A9F" w:rsidRDefault="00DD36CB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472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A15A9F" w:rsidTr="00207A2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A15A9F" w:rsidRDefault="00DD36C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72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15A9F" w:rsidTr="00207A2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4726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6753B" w:rsidRPr="00E201A7" w:rsidRDefault="0046753B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Presidente:</w:t>
      </w:r>
      <w:r w:rsidRPr="00E201A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46753B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42" type="#_x0000_t202" alt="#AnnotID = 1664392112" style="position:absolute;left:0;text-align:left;margin-left:371.6pt;margin-top:2pt;width:93.6pt;height:16.25pt;z-index:251804672;mso-position-horizontal-relative:page" filled="f" stroked="f">
            <v:textbox inset="0,0,0,0">
              <w:txbxContent>
                <w:p w:rsidR="00CA73BA" w:rsidRDefault="00CA73BA" w:rsidP="0046753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46753B" w:rsidRPr="00207A22">
        <w:rPr>
          <w:rFonts w:ascii="Times New Roman" w:hAnsi="Times New Roman" w:cs="Times New Roman"/>
          <w:b/>
          <w:spacing w:val="-2"/>
        </w:rPr>
        <w:t>Relator:</w:t>
      </w:r>
      <w:r w:rsidR="0046753B" w:rsidRPr="00207A22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46753B" w:rsidRP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>Membros:</w:t>
      </w:r>
      <w:r w:rsidRPr="00E201A7">
        <w:rPr>
          <w:rFonts w:ascii="Times New Roman" w:hAnsi="Times New Roman" w:cs="Times New Roman"/>
          <w:spacing w:val="-2"/>
        </w:rPr>
        <w:tab/>
      </w:r>
      <w:r w:rsidRPr="0046753B">
        <w:rPr>
          <w:rFonts w:ascii="Times New Roman" w:hAnsi="Times New Roman" w:cs="Times New Roman"/>
          <w:spacing w:val="-2"/>
        </w:rPr>
        <w:t xml:space="preserve">Exmo(a). Sr(a). Des(a). Mirza Telma de Oliveira Cunha </w:t>
      </w:r>
    </w:p>
    <w:p w:rsid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46753B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46753B">
        <w:rPr>
          <w:rFonts w:ascii="Times New Roman" w:hAnsi="Times New Roman" w:cs="Times New Roman"/>
          <w:spacing w:val="-2"/>
        </w:rPr>
        <w:t>Exmo(a). Sr(a). Des(a). Cézar Luiz Bandiera (1 V.D.)</w:t>
      </w:r>
      <w:r w:rsidRPr="00E201A7">
        <w:rPr>
          <w:rFonts w:ascii="Times New Roman" w:hAnsi="Times New Roman" w:cs="Times New Roman"/>
          <w:spacing w:val="-2"/>
        </w:rPr>
        <w:tab/>
      </w: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46753B" w:rsidRPr="00E201A7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Suplentes: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 </w:t>
      </w:r>
      <w:r w:rsidRPr="00E201A7">
        <w:rPr>
          <w:rFonts w:ascii="Times New Roman" w:hAnsi="Times New Roman" w:cs="Times New Roman"/>
          <w:spacing w:val="-2"/>
        </w:rPr>
        <w:t xml:space="preserve">Exmo(a). Sr(a). Des(a). </w:t>
      </w:r>
      <w:r w:rsidRPr="0046753B">
        <w:rPr>
          <w:rFonts w:ascii="Times New Roman" w:hAnsi="Times New Roman" w:cs="Times New Roman"/>
          <w:spacing w:val="-2"/>
        </w:rPr>
        <w:t>Socorro Guedes Moura</w:t>
      </w:r>
    </w:p>
    <w:p w:rsidR="0046753B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201A7"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 </w:t>
      </w:r>
      <w:r w:rsidRPr="00E201A7">
        <w:rPr>
          <w:rFonts w:ascii="Times New Roman" w:hAnsi="Times New Roman" w:cs="Times New Roman"/>
          <w:spacing w:val="-2"/>
        </w:rPr>
        <w:t xml:space="preserve">Exmo(a). Sr(a). Des(a). </w:t>
      </w:r>
      <w:r w:rsidRPr="0046753B">
        <w:rPr>
          <w:rFonts w:ascii="Times New Roman" w:hAnsi="Times New Roman" w:cs="Times New Roman"/>
          <w:spacing w:val="-2"/>
        </w:rPr>
        <w:t>Onilza Abreu Gerth</w:t>
      </w:r>
    </w:p>
    <w:p w:rsidR="00A15A9F" w:rsidRPr="00207A22" w:rsidRDefault="00A15A9F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529"/>
        <w:gridCol w:w="5038"/>
      </w:tblGrid>
      <w:tr w:rsidR="00207A22" w:rsidTr="00207A22">
        <w:trPr>
          <w:trHeight w:val="788"/>
        </w:trPr>
        <w:tc>
          <w:tcPr>
            <w:tcW w:w="57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0561942-</w:t>
            </w:r>
            <w:r>
              <w:rPr>
                <w:rFonts w:ascii="Arial" w:hAnsi="Arial"/>
                <w:b/>
                <w:spacing w:val="-2"/>
                <w:sz w:val="20"/>
              </w:rPr>
              <w:t>82.2023.8.04.0001</w:t>
            </w:r>
          </w:p>
          <w:p w:rsidR="00207A22" w:rsidRDefault="00207A22" w:rsidP="00207A22">
            <w:pPr>
              <w:pStyle w:val="TableParagraph"/>
              <w:spacing w:before="135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18"/>
              <w:ind w:left="23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Quórum</w:t>
            </w:r>
          </w:p>
        </w:tc>
      </w:tr>
      <w:tr w:rsidR="00207A22" w:rsidTr="00207A22">
        <w:trPr>
          <w:trHeight w:val="304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9" w:type="dxa"/>
            <w:tcBorders>
              <w:top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4" w:lineRule="exact"/>
              <w:ind w:left="6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7A22" w:rsidTr="00207A22">
        <w:trPr>
          <w:trHeight w:val="250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29" w:type="dxa"/>
            <w:tcBorders>
              <w:top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0" w:lineRule="exact"/>
              <w:ind w:left="415"/>
              <w:rPr>
                <w:sz w:val="20"/>
              </w:rPr>
            </w:pPr>
            <w:r>
              <w:rPr>
                <w:sz w:val="20"/>
              </w:rPr>
              <w:t>ARTUR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LUIZ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199" w:lineRule="exact"/>
              <w:ind w:left="648"/>
              <w:rPr>
                <w:sz w:val="18"/>
              </w:rPr>
            </w:pPr>
            <w:r>
              <w:rPr>
                <w:sz w:val="18"/>
              </w:rPr>
              <w:t>14795N-AM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MUNIZ 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207A22" w:rsidTr="00207A22">
        <w:trPr>
          <w:trHeight w:val="330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24"/>
              <w:ind w:left="648"/>
              <w:rPr>
                <w:sz w:val="18"/>
              </w:rPr>
            </w:pPr>
            <w:r>
              <w:rPr>
                <w:sz w:val="18"/>
              </w:rPr>
              <w:t>12831N-AM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FRANCISCO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HUGO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QUEIROZ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207A22" w:rsidTr="00207A22">
        <w:trPr>
          <w:trHeight w:val="349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92"/>
              <w:ind w:left="648"/>
              <w:rPr>
                <w:sz w:val="18"/>
              </w:rPr>
            </w:pPr>
            <w:r>
              <w:rPr>
                <w:sz w:val="18"/>
              </w:rPr>
              <w:t>12572N-AM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EDSON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MACHADO</w:t>
            </w:r>
          </w:p>
        </w:tc>
      </w:tr>
      <w:tr w:rsidR="00207A22" w:rsidTr="00207A22">
        <w:trPr>
          <w:trHeight w:val="303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4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spacing w:before="44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MASTER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43"/>
              <w:ind w:left="648"/>
              <w:rPr>
                <w:sz w:val="18"/>
              </w:rPr>
            </w:pPr>
            <w:r>
              <w:rPr>
                <w:sz w:val="18"/>
              </w:rPr>
              <w:t>1535A-AM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Santos Allan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Oliveira</w:t>
            </w:r>
          </w:p>
        </w:tc>
      </w:tr>
      <w:tr w:rsidR="00207A22" w:rsidTr="00207A22">
        <w:trPr>
          <w:trHeight w:val="230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23" w:line="187" w:lineRule="exact"/>
              <w:ind w:left="648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7A22" w:rsidTr="00207A22">
        <w:trPr>
          <w:trHeight w:val="201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181" w:lineRule="exact"/>
              <w:ind w:left="648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207A22" w:rsidTr="00207A22">
        <w:trPr>
          <w:trHeight w:val="233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spacing w:line="214" w:lineRule="exact"/>
              <w:ind w:left="416"/>
              <w:rPr>
                <w:sz w:val="20"/>
              </w:rPr>
            </w:pPr>
            <w:r>
              <w:rPr>
                <w:sz w:val="20"/>
              </w:rPr>
              <w:t>PROVER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PROMOÇÃO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VENDAS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6"/>
              <w:ind w:left="648"/>
              <w:rPr>
                <w:sz w:val="18"/>
              </w:rPr>
            </w:pPr>
            <w:r>
              <w:rPr>
                <w:sz w:val="18"/>
              </w:rPr>
              <w:t>1535A-AM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Santos Allan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Oliveira</w:t>
            </w:r>
          </w:p>
        </w:tc>
      </w:tr>
      <w:tr w:rsidR="00207A22" w:rsidTr="00207A22">
        <w:trPr>
          <w:trHeight w:val="271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</w:tcPr>
          <w:p w:rsidR="00207A22" w:rsidRDefault="00207A22" w:rsidP="00207A22">
            <w:pPr>
              <w:pStyle w:val="TableParagraph"/>
              <w:spacing w:before="4"/>
              <w:ind w:left="416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56" w:line="196" w:lineRule="exact"/>
              <w:ind w:left="648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7A22" w:rsidTr="00207A22">
        <w:trPr>
          <w:trHeight w:val="233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9" w:type="dxa"/>
            <w:tcBorders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2"/>
              <w:ind w:left="648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207A22" w:rsidRPr="00A41FE7" w:rsidRDefault="00207A22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207A22" w:rsidRP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03" o:spid="_x0000_s2233" type="#_x0000_t202" alt="#AnnotID = 1073741824" style="position:absolute;left:0;text-align:left;margin-left:408.4pt;margin-top:2.75pt;width:72.7pt;height:19.25pt;z-index:251962368;mso-position-horizontal-relative:page" filled="f" stroked="f">
            <v:textbox inset="0,0,0,0">
              <w:txbxContent>
                <w:p w:rsidR="00CA73BA" w:rsidRDefault="00CA73BA" w:rsidP="00207A22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207A22" w:rsidRPr="00207A22">
        <w:rPr>
          <w:rFonts w:ascii="Times New Roman" w:hAnsi="Times New Roman" w:cs="Times New Roman"/>
          <w:b/>
          <w:spacing w:val="-2"/>
        </w:rPr>
        <w:t>Relator:</w:t>
      </w:r>
      <w:r w:rsidR="00207A22" w:rsidRPr="00207A22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207A22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(V.R.) </w:t>
      </w:r>
    </w:p>
    <w:p w:rsidR="00207A22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 xml:space="preserve">Exmo(a). Sr(a). Des(a). Socorro Guedes Moura (1 V.D.) </w:t>
      </w:r>
    </w:p>
    <w:p w:rsidR="00207A22" w:rsidRPr="00A41FE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207A22" w:rsidRPr="00A41FE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46753B" w:rsidRPr="00207A22" w:rsidRDefault="0046753B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674"/>
        <w:gridCol w:w="4893"/>
      </w:tblGrid>
      <w:tr w:rsidR="00207A22" w:rsidTr="00207A22">
        <w:trPr>
          <w:trHeight w:val="790"/>
        </w:trPr>
        <w:tc>
          <w:tcPr>
            <w:tcW w:w="588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0648384-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</w:p>
          <w:p w:rsidR="00207A22" w:rsidRDefault="00207A22" w:rsidP="00207A22">
            <w:pPr>
              <w:pStyle w:val="TableParagraph"/>
              <w:spacing w:before="141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8" w:lineRule="exact"/>
              <w:ind w:left="62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Quórum</w:t>
            </w:r>
          </w:p>
        </w:tc>
      </w:tr>
      <w:tr w:rsidR="00207A22" w:rsidTr="00207A22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4" w:type="dxa"/>
            <w:tcBorders>
              <w:top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1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18" w:lineRule="exact"/>
              <w:ind w:left="4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7A22" w:rsidTr="00207A22">
        <w:trPr>
          <w:trHeight w:val="24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16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4" w:type="dxa"/>
            <w:tcBorders>
              <w:top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16" w:lineRule="exact"/>
              <w:ind w:left="415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MASTER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3" w:type="dxa"/>
            <w:tcBorders>
              <w:top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195" w:lineRule="exact"/>
              <w:ind w:left="503"/>
              <w:rPr>
                <w:sz w:val="18"/>
              </w:rPr>
            </w:pPr>
            <w:r>
              <w:rPr>
                <w:sz w:val="18"/>
              </w:rPr>
              <w:t>1535A-AM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Santos Allan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Oliveira</w:t>
            </w:r>
          </w:p>
        </w:tc>
      </w:tr>
      <w:tr w:rsidR="00207A22" w:rsidTr="00207A22">
        <w:trPr>
          <w:trHeight w:val="223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74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before="12" w:line="191" w:lineRule="exact"/>
              <w:ind w:left="503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207A22" w:rsidTr="00207A22">
        <w:trPr>
          <w:trHeight w:val="206"/>
        </w:trPr>
        <w:tc>
          <w:tcPr>
            <w:tcW w:w="1211" w:type="dxa"/>
            <w:tcBorders>
              <w:left w:val="single" w:sz="8" w:space="0" w:color="000000"/>
            </w:tcBorders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74" w:type="dxa"/>
          </w:tcPr>
          <w:p w:rsidR="00207A22" w:rsidRDefault="00207A22" w:rsidP="00207A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  <w:tcBorders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186" w:lineRule="exact"/>
              <w:ind w:left="503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207A22" w:rsidTr="00207A22">
        <w:trPr>
          <w:trHeight w:val="357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6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4" w:type="dxa"/>
            <w:tcBorders>
              <w:bottom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26" w:lineRule="exact"/>
              <w:ind w:left="416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Valdinei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4893" w:type="dxa"/>
            <w:tcBorders>
              <w:bottom w:val="single" w:sz="8" w:space="0" w:color="000000"/>
              <w:right w:val="single" w:sz="8" w:space="0" w:color="000000"/>
            </w:tcBorders>
          </w:tcPr>
          <w:p w:rsidR="00207A22" w:rsidRDefault="00207A22" w:rsidP="00207A22">
            <w:pPr>
              <w:pStyle w:val="TableParagraph"/>
              <w:spacing w:line="202" w:lineRule="exact"/>
              <w:ind w:left="503"/>
              <w:rPr>
                <w:sz w:val="18"/>
              </w:rPr>
            </w:pPr>
            <w:r>
              <w:rPr>
                <w:sz w:val="18"/>
              </w:rPr>
              <w:t>13009N-AM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BRENDO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2"/>
                <w:sz w:val="18"/>
              </w:rPr>
              <w:t xml:space="preserve"> MARTINS</w:t>
            </w:r>
          </w:p>
        </w:tc>
      </w:tr>
    </w:tbl>
    <w:p w:rsidR="00207A22" w:rsidRPr="00A41FE7" w:rsidRDefault="00207A22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207A22" w:rsidRPr="00207A22" w:rsidRDefault="00207A22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07A22">
        <w:rPr>
          <w:rFonts w:ascii="Times New Roman" w:hAnsi="Times New Roman" w:cs="Times New Roman"/>
          <w:b/>
          <w:spacing w:val="-2"/>
        </w:rPr>
        <w:t>Relator:</w:t>
      </w:r>
      <w:r w:rsidRPr="00207A22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207A22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04" o:spid="_x0000_s2234" type="#_x0000_t202" alt="#AnnotID = 1664392112" style="position:absolute;left:0;text-align:left;margin-left:432.85pt;margin-top:2.35pt;width:72.7pt;height:19.25pt;z-index:251964416;mso-position-horizontal-relative:page" filled="f" stroked="f">
            <v:textbox inset="0,0,0,0">
              <w:txbxContent>
                <w:p w:rsidR="00CA73BA" w:rsidRDefault="00CA73BA" w:rsidP="00207A22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207A22" w:rsidRPr="00A41FE7">
        <w:rPr>
          <w:rFonts w:ascii="Times New Roman" w:hAnsi="Times New Roman" w:cs="Times New Roman"/>
          <w:spacing w:val="-2"/>
        </w:rPr>
        <w:t>Membros:</w:t>
      </w:r>
      <w:r w:rsidR="00207A22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(V.R.) </w:t>
      </w:r>
    </w:p>
    <w:p w:rsidR="00207A22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 xml:space="preserve">Exmo(a). Sr(a). Des(a). Socorro Guedes Moura (V.D.) </w:t>
      </w:r>
    </w:p>
    <w:p w:rsidR="00207A22" w:rsidRPr="00A41FE7" w:rsidRDefault="00207A22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207A22" w:rsidRPr="00A41FE7" w:rsidRDefault="00207A22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p w:rsidR="0046753B" w:rsidRDefault="0046753B">
      <w:pPr>
        <w:pStyle w:val="Corpodetexto"/>
        <w:spacing w:before="1"/>
        <w:rPr>
          <w:sz w:val="14"/>
        </w:rPr>
      </w:pPr>
    </w:p>
    <w:tbl>
      <w:tblPr>
        <w:tblStyle w:val="TableNormal"/>
        <w:tblW w:w="10778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855"/>
        <w:gridCol w:w="4712"/>
      </w:tblGrid>
      <w:tr w:rsidR="00A41FE7" w:rsidTr="00207A22">
        <w:trPr>
          <w:trHeight w:val="670"/>
        </w:trPr>
        <w:tc>
          <w:tcPr>
            <w:tcW w:w="60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</w:p>
          <w:p w:rsidR="00A41FE7" w:rsidRDefault="00A41FE7" w:rsidP="00A41FE7">
            <w:pPr>
              <w:pStyle w:val="TableParagraph"/>
              <w:spacing w:before="153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Caapiranga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4"/>
                <w:sz w:val="18"/>
              </w:rPr>
              <w:t>Cível</w:t>
            </w:r>
          </w:p>
        </w:tc>
        <w:tc>
          <w:tcPr>
            <w:tcW w:w="471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3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Simões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41FE7" w:rsidTr="00207A22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3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207A22">
        <w:trPr>
          <w:trHeight w:val="79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41FE7" w:rsidRDefault="00A41FE7" w:rsidP="00A41FE7">
            <w:pPr>
              <w:pStyle w:val="TableParagraph"/>
              <w:spacing w:before="23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 w:rsidR="00A41FE7" w:rsidRDefault="00A41FE7" w:rsidP="00A41FE7">
            <w:pPr>
              <w:pStyle w:val="TableParagraph"/>
              <w:spacing w:line="224" w:lineRule="exact"/>
              <w:ind w:left="41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Delfino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47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320"/>
              <w:rPr>
                <w:sz w:val="18"/>
              </w:rPr>
            </w:pPr>
            <w:r>
              <w:rPr>
                <w:sz w:val="18"/>
              </w:rPr>
              <w:t>8125N-MS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JÚNIOR</w:t>
            </w:r>
          </w:p>
          <w:p w:rsidR="00A41FE7" w:rsidRDefault="00A41FE7" w:rsidP="00A41FE7">
            <w:pPr>
              <w:pStyle w:val="TableParagraph"/>
              <w:spacing w:before="13"/>
              <w:rPr>
                <w:rFonts w:ascii="Palatino Linotype"/>
                <w:sz w:val="18"/>
              </w:rPr>
            </w:pPr>
          </w:p>
          <w:p w:rsidR="00A41FE7" w:rsidRDefault="00A41FE7" w:rsidP="00A41FE7">
            <w:pPr>
              <w:pStyle w:val="TableParagraph"/>
              <w:ind w:left="320"/>
              <w:rPr>
                <w:sz w:val="18"/>
              </w:rPr>
            </w:pPr>
            <w:r>
              <w:rPr>
                <w:sz w:val="18"/>
              </w:rPr>
              <w:t>19462N-ES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VALDECIR RABELO </w:t>
            </w:r>
            <w:r>
              <w:rPr>
                <w:spacing w:val="-4"/>
                <w:sz w:val="18"/>
              </w:rPr>
              <w:t>FILHO</w:t>
            </w:r>
          </w:p>
        </w:tc>
      </w:tr>
    </w:tbl>
    <w:p w:rsidR="00A41FE7" w:rsidRPr="00207A22" w:rsidRDefault="00A41FE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07A22">
        <w:rPr>
          <w:rFonts w:ascii="Times New Roman" w:hAnsi="Times New Roman" w:cs="Times New Roman"/>
          <w:b/>
          <w:spacing w:val="-2"/>
        </w:rPr>
        <w:t>Presidente/Relator:</w:t>
      </w:r>
      <w:r w:rsidRPr="00207A22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A41FE7" w:rsidRPr="00A41FE7" w:rsidRDefault="00A41FE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A41FE7" w:rsidRDefault="00E97886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05" o:spid="_x0000_s2146" type="#_x0000_t202" style="position:absolute;left:0;text-align:left;margin-left:418.15pt;margin-top:2.2pt;width:72.7pt;height:19.25pt;z-index:251658240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>
        <w:rPr>
          <w:rFonts w:ascii="Times New Roman" w:hAnsi="Times New Roman" w:cs="Times New Roman"/>
          <w:spacing w:val="-2"/>
        </w:rPr>
        <w:t xml:space="preserve">                     </w:t>
      </w:r>
      <w:r w:rsidR="00207A22">
        <w:rPr>
          <w:rFonts w:ascii="Times New Roman" w:hAnsi="Times New Roman" w:cs="Times New Roman"/>
          <w:spacing w:val="-2"/>
        </w:rPr>
        <w:t xml:space="preserve">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Cezar Luiz Bandiera (1º V.D)</w:t>
      </w:r>
    </w:p>
    <w:p w:rsidR="00A41FE7" w:rsidRPr="00A41FE7" w:rsidRDefault="00A41FE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</w:t>
      </w:r>
      <w:r w:rsidRPr="00A41FE7">
        <w:rPr>
          <w:rFonts w:ascii="Times New Roman" w:hAnsi="Times New Roman" w:cs="Times New Roman"/>
          <w:spacing w:val="-2"/>
        </w:rPr>
        <w:t xml:space="preserve"> </w:t>
      </w:r>
    </w:p>
    <w:p w:rsid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A41FE7" w:rsidRP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207A22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A15A9F" w:rsidRDefault="00A15A9F">
      <w:pPr>
        <w:pStyle w:val="Corpodetexto"/>
        <w:spacing w:before="32"/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904"/>
        <w:gridCol w:w="4598"/>
      </w:tblGrid>
      <w:tr w:rsidR="00A15A9F" w:rsidTr="00207A22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0580232-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1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41FE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LUCAS EVANGELISTA ARRUDA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598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3961N-AM - RAIMUNDO OTAIDE FERREIRA </w:t>
            </w:r>
            <w:r>
              <w:rPr>
                <w:spacing w:val="-2"/>
                <w:sz w:val="18"/>
              </w:rPr>
              <w:t>PICANÇO</w:t>
            </w:r>
          </w:p>
        </w:tc>
      </w:tr>
      <w:tr w:rsidR="00A15A9F" w:rsidTr="00207A2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A15A9F" w:rsidTr="00207A2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A15A9F" w:rsidRDefault="00DD36CB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598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A15A9F" w:rsidTr="00207A22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98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A41FE7" w:rsidRDefault="00A41FE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</w:t>
      </w:r>
      <w:r w:rsidR="00207A22">
        <w:rPr>
          <w:rFonts w:ascii="Times New Roman" w:hAnsi="Times New Roman" w:cs="Times New Roman"/>
          <w:spacing w:val="-2"/>
        </w:rPr>
        <w:t xml:space="preserve">                           </w:t>
      </w:r>
      <w:r>
        <w:rPr>
          <w:rFonts w:ascii="Times New Roman" w:hAnsi="Times New Roman" w:cs="Times New Roman"/>
          <w:spacing w:val="-2"/>
        </w:rPr>
        <w:t xml:space="preserve">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A41FE7" w:rsidRPr="00207A22" w:rsidRDefault="00A41FE7" w:rsidP="00207A22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207A22">
        <w:rPr>
          <w:rFonts w:ascii="Times New Roman" w:hAnsi="Times New Roman" w:cs="Times New Roman"/>
          <w:b/>
          <w:spacing w:val="-2"/>
        </w:rPr>
        <w:t>Relator:</w:t>
      </w:r>
      <w:r w:rsidRPr="00207A22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P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207A22">
        <w:rPr>
          <w:rFonts w:ascii="Times New Roman" w:hAnsi="Times New Roman" w:cs="Times New Roman"/>
          <w:spacing w:val="-2"/>
        </w:rPr>
        <w:t xml:space="preserve">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A41FE7" w:rsidRPr="00A41FE7" w:rsidRDefault="00A41FE7" w:rsidP="00207A22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E97886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_x0000_s2148" type="#_x0000_t202" alt="#AnnotID = 1242448139" style="position:absolute;left:0;text-align:left;margin-left:195.35pt;margin-top:43.4pt;width:216.85pt;height:19.25pt;z-index:251810816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Suplentes: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207A22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APELADO</w:t>
      </w:r>
    </w:p>
    <w:p w:rsidR="00A41FE7" w:rsidRPr="00A41FE7" w:rsidRDefault="00A41FE7" w:rsidP="00207A22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>
      <w:pPr>
        <w:pStyle w:val="Corpodetexto"/>
        <w:spacing w:before="32"/>
      </w:pPr>
    </w:p>
    <w:tbl>
      <w:tblPr>
        <w:tblStyle w:val="TableNormal"/>
        <w:tblW w:w="10773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4904"/>
      </w:tblGrid>
      <w:tr w:rsidR="00A15A9F" w:rsidTr="00207A22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0573313-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0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832A4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207A2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207A22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2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Adalgiza Conceição </w:t>
            </w:r>
            <w:r>
              <w:rPr>
                <w:spacing w:val="-2"/>
                <w:sz w:val="20"/>
              </w:rPr>
              <w:t>Cordeiro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2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501" w:right="654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618N-AM - Fred Figueiredo Cesar</w:t>
            </w:r>
          </w:p>
          <w:p w:rsidR="00A15A9F" w:rsidRDefault="00DD36CB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9516N-AM - Roger Marques </w:t>
            </w:r>
            <w:r>
              <w:rPr>
                <w:spacing w:val="-2"/>
                <w:sz w:val="18"/>
              </w:rPr>
              <w:t>Mendes</w:t>
            </w:r>
          </w:p>
          <w:p w:rsidR="00A15A9F" w:rsidRDefault="00DD36CB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17719N-AM - ALCINEY OLIVEIRA DOS </w:t>
            </w:r>
            <w:r>
              <w:rPr>
                <w:spacing w:val="-2"/>
                <w:sz w:val="18"/>
              </w:rPr>
              <w:t>SANTOS</w:t>
            </w:r>
          </w:p>
          <w:p w:rsidR="00A15A9F" w:rsidRDefault="00DD36CB">
            <w:pPr>
              <w:pStyle w:val="TableParagraph"/>
              <w:spacing w:before="93" w:line="348" w:lineRule="auto"/>
              <w:ind w:left="501" w:right="1835"/>
              <w:rPr>
                <w:sz w:val="18"/>
              </w:rPr>
            </w:pPr>
            <w:r>
              <w:rPr>
                <w:sz w:val="18"/>
              </w:rPr>
              <w:t xml:space="preserve">9508N-AM - Fred Figueiredo Cesar 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A15A9F" w:rsidRDefault="00DD36CB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A15A9F" w:rsidRDefault="00DD36C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 </w:t>
      </w:r>
      <w:r w:rsidR="00D832A4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A41FE7" w:rsidRPr="00D832A4" w:rsidRDefault="00A41FE7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D832A4">
        <w:rPr>
          <w:rFonts w:ascii="Times New Roman" w:hAnsi="Times New Roman" w:cs="Times New Roman"/>
          <w:spacing w:val="-2"/>
        </w:rPr>
        <w:t xml:space="preserve">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</w:t>
      </w:r>
      <w:r>
        <w:rPr>
          <w:rFonts w:ascii="Times New Roman" w:hAnsi="Times New Roman" w:cs="Times New Roman"/>
          <w:spacing w:val="-2"/>
        </w:rPr>
        <w:t xml:space="preserve">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APELADO</w:t>
      </w:r>
    </w:p>
    <w:p w:rsidR="00A41FE7" w:rsidRP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71"/>
        <w:gridCol w:w="4849"/>
        <w:gridCol w:w="4653"/>
      </w:tblGrid>
      <w:tr w:rsidR="00A15A9F" w:rsidTr="00D832A4">
        <w:trPr>
          <w:trHeight w:val="920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0002141-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</w:p>
          <w:p w:rsidR="00A15A9F" w:rsidRDefault="00A15A9F">
            <w:pPr>
              <w:pStyle w:val="TableParagraph"/>
              <w:spacing w:before="2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242" w:lineRule="auto"/>
              <w:ind w:left="120" w:right="3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41FE7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D832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D832A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49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Marques </w:t>
            </w:r>
            <w:r>
              <w:rPr>
                <w:spacing w:val="-2"/>
                <w:sz w:val="20"/>
              </w:rPr>
              <w:t>Silvestre</w:t>
            </w:r>
          </w:p>
        </w:tc>
        <w:tc>
          <w:tcPr>
            <w:tcW w:w="4653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5A9F" w:rsidTr="00D832A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:rsidR="00A15A9F" w:rsidRDefault="00DD36C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SILVESTRE BENEVIDES </w:t>
            </w:r>
            <w:r>
              <w:rPr>
                <w:spacing w:val="-2"/>
                <w:sz w:val="20"/>
              </w:rPr>
              <w:t>SILVESTRE</w:t>
            </w:r>
          </w:p>
        </w:tc>
        <w:tc>
          <w:tcPr>
            <w:tcW w:w="4653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250"/>
              <w:rPr>
                <w:sz w:val="18"/>
              </w:rPr>
            </w:pPr>
            <w:r>
              <w:rPr>
                <w:sz w:val="18"/>
              </w:rPr>
              <w:t xml:space="preserve">8587N-AM - Pedro Lucas Portugal Al-Behy </w:t>
            </w:r>
            <w:r>
              <w:rPr>
                <w:spacing w:val="-2"/>
                <w:sz w:val="18"/>
              </w:rPr>
              <w:t>Kanaan</w:t>
            </w:r>
          </w:p>
        </w:tc>
      </w:tr>
      <w:tr w:rsidR="00A15A9F" w:rsidTr="00D832A4">
        <w:trPr>
          <w:trHeight w:val="362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Cristieli Marques </w:t>
            </w:r>
            <w:r>
              <w:rPr>
                <w:spacing w:val="-2"/>
                <w:sz w:val="20"/>
              </w:rPr>
              <w:t>Benevides</w:t>
            </w:r>
          </w:p>
        </w:tc>
        <w:tc>
          <w:tcPr>
            <w:tcW w:w="4653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65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17109N-AM - Audecy Souza Marinho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A15A9F" w:rsidTr="00D832A4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8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49" w:type="dxa"/>
          </w:tcPr>
          <w:p w:rsidR="00A15A9F" w:rsidRDefault="00DD36CB">
            <w:pPr>
              <w:pStyle w:val="TableParagraph"/>
              <w:spacing w:before="8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Jacira Reis Empreendimentos Imobiiarios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653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5A9F" w:rsidTr="00D832A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Tecnisa Consultoria Imobiliária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653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250"/>
              <w:rPr>
                <w:sz w:val="18"/>
              </w:rPr>
            </w:pPr>
            <w:r>
              <w:rPr>
                <w:sz w:val="18"/>
              </w:rPr>
              <w:t xml:space="preserve">31138N-DF - Douglas William Campos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</w:t>
      </w:r>
      <w:r w:rsidR="00D832A4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A41FE7" w:rsidRPr="00D832A4" w:rsidRDefault="00A41FE7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PEDIDO DE SUSTENTAÇÃO ORAL: AGRAVANTE</w:t>
      </w:r>
    </w:p>
    <w:p w:rsidR="00A15A9F" w:rsidRDefault="00A15A9F" w:rsidP="00D832A4">
      <w:pPr>
        <w:pStyle w:val="Corpodetexto"/>
        <w:tabs>
          <w:tab w:val="left" w:pos="11057"/>
        </w:tabs>
        <w:spacing w:before="32"/>
        <w:ind w:right="277"/>
      </w:pPr>
    </w:p>
    <w:tbl>
      <w:tblPr>
        <w:tblStyle w:val="TableNormal"/>
        <w:tblW w:w="10778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6"/>
        <w:gridCol w:w="4311"/>
        <w:gridCol w:w="5261"/>
      </w:tblGrid>
      <w:tr w:rsidR="00A41FE7" w:rsidTr="00D832A4">
        <w:trPr>
          <w:trHeight w:val="668"/>
        </w:trPr>
        <w:tc>
          <w:tcPr>
            <w:tcW w:w="551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before="8"/>
              <w:ind w:left="47"/>
              <w:rPr>
                <w:rFonts w:ascii="Arial" w:hAnsi="Arial"/>
                <w:b/>
                <w:position w:val="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1"/>
                <w:sz w:val="20"/>
              </w:rPr>
              <w:t>Apelação</w:t>
            </w:r>
            <w:r>
              <w:rPr>
                <w:rFonts w:ascii="Arial" w:hAnsi="Arial"/>
                <w:b/>
                <w:spacing w:val="-12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1"/>
                <w:sz w:val="20"/>
              </w:rPr>
              <w:t>0601304-</w:t>
            </w:r>
            <w:r>
              <w:rPr>
                <w:rFonts w:ascii="Arial" w:hAnsi="Arial"/>
                <w:b/>
                <w:spacing w:val="-2"/>
                <w:position w:val="1"/>
                <w:sz w:val="20"/>
              </w:rPr>
              <w:t>43.2023.8.04.3800</w:t>
            </w:r>
          </w:p>
          <w:p w:rsidR="00A41FE7" w:rsidRDefault="00A41FE7" w:rsidP="00A41FE7">
            <w:pPr>
              <w:pStyle w:val="TableParagraph"/>
              <w:spacing w:before="127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Coari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Fazenda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2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8"/>
              <w:ind w:left="9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Vista: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Des.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Cezar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Bandiera</w:t>
            </w:r>
          </w:p>
        </w:tc>
      </w:tr>
      <w:tr w:rsidR="00A41FE7" w:rsidTr="00D832A4">
        <w:trPr>
          <w:trHeight w:val="301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8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930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19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41FE7" w:rsidRDefault="00A41FE7" w:rsidP="00A41FE7">
            <w:pPr>
              <w:pStyle w:val="TableParagraph"/>
              <w:spacing w:before="118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411"/>
              <w:rPr>
                <w:sz w:val="20"/>
              </w:rPr>
            </w:pPr>
            <w:r>
              <w:rPr>
                <w:sz w:val="20"/>
              </w:rPr>
              <w:t>RONALDO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BATISTA</w:t>
            </w:r>
          </w:p>
          <w:p w:rsidR="00A41FE7" w:rsidRDefault="00A41FE7" w:rsidP="00A41FE7">
            <w:pPr>
              <w:pStyle w:val="TableParagraph"/>
              <w:spacing w:before="96"/>
              <w:ind w:left="411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Coari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4" w:lineRule="exact"/>
              <w:ind w:left="859"/>
              <w:rPr>
                <w:sz w:val="18"/>
              </w:rPr>
            </w:pPr>
            <w:r>
              <w:rPr>
                <w:sz w:val="18"/>
              </w:rPr>
              <w:t>6082N-AM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Castilho</w:t>
            </w:r>
          </w:p>
          <w:p w:rsidR="00A41FE7" w:rsidRDefault="00A41FE7" w:rsidP="00A41FE7">
            <w:pPr>
              <w:pStyle w:val="TableParagraph"/>
              <w:spacing w:before="119" w:line="343" w:lineRule="auto"/>
              <w:ind w:left="862" w:right="1636" w:hanging="3"/>
              <w:rPr>
                <w:sz w:val="18"/>
              </w:rPr>
            </w:pPr>
            <w:r>
              <w:rPr>
                <w:sz w:val="18"/>
              </w:rPr>
              <w:t>7226N-AM - Luciana Caxeixa Alfaia 11206N-AM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Relatora: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Mirza Telma de Oliveira Cunha (V.R.)</w:t>
      </w:r>
    </w:p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A15A9F" w:rsidRPr="00D832A4" w:rsidRDefault="00A15A9F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>
      <w:pPr>
        <w:pStyle w:val="Corpodetexto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529"/>
        <w:gridCol w:w="5038"/>
      </w:tblGrid>
      <w:tr w:rsidR="00A41FE7" w:rsidTr="00D832A4">
        <w:trPr>
          <w:trHeight w:val="790"/>
        </w:trPr>
        <w:tc>
          <w:tcPr>
            <w:tcW w:w="574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0476833-</w:t>
            </w:r>
            <w:r>
              <w:rPr>
                <w:rFonts w:ascii="Arial" w:hAnsi="Arial"/>
                <w:b/>
                <w:spacing w:val="-2"/>
                <w:sz w:val="20"/>
              </w:rPr>
              <w:t>66.2024.8.04.0001</w:t>
            </w:r>
          </w:p>
          <w:p w:rsidR="00A41FE7" w:rsidRDefault="00A41FE7" w:rsidP="00A41FE7">
            <w:pPr>
              <w:pStyle w:val="TableParagraph"/>
              <w:spacing w:before="141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4"/>
              <w:ind w:lef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Relatora</w:t>
            </w:r>
          </w:p>
        </w:tc>
      </w:tr>
      <w:tr w:rsidR="00A41FE7" w:rsidTr="00D832A4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6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140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16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spacing w:before="34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2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16" w:lineRule="exact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ITAU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spacing w:before="34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Francisca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Geralda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Neves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Costa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5" w:lineRule="exact"/>
              <w:ind w:left="648"/>
              <w:rPr>
                <w:sz w:val="18"/>
              </w:rPr>
            </w:pPr>
            <w:r>
              <w:rPr>
                <w:sz w:val="18"/>
              </w:rPr>
              <w:t>1320A-AM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Eny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Angé Soledade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Bittencourt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Araújo</w:t>
            </w:r>
          </w:p>
          <w:p w:rsidR="00A41FE7" w:rsidRDefault="00A41FE7" w:rsidP="00A41FE7">
            <w:pPr>
              <w:pStyle w:val="TableParagraph"/>
              <w:spacing w:before="196"/>
              <w:ind w:left="648" w:right="138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A41FE7" w:rsidRDefault="00A41FE7" w:rsidP="00A41FE7">
            <w:pPr>
              <w:pStyle w:val="TableParagraph"/>
              <w:spacing w:line="189" w:lineRule="exact"/>
              <w:ind w:left="648"/>
              <w:rPr>
                <w:sz w:val="18"/>
              </w:rPr>
            </w:pPr>
            <w:r>
              <w:rPr>
                <w:sz w:val="18"/>
              </w:rPr>
              <w:t>15713N-AM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IGOR MAKIO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2"/>
                <w:sz w:val="18"/>
              </w:rPr>
              <w:t xml:space="preserve"> KANEHIRA</w:t>
            </w:r>
          </w:p>
          <w:p w:rsidR="00A41FE7" w:rsidRDefault="00A41FE7" w:rsidP="00A41FE7">
            <w:pPr>
              <w:pStyle w:val="TableParagraph"/>
              <w:spacing w:before="93"/>
              <w:ind w:left="648"/>
              <w:rPr>
                <w:sz w:val="18"/>
              </w:rPr>
            </w:pPr>
            <w:r>
              <w:rPr>
                <w:sz w:val="18"/>
              </w:rPr>
              <w:t>19098N-AM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TARO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BRASIL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10" o:spid="_x0000_s2152" type="#_x0000_t202" style="position:absolute;left:0;text-align:left;margin-left:392.35pt;margin-top:8.9pt;width:72.7pt;height:19.25pt;z-index:251816960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Relatora: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(1 V.D.) 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Cezar Luiz Bandiera</w:t>
      </w:r>
    </w:p>
    <w:p w:rsidR="00A41FE7" w:rsidRPr="00A41FE7" w:rsidRDefault="00A41FE7" w:rsidP="00A41FE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  <w:sectPr w:rsidR="00A41FE7" w:rsidRPr="00A41FE7" w:rsidSect="00D832A4">
          <w:pgSz w:w="11900" w:h="16840"/>
          <w:pgMar w:top="640" w:right="560" w:bottom="280" w:left="283" w:header="425" w:footer="0" w:gutter="0"/>
          <w:cols w:space="720"/>
        </w:sect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9"/>
        <w:gridCol w:w="4913"/>
        <w:gridCol w:w="4506"/>
      </w:tblGrid>
      <w:tr w:rsidR="00A41FE7" w:rsidTr="00D832A4">
        <w:trPr>
          <w:trHeight w:val="891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0016946-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 w:rsidR="00A41FE7" w:rsidRDefault="00A41FE7" w:rsidP="00A41FE7">
            <w:pPr>
              <w:pStyle w:val="TableParagraph"/>
              <w:spacing w:before="238" w:line="206" w:lineRule="exact"/>
              <w:ind w:left="129" w:right="7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0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3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Abreu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41FE7" w:rsidTr="00D832A4">
        <w:trPr>
          <w:trHeight w:val="301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928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Embargante </w:t>
            </w: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331" w:lineRule="auto"/>
              <w:ind w:left="268" w:right="1497"/>
              <w:rPr>
                <w:sz w:val="20"/>
              </w:rPr>
            </w:pPr>
            <w:r>
              <w:rPr>
                <w:sz w:val="20"/>
              </w:rPr>
              <w:t>Condomínio Cristal Tower MANAUS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45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114"/>
              <w:rPr>
                <w:sz w:val="18"/>
              </w:rPr>
            </w:pPr>
            <w:r>
              <w:rPr>
                <w:sz w:val="18"/>
              </w:rPr>
              <w:t>3351N-AM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EDMÁRIE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JESUS </w:t>
            </w:r>
            <w:r>
              <w:rPr>
                <w:spacing w:val="-2"/>
                <w:sz w:val="18"/>
              </w:rPr>
              <w:t>CAVALCANTE</w:t>
            </w:r>
          </w:p>
          <w:p w:rsidR="00A41FE7" w:rsidRDefault="00A41FE7" w:rsidP="00A41FE7">
            <w:pPr>
              <w:pStyle w:val="TableParagraph"/>
              <w:spacing w:before="114"/>
              <w:ind w:left="114"/>
              <w:rPr>
                <w:sz w:val="18"/>
              </w:rPr>
            </w:pPr>
            <w:r>
              <w:rPr>
                <w:sz w:val="18"/>
              </w:rPr>
              <w:t>4336N-AM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NEY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SOARES </w:t>
            </w:r>
            <w:r>
              <w:rPr>
                <w:spacing w:val="-2"/>
                <w:sz w:val="18"/>
              </w:rPr>
              <w:t>JUNIOR</w:t>
            </w:r>
          </w:p>
          <w:p w:rsidR="00A41FE7" w:rsidRDefault="00A41FE7" w:rsidP="00A41FE7">
            <w:pPr>
              <w:pStyle w:val="TableParagraph"/>
              <w:spacing w:before="93"/>
              <w:ind w:left="114"/>
              <w:rPr>
                <w:sz w:val="18"/>
              </w:rPr>
            </w:pPr>
            <w:r>
              <w:rPr>
                <w:sz w:val="18"/>
              </w:rPr>
              <w:t>18847N-AM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12" o:spid="_x0000_s2153" type="#_x0000_t202" style="position:absolute;left:0;text-align:left;margin-left:389pt;margin-top:12.75pt;width:72.7pt;height:19.25pt;z-index:251819008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Relatora: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Socorro Guedes</w:t>
      </w:r>
      <w:r w:rsidR="00A41FE7">
        <w:rPr>
          <w:rFonts w:ascii="Times New Roman" w:hAnsi="Times New Roman" w:cs="Times New Roman"/>
          <w:spacing w:val="-2"/>
        </w:rPr>
        <w:t xml:space="preserve"> </w:t>
      </w:r>
      <w:r w:rsidR="00A41FE7" w:rsidRPr="00A41FE7">
        <w:rPr>
          <w:rFonts w:ascii="Times New Roman" w:hAnsi="Times New Roman" w:cs="Times New Roman"/>
          <w:spacing w:val="-2"/>
        </w:rPr>
        <w:t>Moura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15A9F" w:rsidRDefault="00A15A9F">
      <w:pPr>
        <w:pStyle w:val="Corpodetexto"/>
        <w:spacing w:before="32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60"/>
        <w:gridCol w:w="4912"/>
        <w:gridCol w:w="4506"/>
      </w:tblGrid>
      <w:tr w:rsidR="00A41FE7" w:rsidTr="00D832A4">
        <w:trPr>
          <w:trHeight w:val="889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0009898-</w:t>
            </w:r>
            <w:r>
              <w:rPr>
                <w:rFonts w:ascii="Arial" w:hAnsi="Arial"/>
                <w:b/>
                <w:spacing w:val="-2"/>
                <w:sz w:val="20"/>
              </w:rPr>
              <w:t>41.2025.8.04.9001</w:t>
            </w:r>
          </w:p>
          <w:p w:rsidR="00A41FE7" w:rsidRDefault="00A41FE7" w:rsidP="00A41FE7">
            <w:pPr>
              <w:pStyle w:val="TableParagraph"/>
              <w:spacing w:before="235" w:line="206" w:lineRule="exact"/>
              <w:ind w:left="129" w:right="7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0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"/>
              <w:ind w:left="2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 02.02.26</w:t>
            </w:r>
          </w:p>
        </w:tc>
      </w:tr>
      <w:tr w:rsidR="00A41FE7" w:rsidTr="00D832A4">
        <w:trPr>
          <w:trHeight w:val="303"/>
        </w:trPr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1528"/>
        </w:trPr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Embargante </w:t>
            </w: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269"/>
              <w:rPr>
                <w:sz w:val="20"/>
              </w:rPr>
            </w:pPr>
            <w:r>
              <w:rPr>
                <w:sz w:val="20"/>
              </w:rPr>
              <w:t>Cielo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  <w:p w:rsidR="00A41FE7" w:rsidRDefault="00A41FE7" w:rsidP="00A41FE7">
            <w:pPr>
              <w:pStyle w:val="TableParagraph"/>
              <w:spacing w:before="94"/>
              <w:ind w:left="269" w:right="814"/>
              <w:rPr>
                <w:sz w:val="20"/>
              </w:rPr>
            </w:pPr>
            <w:r>
              <w:rPr>
                <w:sz w:val="20"/>
              </w:rPr>
              <w:t>Lojas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Mirai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Panasonic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Exportacao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 Representacao Ltda</w:t>
            </w:r>
          </w:p>
        </w:tc>
        <w:tc>
          <w:tcPr>
            <w:tcW w:w="45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114"/>
              <w:rPr>
                <w:sz w:val="18"/>
              </w:rPr>
            </w:pPr>
            <w:r>
              <w:rPr>
                <w:sz w:val="18"/>
              </w:rPr>
              <w:t>154694N-SP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Alfredo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Zucca </w:t>
            </w:r>
            <w:r>
              <w:rPr>
                <w:spacing w:val="-4"/>
                <w:sz w:val="18"/>
              </w:rPr>
              <w:t>Neto</w:t>
            </w:r>
          </w:p>
          <w:p w:rsidR="00A41FE7" w:rsidRDefault="00A41FE7" w:rsidP="00A41FE7">
            <w:pPr>
              <w:pStyle w:val="TableParagraph"/>
              <w:spacing w:before="114" w:line="348" w:lineRule="auto"/>
              <w:ind w:left="114" w:right="894"/>
              <w:rPr>
                <w:sz w:val="18"/>
              </w:rPr>
            </w:pPr>
            <w:r>
              <w:rPr>
                <w:sz w:val="18"/>
              </w:rPr>
              <w:t>9192N-AM - Andreza Priscila Lima de Lima 6622N-AM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TEREZINHA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TELES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</w:p>
          <w:p w:rsidR="00A41FE7" w:rsidRDefault="00A41FE7" w:rsidP="00A41FE7">
            <w:pPr>
              <w:pStyle w:val="TableParagraph"/>
              <w:spacing w:line="204" w:lineRule="exact"/>
              <w:ind w:left="114"/>
              <w:rPr>
                <w:sz w:val="18"/>
              </w:rPr>
            </w:pPr>
            <w:r>
              <w:rPr>
                <w:sz w:val="18"/>
              </w:rPr>
              <w:t>4036N-AM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CLÁUDIO ELIAS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  <w:p w:rsidR="00A41FE7" w:rsidRDefault="00A41FE7" w:rsidP="00A41FE7">
            <w:pPr>
              <w:pStyle w:val="TableParagraph"/>
              <w:spacing w:before="96"/>
              <w:ind w:left="114"/>
              <w:rPr>
                <w:sz w:val="18"/>
              </w:rPr>
            </w:pPr>
            <w:r>
              <w:rPr>
                <w:sz w:val="18"/>
              </w:rPr>
              <w:t>3834N-AM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Hileano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Praia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Relatora: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A41FE7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13" o:spid="_x0000_s2154" type="#_x0000_t202" alt="#AnnotID = 1622862008" style="position:absolute;left:0;text-align:left;margin-left:423.85pt;margin-top:27pt;width:59.5pt;height:16.25pt;z-index:251821056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Membros: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861"/>
        <w:gridCol w:w="4706"/>
      </w:tblGrid>
      <w:tr w:rsidR="00A41FE7" w:rsidTr="00D832A4">
        <w:trPr>
          <w:trHeight w:val="790"/>
        </w:trPr>
        <w:tc>
          <w:tcPr>
            <w:tcW w:w="60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0738612-</w:t>
            </w:r>
            <w:r>
              <w:rPr>
                <w:rFonts w:ascii="Arial" w:hAnsi="Arial"/>
                <w:b/>
                <w:spacing w:val="-2"/>
                <w:sz w:val="20"/>
              </w:rPr>
              <w:t>77.2020.8.04.0001</w:t>
            </w:r>
          </w:p>
          <w:p w:rsidR="00A41FE7" w:rsidRDefault="00A41FE7" w:rsidP="00A41FE7">
            <w:pPr>
              <w:pStyle w:val="TableParagraph"/>
              <w:spacing w:before="135" w:line="206" w:lineRule="exact"/>
              <w:ind w:left="129" w:right="28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"/>
              <w:ind w:left="4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</w:t>
            </w:r>
          </w:p>
        </w:tc>
      </w:tr>
      <w:tr w:rsidR="00A41FE7" w:rsidTr="00D832A4">
        <w:trPr>
          <w:trHeight w:val="304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180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6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1" w:type="dxa"/>
            <w:tcBorders>
              <w:top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60" w:lineRule="exact"/>
              <w:ind w:left="41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706" w:type="dxa"/>
            <w:tcBorders>
              <w:top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60" w:lineRule="exact"/>
              <w:ind w:left="314"/>
              <w:rPr>
                <w:sz w:val="18"/>
              </w:rPr>
            </w:pPr>
            <w:r>
              <w:rPr>
                <w:sz w:val="18"/>
              </w:rPr>
              <w:t>13184N-AM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2"/>
                <w:sz w:val="18"/>
              </w:rPr>
              <w:t xml:space="preserve"> DOURADO</w:t>
            </w:r>
          </w:p>
        </w:tc>
      </w:tr>
      <w:tr w:rsidR="00A41FE7" w:rsidTr="00D832A4">
        <w:trPr>
          <w:trHeight w:val="203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spacing w:line="183" w:lineRule="exact"/>
              <w:ind w:left="41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83" w:lineRule="exact"/>
              <w:ind w:left="314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A41FE7" w:rsidTr="00D832A4">
        <w:trPr>
          <w:trHeight w:val="252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spacing w:before="4" w:line="228" w:lineRule="exact"/>
              <w:ind w:left="416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314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A41FE7" w:rsidTr="00D832A4">
        <w:trPr>
          <w:trHeight w:val="237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1" w:line="207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spacing w:before="11" w:line="207" w:lineRule="exact"/>
              <w:ind w:left="416"/>
              <w:rPr>
                <w:sz w:val="20"/>
              </w:rPr>
            </w:pP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Professores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Pedagogos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0" w:line="188" w:lineRule="exact"/>
              <w:ind w:left="314"/>
              <w:rPr>
                <w:sz w:val="18"/>
              </w:rPr>
            </w:pPr>
            <w:r>
              <w:rPr>
                <w:sz w:val="18"/>
              </w:rPr>
              <w:t>3004N-AM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MARIA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BICHARRA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A41FE7" w:rsidTr="00D832A4">
        <w:trPr>
          <w:trHeight w:val="213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spacing w:line="194" w:lineRule="exact"/>
              <w:ind w:left="416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Manaus</w:t>
            </w: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6" w:line="188" w:lineRule="exact"/>
              <w:ind w:left="314"/>
              <w:rPr>
                <w:sz w:val="18"/>
              </w:rPr>
            </w:pPr>
            <w:r>
              <w:rPr>
                <w:sz w:val="18"/>
              </w:rPr>
              <w:t>SILVA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SANTANA</w:t>
            </w:r>
          </w:p>
        </w:tc>
      </w:tr>
      <w:tr w:rsidR="00A41FE7" w:rsidTr="00D832A4">
        <w:trPr>
          <w:trHeight w:val="242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6" w:lineRule="exact"/>
              <w:ind w:left="314"/>
              <w:rPr>
                <w:sz w:val="18"/>
              </w:rPr>
            </w:pPr>
            <w:r>
              <w:rPr>
                <w:sz w:val="18"/>
              </w:rPr>
              <w:t>6139N-AM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ALEXANDER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SIMONETTE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A41FE7" w:rsidTr="00D832A4">
        <w:trPr>
          <w:trHeight w:val="297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1"/>
              <w:ind w:left="314"/>
              <w:rPr>
                <w:sz w:val="18"/>
              </w:rPr>
            </w:pPr>
            <w:r>
              <w:rPr>
                <w:sz w:val="18"/>
              </w:rPr>
              <w:t>11739N-AM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Kelen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Sousa 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A41FE7" w:rsidTr="00D832A4">
        <w:trPr>
          <w:trHeight w:val="300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6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3"/>
              <w:ind w:left="314"/>
              <w:rPr>
                <w:sz w:val="18"/>
              </w:rPr>
            </w:pPr>
            <w:r>
              <w:rPr>
                <w:sz w:val="18"/>
              </w:rPr>
              <w:t>3045N-AM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JANNE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SALES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A41FE7" w:rsidTr="00D832A4">
        <w:trPr>
          <w:trHeight w:val="398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1" w:type="dxa"/>
            <w:tcBorders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3"/>
              <w:ind w:left="416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706" w:type="dxa"/>
            <w:tcBorders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14" o:spid="_x0000_s2155" type="#_x0000_t202" alt="#AnnotID = 1610612736" style="position:absolute;left:0;text-align:left;margin-left:393.25pt;margin-top:12.6pt;width:72.7pt;height:19.25pt;z-index:251823104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 xml:space="preserve">Exmo(a). Sr(a). Des(a). Cézar Luiz Bandiera (Impedimento) </w:t>
      </w: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Procuradora:</w:t>
      </w:r>
      <w:r w:rsidRPr="00A41FE7">
        <w:rPr>
          <w:rFonts w:ascii="Times New Roman" w:hAnsi="Times New Roman" w:cs="Times New Roman"/>
          <w:spacing w:val="-2"/>
        </w:rPr>
        <w:tab/>
        <w:t>Exma. Sra. Dra. Suzete Maria dos Santos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p w:rsidR="00A15A9F" w:rsidRDefault="00A15A9F">
      <w:pPr>
        <w:pStyle w:val="Corpodetexto"/>
        <w:spacing w:before="32"/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06"/>
        <w:gridCol w:w="4670"/>
        <w:gridCol w:w="4902"/>
      </w:tblGrid>
      <w:tr w:rsidR="00A41FE7" w:rsidTr="00D832A4">
        <w:trPr>
          <w:trHeight w:val="790"/>
        </w:trPr>
        <w:tc>
          <w:tcPr>
            <w:tcW w:w="58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</w:p>
          <w:p w:rsidR="00A41FE7" w:rsidRDefault="00A41FE7" w:rsidP="00A41FE7">
            <w:pPr>
              <w:pStyle w:val="TableParagraph"/>
              <w:spacing w:before="141" w:line="206" w:lineRule="exact"/>
              <w:ind w:left="129" w:right="8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8" w:lineRule="exact"/>
              <w:ind w:left="6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Adiado/Suspenso</w:t>
            </w:r>
          </w:p>
        </w:tc>
      </w:tr>
      <w:tr w:rsidR="00A41FE7" w:rsidTr="00D832A4">
        <w:trPr>
          <w:trHeight w:val="299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4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262"/>
        </w:trPr>
        <w:tc>
          <w:tcPr>
            <w:tcW w:w="1206" w:type="dxa"/>
            <w:tcBorders>
              <w:top w:val="single" w:sz="8" w:space="0" w:color="000000"/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0" w:type="dxa"/>
            <w:tcBorders>
              <w:top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18" w:lineRule="exact"/>
              <w:ind w:left="41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2" w:type="dxa"/>
            <w:tcBorders>
              <w:top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7" w:lineRule="exact"/>
              <w:ind w:left="510"/>
              <w:rPr>
                <w:sz w:val="18"/>
              </w:rPr>
            </w:pPr>
            <w:r>
              <w:rPr>
                <w:sz w:val="18"/>
              </w:rPr>
              <w:t>1251A-AM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Franklin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Arthur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Martinz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Filho</w:t>
            </w:r>
          </w:p>
        </w:tc>
      </w:tr>
      <w:tr w:rsidR="00A41FE7" w:rsidTr="00D832A4">
        <w:trPr>
          <w:trHeight w:val="312"/>
        </w:trPr>
        <w:tc>
          <w:tcPr>
            <w:tcW w:w="1206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0" w:type="dxa"/>
          </w:tcPr>
          <w:p w:rsidR="00A41FE7" w:rsidRDefault="00A41FE7" w:rsidP="00A41FE7">
            <w:pPr>
              <w:pStyle w:val="TableParagraph"/>
              <w:spacing w:before="31"/>
              <w:ind w:left="411"/>
              <w:rPr>
                <w:sz w:val="20"/>
              </w:rPr>
            </w:pPr>
            <w:r>
              <w:rPr>
                <w:sz w:val="20"/>
              </w:rPr>
              <w:t>Frank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Feirreira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</w:p>
        </w:tc>
        <w:tc>
          <w:tcPr>
            <w:tcW w:w="4902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0"/>
              <w:ind w:left="510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Carmem Valerya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41FE7" w:rsidTr="00D832A4">
        <w:trPr>
          <w:trHeight w:val="310"/>
        </w:trPr>
        <w:tc>
          <w:tcPr>
            <w:tcW w:w="5876" w:type="dxa"/>
            <w:gridSpan w:val="2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7"/>
              <w:ind w:left="1607"/>
              <w:rPr>
                <w:sz w:val="20"/>
              </w:rPr>
            </w:pPr>
            <w:r>
              <w:rPr>
                <w:sz w:val="20"/>
              </w:rPr>
              <w:t>Joao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4902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41FE7" w:rsidTr="00D832A4">
        <w:trPr>
          <w:trHeight w:val="274"/>
        </w:trPr>
        <w:tc>
          <w:tcPr>
            <w:tcW w:w="1206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29" w:line="226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0" w:type="dxa"/>
          </w:tcPr>
          <w:p w:rsidR="00A41FE7" w:rsidRDefault="00A41FE7" w:rsidP="00A41FE7">
            <w:pPr>
              <w:pStyle w:val="TableParagraph"/>
              <w:spacing w:before="29" w:line="226" w:lineRule="exact"/>
              <w:ind w:left="411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2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41FE7" w:rsidTr="00D832A4">
        <w:trPr>
          <w:trHeight w:val="266"/>
        </w:trPr>
        <w:tc>
          <w:tcPr>
            <w:tcW w:w="5876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"/>
              <w:ind w:left="1607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4902" w:type="dxa"/>
            <w:tcBorders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19" o:spid="_x0000_s2156" type="#_x0000_t202" alt="#AnnotID = 1" style="position:absolute;left:0;text-align:left;margin-left:369.8pt;margin-top:3.45pt;width:59.5pt;height:16.25pt;z-index:251825152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D832A4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Procuradora:</w:t>
      </w:r>
      <w:r w:rsidRPr="00A41FE7">
        <w:rPr>
          <w:rFonts w:ascii="Times New Roman" w:hAnsi="Times New Roman" w:cs="Times New Roman"/>
          <w:spacing w:val="-2"/>
        </w:rPr>
        <w:tab/>
        <w:t>Exma. Sra. Dra. Kátia Maria Araújo de Oliveira</w:t>
      </w:r>
    </w:p>
    <w:p w:rsidR="00A15A9F" w:rsidRDefault="00A15A9F">
      <w:pPr>
        <w:pStyle w:val="Corpodetexto"/>
        <w:spacing w:before="32"/>
      </w:pPr>
    </w:p>
    <w:tbl>
      <w:tblPr>
        <w:tblStyle w:val="TableNormal"/>
        <w:tblW w:w="0" w:type="auto"/>
        <w:tblInd w:w="294" w:type="dxa"/>
        <w:tblLayout w:type="fixed"/>
        <w:tblLook w:val="01E0"/>
      </w:tblPr>
      <w:tblGrid>
        <w:gridCol w:w="1271"/>
        <w:gridCol w:w="4648"/>
        <w:gridCol w:w="5022"/>
      </w:tblGrid>
      <w:tr w:rsidR="00A15A9F" w:rsidTr="00D832A4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0020133-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67.2025.8.04.9001</w:t>
            </w:r>
          </w:p>
          <w:p w:rsidR="00A15A9F" w:rsidRDefault="00A15A9F">
            <w:pPr>
              <w:pStyle w:val="TableParagraph"/>
              <w:spacing w:before="2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41FE7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  <w:r w:rsidR="00A41FE7">
              <w:rPr>
                <w:rFonts w:ascii="Arial" w:hAnsi="Arial"/>
                <w:b/>
                <w:position w:val="-2"/>
                <w:sz w:val="20"/>
              </w:rPr>
              <w:t>(Adiado</w:t>
            </w:r>
            <w:r w:rsidR="00A41FE7">
              <w:rPr>
                <w:rFonts w:ascii="Arial" w:hAnsi="Arial"/>
                <w:b/>
                <w:spacing w:val="-12"/>
                <w:position w:val="-2"/>
                <w:sz w:val="20"/>
              </w:rPr>
              <w:t xml:space="preserve"> </w:t>
            </w:r>
            <w:r w:rsidR="00A41FE7">
              <w:rPr>
                <w:rFonts w:ascii="Arial" w:hAnsi="Arial"/>
                <w:b/>
                <w:spacing w:val="-2"/>
                <w:position w:val="-2"/>
                <w:sz w:val="20"/>
              </w:rPr>
              <w:t>02/02/26)</w:t>
            </w:r>
          </w:p>
        </w:tc>
      </w:tr>
      <w:tr w:rsidR="00A15A9F" w:rsidTr="00D832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D832A4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8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J. G. RODRIGUES &amp; CIA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8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626" w:lineRule="auto"/>
              <w:ind w:left="339" w:right="1997"/>
              <w:rPr>
                <w:sz w:val="20"/>
              </w:rPr>
            </w:pPr>
            <w:r>
              <w:rPr>
                <w:sz w:val="20"/>
              </w:rPr>
              <w:t xml:space="preserve">Daniel Kleber dos Santos Nayara Magalhães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CASTELLO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FERREIRA</w:t>
            </w:r>
          </w:p>
          <w:p w:rsidR="00A15A9F" w:rsidRDefault="00DD36C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17657N-AM - ANA CLARA VERAS BEZERRA </w:t>
            </w:r>
            <w:r>
              <w:rPr>
                <w:spacing w:val="-2"/>
                <w:sz w:val="18"/>
              </w:rPr>
              <w:t>ABREU</w:t>
            </w:r>
          </w:p>
          <w:p w:rsidR="00A15A9F" w:rsidRDefault="00DD36CB">
            <w:pPr>
              <w:pStyle w:val="TableParagraph"/>
              <w:spacing w:before="91" w:line="348" w:lineRule="auto"/>
              <w:ind w:left="451" w:right="965"/>
              <w:rPr>
                <w:sz w:val="18"/>
              </w:rPr>
            </w:pPr>
            <w:r>
              <w:rPr>
                <w:sz w:val="18"/>
              </w:rPr>
              <w:t>3338N-AM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Solon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Ferreira 16497N-AM - LUCAS MELO DE </w:t>
            </w:r>
            <w:r>
              <w:rPr>
                <w:spacing w:val="-2"/>
                <w:sz w:val="18"/>
              </w:rPr>
              <w:t>FIGUEIREDO</w:t>
            </w:r>
          </w:p>
          <w:p w:rsidR="00A15A9F" w:rsidRDefault="00DD36CB">
            <w:pPr>
              <w:pStyle w:val="TableParagraph"/>
              <w:spacing w:line="348" w:lineRule="auto"/>
              <w:ind w:left="451" w:right="824"/>
              <w:rPr>
                <w:sz w:val="18"/>
              </w:rPr>
            </w:pPr>
            <w:r>
              <w:rPr>
                <w:sz w:val="18"/>
              </w:rPr>
              <w:t>16132N-AM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Laís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 16497N-AM - LUCAS MELO DE FIGUEIREDO</w:t>
            </w:r>
          </w:p>
          <w:p w:rsidR="00A15A9F" w:rsidRDefault="00DD36C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16132N-AM - Laís Vieira de Vasconcello </w:t>
            </w:r>
            <w:r>
              <w:rPr>
                <w:spacing w:val="-2"/>
                <w:sz w:val="18"/>
              </w:rPr>
              <w:t>Raposo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22" o:spid="_x0000_s2159" type="#_x0000_t202" alt="#AnnotID = 72648480" style="position:absolute;left:0;text-align:left;margin-left:410.05pt;margin-top:7.65pt;width:72.7pt;height:19.25pt;z-index:251827200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Relatora: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Délcio Luís Santos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989"/>
        <w:gridCol w:w="4719"/>
      </w:tblGrid>
      <w:tr w:rsidR="00A41FE7" w:rsidTr="00D832A4">
        <w:trPr>
          <w:trHeight w:val="791"/>
        </w:trPr>
        <w:tc>
          <w:tcPr>
            <w:tcW w:w="620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0677300-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</w:p>
          <w:p w:rsidR="00A41FE7" w:rsidRDefault="00A41FE7" w:rsidP="00A41FE7">
            <w:pPr>
              <w:pStyle w:val="TableParagraph"/>
              <w:spacing w:before="129" w:line="210" w:lineRule="atLeast"/>
              <w:ind w:left="129" w:right="41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1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"/>
              <w:ind w:left="3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</w:t>
            </w:r>
          </w:p>
        </w:tc>
      </w:tr>
      <w:tr w:rsidR="00A41FE7" w:rsidTr="00D832A4">
        <w:trPr>
          <w:trHeight w:val="29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1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932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41FE7" w:rsidRDefault="00A41FE7" w:rsidP="00A41FE7">
            <w:pPr>
              <w:pStyle w:val="TableParagraph"/>
              <w:spacing w:before="105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ind w:left="417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41FE7" w:rsidRDefault="00A41FE7" w:rsidP="00A41FE7">
            <w:pPr>
              <w:pStyle w:val="TableParagraph"/>
              <w:spacing w:before="134"/>
              <w:ind w:left="417"/>
              <w:rPr>
                <w:sz w:val="20"/>
              </w:rPr>
            </w:pPr>
            <w:r>
              <w:rPr>
                <w:sz w:val="20"/>
              </w:rPr>
              <w:t>Paulo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Mac-dowell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Góes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Filho</w:t>
            </w:r>
          </w:p>
        </w:tc>
        <w:tc>
          <w:tcPr>
            <w:tcW w:w="47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" w:line="348" w:lineRule="auto"/>
              <w:ind w:left="185" w:right="1740"/>
              <w:rPr>
                <w:sz w:val="18"/>
              </w:rPr>
            </w:pPr>
            <w:r>
              <w:rPr>
                <w:sz w:val="18"/>
              </w:rPr>
              <w:t>4411N-AM - Caroline Retto Frota 763A-AM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A41FE7" w:rsidRDefault="00A41FE7" w:rsidP="00A41FE7">
            <w:pPr>
              <w:pStyle w:val="TableParagraph"/>
              <w:spacing w:line="202" w:lineRule="exact"/>
              <w:ind w:left="185"/>
              <w:rPr>
                <w:sz w:val="18"/>
              </w:rPr>
            </w:pPr>
            <w:r>
              <w:rPr>
                <w:sz w:val="18"/>
              </w:rPr>
              <w:t>4289N-AM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PAULO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MAC-DOWELL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GÓES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24" o:spid="_x0000_s2160" type="#_x0000_t202" style="position:absolute;left:0;text-align:left;margin-left:426.25pt;margin-top:12.25pt;width:72.7pt;height:37.25pt;z-index:251829248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</w:r>
      <w:r w:rsidR="00D832A4">
        <w:rPr>
          <w:rFonts w:ascii="Times New Roman" w:hAnsi="Times New Roman" w:cs="Times New Roman"/>
          <w:spacing w:val="-2"/>
        </w:rPr>
        <w:t xml:space="preserve">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Cézar Luiz Bandiera (Averbou suspeição)</w:t>
      </w:r>
    </w:p>
    <w:p w:rsidR="00A41FE7" w:rsidRDefault="00A41FE7">
      <w:pPr>
        <w:pStyle w:val="Corpodetexto"/>
        <w:spacing w:before="1"/>
        <w:rPr>
          <w:sz w:val="14"/>
        </w:rPr>
      </w:pPr>
    </w:p>
    <w:p w:rsidR="00A41FE7" w:rsidRDefault="00A41FE7">
      <w:pPr>
        <w:pStyle w:val="Corpodetexto"/>
        <w:spacing w:before="1"/>
        <w:rPr>
          <w:sz w:val="14"/>
        </w:rPr>
      </w:pPr>
    </w:p>
    <w:p w:rsidR="00A15A9F" w:rsidRDefault="00A15A9F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927"/>
        <w:gridCol w:w="4717"/>
      </w:tblGrid>
      <w:tr w:rsidR="00A15A9F" w:rsidTr="00D832A4">
        <w:trPr>
          <w:trHeight w:val="820"/>
        </w:trPr>
        <w:tc>
          <w:tcPr>
            <w:tcW w:w="6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0616526-</w:t>
            </w:r>
            <w:r>
              <w:rPr>
                <w:rFonts w:ascii="Arial" w:hAnsi="Arial"/>
                <w:b/>
                <w:spacing w:val="-2"/>
                <w:sz w:val="20"/>
              </w:rPr>
              <w:t>70.2021.8.04.0001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41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A41FE7">
            <w:pPr>
              <w:pStyle w:val="TableParagraph"/>
              <w:spacing w:line="228" w:lineRule="exact"/>
              <w:ind w:left="2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ADIADO/SUSPENSO</w:t>
            </w:r>
          </w:p>
        </w:tc>
      </w:tr>
      <w:tr w:rsidR="00A15A9F" w:rsidTr="00D832A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7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1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D832A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7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717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D832A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27" w:type="dxa"/>
          </w:tcPr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representado(a) por </w:t>
            </w:r>
            <w:r>
              <w:rPr>
                <w:spacing w:val="-2"/>
                <w:sz w:val="20"/>
              </w:rPr>
              <w:t>PROCURADORIA</w:t>
            </w:r>
          </w:p>
        </w:tc>
        <w:tc>
          <w:tcPr>
            <w:tcW w:w="4717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D832A4">
        <w:trPr>
          <w:trHeight w:val="3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27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17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5A9F" w:rsidTr="00D832A4">
        <w:trPr>
          <w:trHeight w:val="33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109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7" w:type="dxa"/>
          </w:tcPr>
          <w:p w:rsidR="00A15A9F" w:rsidRDefault="00DD36CB">
            <w:pPr>
              <w:pStyle w:val="TableParagraph"/>
              <w:spacing w:before="109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Evandro Bernardo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71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109" w:line="203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A15A9F" w:rsidTr="00D832A4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27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1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  <w:tr w:rsidR="00A15A9F" w:rsidTr="00D832A4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</w:tcPr>
          <w:p w:rsidR="00A15A9F" w:rsidRDefault="00DD36CB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Maurílio Sérgio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71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1" w:lineRule="exact"/>
              <w:ind w:left="172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A15A9F" w:rsidTr="00D832A4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27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17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9" w:lineRule="exact"/>
              <w:ind w:left="172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E97886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25" o:spid="_x0000_s2162" type="#_x0000_t202" alt="#AnnotID = 73635312" style="position:absolute;left:0;text-align:left;margin-left:399.4pt;margin-top:13.1pt;width:72.7pt;height:19.25pt;z-index:251831296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D832A4">
        <w:rPr>
          <w:rFonts w:ascii="Times New Roman" w:hAnsi="Times New Roman" w:cs="Times New Roman"/>
          <w:b/>
          <w:spacing w:val="-2"/>
        </w:rPr>
        <w:t>Relator:</w:t>
      </w:r>
      <w:r w:rsidR="00A41FE7"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 xml:space="preserve"> Exmo(a). Sr(a). Des(a). Socorro Guedes Moura</w:t>
      </w:r>
    </w:p>
    <w:p w:rsidR="00A41FE7" w:rsidRPr="00A41FE7" w:rsidRDefault="00A41FE7" w:rsidP="00A41FE7">
      <w:pPr>
        <w:pStyle w:val="Corpodetexto"/>
        <w:tabs>
          <w:tab w:val="left" w:pos="2551"/>
        </w:tabs>
        <w:spacing w:before="1"/>
        <w:ind w:left="2551" w:right="4380" w:hanging="2410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1"/>
        <w:gridCol w:w="4540"/>
        <w:gridCol w:w="5169"/>
      </w:tblGrid>
      <w:tr w:rsidR="00A41FE7" w:rsidTr="00D832A4">
        <w:trPr>
          <w:trHeight w:val="790"/>
        </w:trPr>
        <w:tc>
          <w:tcPr>
            <w:tcW w:w="575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</w:p>
          <w:p w:rsidR="00A41FE7" w:rsidRDefault="00A41FE7" w:rsidP="00A41FE7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6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"/>
              <w:ind w:left="7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Adiado/Suspenso</w:t>
            </w:r>
          </w:p>
        </w:tc>
      </w:tr>
      <w:tr w:rsidR="00A41FE7" w:rsidTr="00D832A4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0" w:type="dxa"/>
            <w:tcBorders>
              <w:top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6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262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40" w:type="dxa"/>
            <w:tcBorders>
              <w:top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5"/>
              <w:rPr>
                <w:sz w:val="20"/>
              </w:rPr>
            </w:pPr>
            <w:r>
              <w:rPr>
                <w:sz w:val="20"/>
              </w:rPr>
              <w:t>Allan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169" w:type="dxa"/>
            <w:tcBorders>
              <w:top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01" w:lineRule="exact"/>
              <w:ind w:left="637"/>
              <w:rPr>
                <w:sz w:val="18"/>
              </w:rPr>
            </w:pPr>
            <w:r>
              <w:rPr>
                <w:sz w:val="18"/>
              </w:rPr>
              <w:t>13248N-AM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ALCEMIR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FIGLIUOLO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41FE7" w:rsidTr="00D832A4">
        <w:trPr>
          <w:trHeight w:val="304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40" w:type="dxa"/>
          </w:tcPr>
          <w:p w:rsidR="00A41FE7" w:rsidRDefault="00A41FE7" w:rsidP="00A41FE7">
            <w:pPr>
              <w:pStyle w:val="TableParagraph"/>
              <w:spacing w:before="34"/>
              <w:ind w:left="416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4"/>
              <w:ind w:left="637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A41FE7" w:rsidTr="00D832A4">
        <w:trPr>
          <w:trHeight w:val="266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40" w:type="dxa"/>
          </w:tcPr>
          <w:p w:rsidR="00A41FE7" w:rsidRDefault="00A41FE7" w:rsidP="00A41FE7">
            <w:pPr>
              <w:pStyle w:val="TableParagraph"/>
              <w:spacing w:before="32" w:line="214" w:lineRule="exact"/>
              <w:ind w:left="416"/>
              <w:rPr>
                <w:sz w:val="20"/>
              </w:rPr>
            </w:pPr>
            <w:r>
              <w:rPr>
                <w:sz w:val="20"/>
              </w:rPr>
              <w:t>GOVERNO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9" w:line="197" w:lineRule="exact"/>
              <w:ind w:left="637"/>
              <w:rPr>
                <w:sz w:val="18"/>
              </w:rPr>
            </w:pPr>
            <w:r>
              <w:rPr>
                <w:sz w:val="18"/>
              </w:rPr>
              <w:t>2269N-AM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A41FE7" w:rsidTr="00D832A4">
        <w:trPr>
          <w:trHeight w:val="236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40" w:type="dxa"/>
          </w:tcPr>
          <w:p w:rsidR="00A41FE7" w:rsidRDefault="00A41FE7" w:rsidP="00A41FE7">
            <w:pPr>
              <w:pStyle w:val="TableParagraph"/>
              <w:spacing w:line="216" w:lineRule="exact"/>
              <w:ind w:left="416"/>
              <w:rPr>
                <w:sz w:val="20"/>
              </w:rPr>
            </w:pPr>
            <w:r>
              <w:rPr>
                <w:sz w:val="20"/>
              </w:rPr>
              <w:t>SECRETARIA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SAÚDE</w:t>
            </w:r>
          </w:p>
        </w:tc>
        <w:tc>
          <w:tcPr>
            <w:tcW w:w="5169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41FE7" w:rsidTr="00D832A4">
        <w:trPr>
          <w:trHeight w:val="360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40" w:type="dxa"/>
            <w:tcBorders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2"/>
              <w:ind w:left="416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169" w:type="dxa"/>
            <w:tcBorders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D832A4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26" o:spid="_x0000_s2163" type="#_x0000_t202" style="position:absolute;left:0;text-align:left;margin-left:432.25pt;margin-top:9.2pt;width:72.7pt;height:19.25pt;z-index:251833344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Membros: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D832A4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Procuradora:</w:t>
      </w:r>
      <w:r w:rsidRPr="00A41FE7">
        <w:rPr>
          <w:rFonts w:ascii="Times New Roman" w:hAnsi="Times New Roman" w:cs="Times New Roman"/>
          <w:spacing w:val="-2"/>
        </w:rPr>
        <w:tab/>
        <w:t>Exma. Sra. Dra. Jussara Maria Pordeus e Silva</w:t>
      </w:r>
    </w:p>
    <w:p w:rsidR="00A15A9F" w:rsidRPr="00D832A4" w:rsidRDefault="00A15A9F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>
      <w:pPr>
        <w:pStyle w:val="Corpodetexto"/>
        <w:spacing w:before="32"/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18"/>
        <w:gridCol w:w="5091"/>
      </w:tblGrid>
      <w:tr w:rsidR="00A41FE7" w:rsidTr="00D832A4">
        <w:trPr>
          <w:trHeight w:val="791"/>
        </w:trPr>
        <w:tc>
          <w:tcPr>
            <w:tcW w:w="582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0680512-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</w:p>
          <w:p w:rsidR="00A41FE7" w:rsidRDefault="00A41FE7" w:rsidP="00A41FE7">
            <w:pPr>
              <w:pStyle w:val="TableParagraph"/>
              <w:spacing w:before="137" w:line="206" w:lineRule="exact"/>
              <w:ind w:left="129" w:right="3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9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7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26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Luís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(Adiado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02/02/26)</w:t>
            </w:r>
          </w:p>
        </w:tc>
      </w:tr>
      <w:tr w:rsidR="00A41FE7" w:rsidTr="00D832A4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5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1230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624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624" w:lineRule="auto"/>
              <w:ind w:left="416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ODENIS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BANDEIRA ESTADO DO AMAZONAS</w:t>
            </w:r>
          </w:p>
        </w:tc>
        <w:tc>
          <w:tcPr>
            <w:tcW w:w="50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348" w:lineRule="auto"/>
              <w:ind w:left="557" w:right="1378"/>
              <w:rPr>
                <w:sz w:val="18"/>
              </w:rPr>
            </w:pPr>
            <w:r>
              <w:rPr>
                <w:sz w:val="18"/>
              </w:rPr>
              <w:t>6989N-AM - Daisy Feitosa Coutinho 10380N-AM - Margide Amaro de Souza 6023N-AM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Lorena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Albuquerque 763A-AM - EUGÊNIO NUNES SILVA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A41FE7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D832A4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27" o:spid="_x0000_s2164" type="#_x0000_t202" style="position:absolute;left:0;text-align:left;margin-left:413.05pt;margin-top:6.35pt;width:72.7pt;height:19.25pt;z-index:251835392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Membros: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Cézar Luiz Bandiera (Impedimento)</w:t>
      </w:r>
    </w:p>
    <w:p w:rsidR="00D832A4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5061"/>
        <w:gridCol w:w="4648"/>
      </w:tblGrid>
      <w:tr w:rsidR="00A41FE7" w:rsidTr="00D832A4">
        <w:trPr>
          <w:trHeight w:val="793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0645445-</w:t>
            </w:r>
            <w:r>
              <w:rPr>
                <w:rFonts w:ascii="Arial" w:hAnsi="Arial"/>
                <w:b/>
                <w:spacing w:val="-2"/>
                <w:sz w:val="20"/>
              </w:rPr>
              <w:t>74.2018.8.04.0001</w:t>
            </w:r>
          </w:p>
          <w:p w:rsidR="00A41FE7" w:rsidRDefault="00A41FE7" w:rsidP="00A41FE7">
            <w:pPr>
              <w:pStyle w:val="TableParagraph"/>
              <w:spacing w:before="139" w:line="206" w:lineRule="exact"/>
              <w:ind w:left="129" w:right="7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"/>
              <w:ind w:left="2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PEDIDO DE VISTA DESA. ONILZA 09.02.26</w:t>
            </w:r>
          </w:p>
        </w:tc>
      </w:tr>
      <w:tr w:rsidR="00A41FE7" w:rsidTr="00D832A4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D832A4">
        <w:trPr>
          <w:trHeight w:val="332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spacing w:before="162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spacing w:before="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ANHANGUERA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PARTICIPACOES</w:t>
            </w:r>
          </w:p>
          <w:p w:rsidR="00A41FE7" w:rsidRDefault="00A41FE7" w:rsidP="00A41FE7">
            <w:pPr>
              <w:pStyle w:val="TableParagraph"/>
              <w:spacing w:before="5"/>
              <w:ind w:left="416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spacing w:before="197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CENTRO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ESTUDOS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JURIDICOS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spacing w:before="256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Carmo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Seffair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116"/>
              <w:rPr>
                <w:sz w:val="18"/>
              </w:rPr>
            </w:pPr>
            <w:r>
              <w:rPr>
                <w:sz w:val="18"/>
              </w:rPr>
              <w:t>452457N-SP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JOÃO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RODRIGUES</w:t>
            </w:r>
          </w:p>
          <w:p w:rsidR="00A41FE7" w:rsidRDefault="00A41FE7" w:rsidP="00A41FE7">
            <w:pPr>
              <w:pStyle w:val="TableParagraph"/>
              <w:spacing w:before="95" w:line="348" w:lineRule="auto"/>
              <w:ind w:left="116" w:right="1078"/>
              <w:rPr>
                <w:sz w:val="18"/>
              </w:rPr>
            </w:pPr>
            <w:r>
              <w:rPr>
                <w:sz w:val="18"/>
              </w:rPr>
              <w:t>206324N-SP - Aluísio Cabianca Berezowski 407794N-SP - Lucas Casado Alcaniz 527343N-SP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AMANDA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POLLI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GRANDE</w:t>
            </w:r>
          </w:p>
          <w:p w:rsidR="00A41FE7" w:rsidRDefault="00A41FE7" w:rsidP="00A41FE7">
            <w:pPr>
              <w:pStyle w:val="TableParagraph"/>
              <w:spacing w:line="204" w:lineRule="exact"/>
              <w:ind w:left="116"/>
              <w:rPr>
                <w:sz w:val="18"/>
              </w:rPr>
            </w:pPr>
            <w:r>
              <w:rPr>
                <w:sz w:val="18"/>
              </w:rPr>
              <w:t>8111N-AM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ANTÔNIO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LÚCIO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PANTOJA</w:t>
            </w:r>
            <w:r>
              <w:rPr>
                <w:spacing w:val="-2"/>
                <w:sz w:val="18"/>
              </w:rPr>
              <w:t xml:space="preserve"> JÚNIOR</w:t>
            </w:r>
          </w:p>
          <w:p w:rsidR="00A41FE7" w:rsidRDefault="00A41FE7" w:rsidP="00A41FE7">
            <w:pPr>
              <w:pStyle w:val="TableParagraph"/>
              <w:spacing w:before="96"/>
              <w:ind w:left="116"/>
              <w:rPr>
                <w:sz w:val="18"/>
              </w:rPr>
            </w:pPr>
            <w:r>
              <w:rPr>
                <w:sz w:val="18"/>
              </w:rPr>
              <w:t>14192N-AM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VITOR GODINHO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DAS</w:t>
            </w:r>
            <w:r>
              <w:rPr>
                <w:spacing w:val="-2"/>
                <w:sz w:val="18"/>
              </w:rPr>
              <w:t xml:space="preserve"> CHAGAS</w:t>
            </w:r>
          </w:p>
          <w:p w:rsidR="00A41FE7" w:rsidRDefault="00A41FE7" w:rsidP="00A41FE7">
            <w:pPr>
              <w:pStyle w:val="TableParagraph"/>
              <w:spacing w:before="93"/>
              <w:ind w:left="116"/>
              <w:rPr>
                <w:sz w:val="18"/>
              </w:rPr>
            </w:pPr>
            <w:r>
              <w:rPr>
                <w:sz w:val="18"/>
              </w:rPr>
              <w:t>7300N-AM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SAULO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MOYSES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REZENDE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COSTA</w:t>
            </w:r>
          </w:p>
          <w:p w:rsidR="00A41FE7" w:rsidRDefault="00A41FE7" w:rsidP="00A41FE7">
            <w:pPr>
              <w:pStyle w:val="TableParagraph"/>
              <w:spacing w:before="93"/>
              <w:ind w:left="116"/>
              <w:rPr>
                <w:sz w:val="18"/>
              </w:rPr>
            </w:pPr>
            <w:r>
              <w:rPr>
                <w:sz w:val="18"/>
              </w:rPr>
              <w:t>18178N-AM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MARIANE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LAPA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SOUZA</w:t>
            </w:r>
          </w:p>
          <w:p w:rsidR="00A41FE7" w:rsidRDefault="00A41FE7" w:rsidP="00A41FE7">
            <w:pPr>
              <w:pStyle w:val="TableParagraph"/>
              <w:spacing w:before="93"/>
              <w:ind w:left="116"/>
              <w:rPr>
                <w:sz w:val="18"/>
              </w:rPr>
            </w:pPr>
            <w:r>
              <w:rPr>
                <w:sz w:val="18"/>
              </w:rPr>
              <w:t>13487N-AM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IURI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2"/>
                <w:sz w:val="18"/>
              </w:rPr>
              <w:t xml:space="preserve"> GONÇALVES</w:t>
            </w:r>
          </w:p>
          <w:p w:rsidR="00A41FE7" w:rsidRDefault="00A41FE7" w:rsidP="00A41FE7">
            <w:pPr>
              <w:pStyle w:val="TableParagraph"/>
              <w:spacing w:before="93"/>
              <w:ind w:left="116"/>
              <w:rPr>
                <w:sz w:val="18"/>
              </w:rPr>
            </w:pPr>
            <w:r>
              <w:rPr>
                <w:sz w:val="18"/>
              </w:rPr>
              <w:t>7999N-AM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A41FE7" w:rsidRPr="00A41FE7" w:rsidRDefault="00A41FE7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D832A4" w:rsidRDefault="00A41FE7" w:rsidP="00D832A4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D832A4">
        <w:rPr>
          <w:rFonts w:ascii="Times New Roman" w:hAnsi="Times New Roman" w:cs="Times New Roman"/>
          <w:b/>
          <w:spacing w:val="-2"/>
        </w:rPr>
        <w:t>Relator:</w:t>
      </w:r>
      <w:r w:rsidRPr="00D832A4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28" o:spid="_x0000_s2165" type="#_x0000_t202" alt="#AnnotID = 1622862008" style="position:absolute;left:0;text-align:left;margin-left:398.05pt;margin-top:3.25pt;width:166.4pt;height:13.85pt;z-index:251837440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Membros: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Onilza Abreu 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</w:t>
      </w:r>
      <w:r w:rsidR="00D832A4">
        <w:rPr>
          <w:rFonts w:ascii="Times New Roman" w:hAnsi="Times New Roman" w:cs="Times New Roman"/>
          <w:spacing w:val="-2"/>
        </w:rPr>
        <w:t xml:space="preserve">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Cézar Luiz</w:t>
      </w:r>
      <w:r>
        <w:rPr>
          <w:rFonts w:ascii="Times New Roman" w:hAnsi="Times New Roman" w:cs="Times New Roman"/>
          <w:spacing w:val="-2"/>
        </w:rPr>
        <w:t xml:space="preserve"> </w:t>
      </w:r>
      <w:r w:rsidRPr="00A41FE7">
        <w:rPr>
          <w:rFonts w:ascii="Times New Roman" w:hAnsi="Times New Roman" w:cs="Times New Roman"/>
          <w:spacing w:val="-2"/>
        </w:rPr>
        <w:t>Bandiera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D832A4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P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Pr="00D832A4" w:rsidRDefault="00A15A9F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D832A4">
        <w:rPr>
          <w:rFonts w:ascii="Times New Roman" w:hAnsi="Times New Roman" w:cs="Times New Roman"/>
          <w:spacing w:val="-2"/>
        </w:rPr>
        <w:t>REALIZADA</w:t>
      </w:r>
      <w:r w:rsidR="00D832A4" w:rsidRPr="00D832A4">
        <w:rPr>
          <w:rFonts w:ascii="Times New Roman" w:hAnsi="Times New Roman" w:cs="Times New Roman"/>
          <w:spacing w:val="-2"/>
        </w:rPr>
        <w:t xml:space="preserve"> SUSTENTAÇÃO PRAL</w:t>
      </w: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73"/>
        <w:gridCol w:w="5036"/>
      </w:tblGrid>
      <w:tr w:rsidR="00D832A4" w:rsidTr="00D832A4">
        <w:trPr>
          <w:trHeight w:val="793"/>
        </w:trPr>
        <w:tc>
          <w:tcPr>
            <w:tcW w:w="588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D832A4" w:rsidRDefault="00D832A4" w:rsidP="00CA73BA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0497363-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</w:p>
          <w:p w:rsidR="00D832A4" w:rsidRDefault="00D832A4" w:rsidP="00CA73BA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832A4" w:rsidRDefault="00D832A4" w:rsidP="00CA73BA">
            <w:pPr>
              <w:pStyle w:val="TableParagraph"/>
              <w:spacing w:before="4"/>
              <w:ind w:left="6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pedido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Relatora</w:t>
            </w:r>
          </w:p>
        </w:tc>
      </w:tr>
      <w:tr w:rsidR="00D832A4" w:rsidTr="00D832A4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32A4" w:rsidRDefault="00D832A4" w:rsidP="00CA73BA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32A4" w:rsidRDefault="00D832A4" w:rsidP="00CA73BA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32A4" w:rsidRDefault="00D832A4" w:rsidP="00CA73BA">
            <w:pPr>
              <w:pStyle w:val="TableParagraph"/>
              <w:spacing w:line="220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832A4" w:rsidTr="00D832A4">
        <w:trPr>
          <w:trHeight w:val="72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32A4" w:rsidRDefault="00D832A4" w:rsidP="00CA73BA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D832A4" w:rsidRDefault="00D832A4" w:rsidP="00CA73BA">
            <w:pPr>
              <w:pStyle w:val="TableParagraph"/>
              <w:spacing w:before="17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32A4" w:rsidRDefault="00D832A4" w:rsidP="00CA73BA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S.A.</w:t>
            </w:r>
          </w:p>
          <w:p w:rsidR="00D832A4" w:rsidRDefault="00D832A4" w:rsidP="00CA73BA">
            <w:pPr>
              <w:pStyle w:val="TableParagraph"/>
              <w:spacing w:before="173"/>
              <w:ind w:left="416"/>
              <w:rPr>
                <w:sz w:val="20"/>
              </w:rPr>
            </w:pPr>
            <w:r>
              <w:rPr>
                <w:sz w:val="20"/>
              </w:rPr>
              <w:t>Thiago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Noronha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3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832A4" w:rsidRDefault="00D832A4" w:rsidP="00CA73BA">
            <w:pPr>
              <w:pStyle w:val="TableParagraph"/>
              <w:spacing w:line="242" w:lineRule="auto"/>
              <w:ind w:left="504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D832A4" w:rsidRDefault="00D832A4" w:rsidP="00CA73BA">
            <w:pPr>
              <w:pStyle w:val="TableParagraph"/>
              <w:spacing w:line="185" w:lineRule="exact"/>
              <w:ind w:left="504"/>
              <w:rPr>
                <w:sz w:val="18"/>
              </w:rPr>
            </w:pPr>
            <w:r>
              <w:rPr>
                <w:sz w:val="18"/>
              </w:rPr>
              <w:t>12534N-AM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Noronha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Oliveira</w:t>
            </w:r>
          </w:p>
        </w:tc>
      </w:tr>
    </w:tbl>
    <w:p w:rsidR="00D832A4" w:rsidRPr="00A41FE7" w:rsidRDefault="00D832A4" w:rsidP="00D832A4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D832A4" w:rsidRPr="0084021E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Relatora:</w:t>
      </w:r>
      <w:r w:rsidRPr="0084021E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D832A4" w:rsidRDefault="00E97886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30" o:spid="_x0000_s2235" type="#_x0000_t202" alt="#AnnotID = 75537824" style="position:absolute;left:0;text-align:left;margin-left:422.05pt;margin-top:1.45pt;width:72.7pt;height:19.25pt;z-index:251966464;mso-position-horizontal-relative:page" filled="f" stroked="f">
            <v:textbox inset="0,0,0,0">
              <w:txbxContent>
                <w:p w:rsidR="00CA73BA" w:rsidRDefault="00CA73BA" w:rsidP="00D832A4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D832A4" w:rsidRPr="00A41FE7">
        <w:rPr>
          <w:rFonts w:ascii="Times New Roman" w:hAnsi="Times New Roman" w:cs="Times New Roman"/>
          <w:spacing w:val="-2"/>
        </w:rPr>
        <w:t>Membros:</w:t>
      </w:r>
      <w:r w:rsidR="00D832A4"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D832A4" w:rsidRPr="00A41FE7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D832A4" w:rsidRPr="00A41FE7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D832A4" w:rsidRPr="00A41FE7">
        <w:rPr>
          <w:rFonts w:ascii="Times New Roman" w:hAnsi="Times New Roman" w:cs="Times New Roman"/>
          <w:spacing w:val="-2"/>
        </w:rPr>
        <w:t>Exmo(a). Sr(a). Des(a). Cezar Luiz Bandiera</w:t>
      </w:r>
    </w:p>
    <w:p w:rsidR="00D832A4" w:rsidRDefault="00D832A4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spacing w:before="32"/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71"/>
        <w:gridCol w:w="4879"/>
        <w:gridCol w:w="4770"/>
      </w:tblGrid>
      <w:tr w:rsidR="0084021E" w:rsidTr="0084021E">
        <w:trPr>
          <w:trHeight w:val="769"/>
        </w:trPr>
        <w:tc>
          <w:tcPr>
            <w:tcW w:w="61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/>
                <w:b/>
                <w:sz w:val="20"/>
              </w:rPr>
              <w:tab/>
              <w:t>Agravo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Instrumento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4005304-</w:t>
            </w:r>
            <w:r>
              <w:rPr>
                <w:rFonts w:ascii="Arial"/>
                <w:b/>
                <w:spacing w:val="-2"/>
                <w:sz w:val="20"/>
              </w:rPr>
              <w:t>89.2021.8.04.0000</w:t>
            </w:r>
          </w:p>
        </w:tc>
        <w:tc>
          <w:tcPr>
            <w:tcW w:w="477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Adiado/Suspenso</w:t>
            </w:r>
          </w:p>
        </w:tc>
      </w:tr>
      <w:tr w:rsidR="0084021E" w:rsidTr="0084021E">
        <w:trPr>
          <w:trHeight w:val="29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4021E" w:rsidTr="0084021E">
        <w:trPr>
          <w:trHeight w:val="20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8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79" w:type="dxa"/>
            <w:tcBorders>
              <w:top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88" w:lineRule="exact"/>
              <w:ind w:left="356"/>
              <w:rPr>
                <w:sz w:val="20"/>
              </w:rPr>
            </w:pPr>
            <w:r>
              <w:rPr>
                <w:sz w:val="20"/>
              </w:rPr>
              <w:t>LUCAS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MARICAUA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4770" w:type="dxa"/>
            <w:tcBorders>
              <w:top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88" w:lineRule="exact"/>
              <w:ind w:left="236"/>
              <w:rPr>
                <w:sz w:val="18"/>
              </w:rPr>
            </w:pPr>
            <w:r>
              <w:rPr>
                <w:sz w:val="18"/>
              </w:rPr>
              <w:t>6940N-AM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MARIA LEITE DE ARAÚJO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84021E" w:rsidTr="0084021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9" w:type="dxa"/>
          </w:tcPr>
          <w:p w:rsidR="0084021E" w:rsidRDefault="0084021E" w:rsidP="00CA73BA">
            <w:pPr>
              <w:pStyle w:val="TableParagraph"/>
              <w:spacing w:line="182" w:lineRule="exact"/>
              <w:ind w:left="356"/>
              <w:rPr>
                <w:sz w:val="20"/>
              </w:rPr>
            </w:pPr>
            <w:r>
              <w:rPr>
                <w:sz w:val="20"/>
              </w:rPr>
              <w:t>representado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genitora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LUCIANE</w:t>
            </w:r>
          </w:p>
        </w:tc>
        <w:tc>
          <w:tcPr>
            <w:tcW w:w="4770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4021E" w:rsidTr="0084021E">
        <w:trPr>
          <w:trHeight w:val="249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9" w:type="dxa"/>
          </w:tcPr>
          <w:p w:rsidR="0084021E" w:rsidRDefault="0084021E" w:rsidP="00CA73BA">
            <w:pPr>
              <w:pStyle w:val="TableParagraph"/>
              <w:spacing w:before="16" w:line="213" w:lineRule="exact"/>
              <w:ind w:left="356"/>
              <w:rPr>
                <w:sz w:val="20"/>
              </w:rPr>
            </w:pPr>
            <w:r>
              <w:rPr>
                <w:sz w:val="20"/>
              </w:rPr>
              <w:t>GONÇALVES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770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85" w:lineRule="exact"/>
              <w:ind w:left="236"/>
              <w:rPr>
                <w:sz w:val="18"/>
              </w:rPr>
            </w:pPr>
            <w:r>
              <w:rPr>
                <w:sz w:val="18"/>
              </w:rPr>
              <w:t>12022N-AM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JACKELINE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ROSA ALVES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84021E" w:rsidTr="0084021E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9" w:type="dxa"/>
          </w:tcPr>
          <w:p w:rsidR="0084021E" w:rsidRDefault="0084021E" w:rsidP="00CA73BA">
            <w:pPr>
              <w:pStyle w:val="TableParagraph"/>
              <w:spacing w:line="214" w:lineRule="exact"/>
              <w:ind w:left="356"/>
              <w:rPr>
                <w:sz w:val="20"/>
              </w:rPr>
            </w:pPr>
            <w:r>
              <w:rPr>
                <w:sz w:val="20"/>
              </w:rPr>
              <w:t>LUCIANE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GONÇALVES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770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4021E" w:rsidTr="0084021E">
        <w:trPr>
          <w:trHeight w:val="280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79" w:type="dxa"/>
          </w:tcPr>
          <w:p w:rsidR="0084021E" w:rsidRDefault="0084021E" w:rsidP="00CA73BA">
            <w:pPr>
              <w:pStyle w:val="TableParagraph"/>
              <w:spacing w:before="1"/>
              <w:ind w:left="356"/>
              <w:rPr>
                <w:sz w:val="20"/>
              </w:rPr>
            </w:pPr>
            <w:r>
              <w:rPr>
                <w:sz w:val="20"/>
              </w:rPr>
              <w:t>FELICIANO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MARICAUA</w:t>
            </w:r>
          </w:p>
        </w:tc>
        <w:tc>
          <w:tcPr>
            <w:tcW w:w="4770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4021E" w:rsidTr="0084021E">
        <w:trPr>
          <w:trHeight w:val="3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9" w:type="dxa"/>
            <w:tcBorders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/>
              <w:ind w:left="356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770" w:type="dxa"/>
            <w:tcBorders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4021E" w:rsidRPr="0084021E" w:rsidRDefault="0084021E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Presidente/Relator:</w:t>
      </w:r>
      <w:r w:rsidRPr="0084021E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</w:p>
    <w:p w:rsidR="0084021E" w:rsidRDefault="0084021E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Membros:</w:t>
      </w:r>
      <w:r>
        <w:rPr>
          <w:rFonts w:ascii="Times New Roman" w:hAnsi="Times New Roman" w:cs="Times New Roman"/>
          <w:spacing w:val="-2"/>
        </w:rPr>
        <w:tab/>
      </w:r>
      <w:r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84021E" w:rsidRPr="00A41FE7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37" o:spid="_x0000_s2236" type="#_x0000_t202" style="position:absolute;left:0;text-align:left;margin-left:429.25pt;margin-top:5.6pt;width:72.7pt;height:19.25pt;z-index:251968512;mso-position-horizontal-relative:page" filled="f" stroked="f">
            <v:textbox inset="0,0,0,0">
              <w:txbxContent>
                <w:p w:rsidR="00CA73BA" w:rsidRDefault="00CA73BA" w:rsidP="0084021E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84021E"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4021E" w:rsidRPr="00A41FE7">
        <w:rPr>
          <w:rFonts w:ascii="Times New Roman" w:hAnsi="Times New Roman" w:cs="Times New Roman"/>
          <w:spacing w:val="-2"/>
        </w:rPr>
        <w:t>Exmo(a). Sr(a). Des(a). Cezar Luiz Bandiera (1 V.D.)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Procuradora:</w:t>
      </w:r>
      <w:r w:rsidRPr="00A41FE7">
        <w:rPr>
          <w:rFonts w:ascii="Times New Roman" w:hAnsi="Times New Roman" w:cs="Times New Roman"/>
          <w:spacing w:val="-2"/>
        </w:rPr>
        <w:tab/>
        <w:t xml:space="preserve">Exma. Sra. Dra. Suzete Maria dos Santos 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Sustentação Oral: Realizada</w:t>
      </w: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9"/>
        <w:gridCol w:w="4913"/>
        <w:gridCol w:w="4648"/>
      </w:tblGrid>
      <w:tr w:rsidR="0084021E" w:rsidTr="0084021E">
        <w:trPr>
          <w:trHeight w:val="766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0006936-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</w:p>
        </w:tc>
        <w:tc>
          <w:tcPr>
            <w:tcW w:w="46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1"/>
              <w:ind w:left="2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77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Cezar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Luiz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Bandiera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(Adiado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84021E" w:rsidTr="0084021E">
        <w:trPr>
          <w:trHeight w:val="301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4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4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4021E" w:rsidTr="0084021E">
        <w:trPr>
          <w:trHeight w:val="2130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84021E" w:rsidRDefault="0084021E" w:rsidP="00CA73BA">
            <w:pPr>
              <w:pStyle w:val="TableParagraph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spacing w:before="165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68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84021E" w:rsidRDefault="0084021E" w:rsidP="00CA73BA">
            <w:pPr>
              <w:pStyle w:val="TableParagraph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spacing w:before="165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ind w:left="268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Contartesi</w:t>
            </w:r>
          </w:p>
          <w:p w:rsidR="0084021E" w:rsidRDefault="0084021E" w:rsidP="00CA73BA">
            <w:pPr>
              <w:pStyle w:val="TableParagraph"/>
              <w:spacing w:before="100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ind w:left="268"/>
              <w:rPr>
                <w:sz w:val="20"/>
              </w:rPr>
            </w:pPr>
            <w:r>
              <w:rPr>
                <w:sz w:val="20"/>
              </w:rPr>
              <w:t>Unimac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Importação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Exportação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99" w:lineRule="exact"/>
              <w:ind w:left="114"/>
              <w:rPr>
                <w:sz w:val="18"/>
              </w:rPr>
            </w:pPr>
            <w:r>
              <w:rPr>
                <w:sz w:val="18"/>
              </w:rPr>
              <w:t>169151N-SP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PAULA CRISTINA</w:t>
            </w:r>
            <w:r>
              <w:rPr>
                <w:spacing w:val="-2"/>
                <w:sz w:val="18"/>
              </w:rPr>
              <w:t xml:space="preserve"> TRAVAIN</w:t>
            </w:r>
          </w:p>
          <w:p w:rsidR="0084021E" w:rsidRDefault="0084021E" w:rsidP="00CA73BA">
            <w:pPr>
              <w:pStyle w:val="TableParagraph"/>
              <w:spacing w:before="98"/>
              <w:ind w:left="114"/>
              <w:rPr>
                <w:sz w:val="18"/>
              </w:rPr>
            </w:pPr>
            <w:r>
              <w:rPr>
                <w:sz w:val="18"/>
              </w:rPr>
              <w:t>297770N-SP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Franco Bet 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  <w:p w:rsidR="0084021E" w:rsidRDefault="0084021E" w:rsidP="00CA73BA">
            <w:pPr>
              <w:pStyle w:val="TableParagraph"/>
              <w:spacing w:before="93"/>
              <w:ind w:left="114"/>
              <w:rPr>
                <w:sz w:val="18"/>
              </w:rPr>
            </w:pPr>
            <w:r>
              <w:rPr>
                <w:sz w:val="18"/>
              </w:rPr>
              <w:t>132932N-SP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FERNANDO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ANSELMO</w:t>
            </w:r>
            <w:r>
              <w:rPr>
                <w:spacing w:val="-2"/>
                <w:sz w:val="18"/>
              </w:rPr>
              <w:t xml:space="preserve"> RODRIGUES</w:t>
            </w:r>
          </w:p>
          <w:p w:rsidR="0084021E" w:rsidRDefault="0084021E" w:rsidP="00CA73BA">
            <w:pPr>
              <w:pStyle w:val="TableParagraph"/>
              <w:spacing w:before="93"/>
              <w:ind w:left="114"/>
              <w:rPr>
                <w:sz w:val="18"/>
              </w:rPr>
            </w:pPr>
            <w:r>
              <w:rPr>
                <w:sz w:val="18"/>
              </w:rPr>
              <w:t>383663N-SP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RAISSA DRUDI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GOMIDE</w:t>
            </w:r>
          </w:p>
          <w:p w:rsidR="0084021E" w:rsidRDefault="0084021E" w:rsidP="00CA73BA">
            <w:pPr>
              <w:pStyle w:val="TableParagraph"/>
              <w:spacing w:before="93"/>
              <w:ind w:left="114"/>
              <w:rPr>
                <w:sz w:val="18"/>
              </w:rPr>
            </w:pPr>
            <w:r>
              <w:rPr>
                <w:sz w:val="18"/>
              </w:rPr>
              <w:t>7998N-AM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RAPHAEL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COELHO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SILVA</w:t>
            </w:r>
          </w:p>
          <w:p w:rsidR="0084021E" w:rsidRDefault="0084021E" w:rsidP="00CA73BA">
            <w:pPr>
              <w:pStyle w:val="TableParagraph"/>
              <w:spacing w:before="93" w:line="348" w:lineRule="auto"/>
              <w:ind w:left="114" w:right="800"/>
              <w:rPr>
                <w:sz w:val="18"/>
              </w:rPr>
            </w:pPr>
            <w:r>
              <w:rPr>
                <w:sz w:val="18"/>
              </w:rPr>
              <w:t>2953N-AM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Nazare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Sobrinho 7998A-AM - RAPHAEL COELHO DA SILVA</w:t>
            </w:r>
          </w:p>
        </w:tc>
      </w:tr>
    </w:tbl>
    <w:p w:rsidR="0084021E" w:rsidRPr="00A41FE7" w:rsidRDefault="0084021E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4021E" w:rsidRPr="0084021E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39" o:spid="_x0000_s2237" type="#_x0000_t202" alt="#AnnotID = 1622851720" style="position:absolute;left:0;text-align:left;margin-left:392.05pt;margin-top:.9pt;width:72.7pt;height:19.25pt;z-index:251970560;mso-position-horizontal-relative:page" filled="f" stroked="f">
            <v:textbox inset="0,0,0,0">
              <w:txbxContent>
                <w:p w:rsidR="00CA73BA" w:rsidRDefault="00CA73BA" w:rsidP="0084021E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84021E" w:rsidRPr="0084021E">
        <w:rPr>
          <w:rFonts w:ascii="Times New Roman" w:hAnsi="Times New Roman" w:cs="Times New Roman"/>
          <w:b/>
          <w:spacing w:val="-2"/>
        </w:rPr>
        <w:t>Relator:</w:t>
      </w:r>
      <w:r w:rsidR="0084021E" w:rsidRPr="0084021E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>
        <w:rPr>
          <w:rFonts w:ascii="Times New Roman" w:hAnsi="Times New Roman" w:cs="Times New Roman"/>
          <w:spacing w:val="-2"/>
        </w:rPr>
        <w:tab/>
      </w:r>
      <w:r w:rsidRPr="00A41FE7">
        <w:rPr>
          <w:rFonts w:ascii="Times New Roman" w:hAnsi="Times New Roman" w:cs="Times New Roman"/>
          <w:spacing w:val="-2"/>
        </w:rPr>
        <w:t xml:space="preserve">Exmo(a). Sr(a). Des(a). Socorro Guedes Moura 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Lia Maria Guedes de Freitas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9"/>
        <w:gridCol w:w="4916"/>
        <w:gridCol w:w="4645"/>
      </w:tblGrid>
      <w:tr w:rsidR="0084021E" w:rsidTr="0084021E">
        <w:trPr>
          <w:trHeight w:val="891"/>
        </w:trPr>
        <w:tc>
          <w:tcPr>
            <w:tcW w:w="62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97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0000934-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  <w:p w:rsidR="0084021E" w:rsidRDefault="0084021E" w:rsidP="00CA73BA">
            <w:pPr>
              <w:pStyle w:val="TableParagraph"/>
              <w:spacing w:before="238" w:line="206" w:lineRule="exact"/>
              <w:ind w:left="129" w:right="28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1"/>
              <w:ind w:left="2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77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Cezar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Luiz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Bandiera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(Adiado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84021E" w:rsidTr="0084021E">
        <w:trPr>
          <w:trHeight w:val="299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4021E" w:rsidTr="0084021E">
        <w:trPr>
          <w:trHeight w:val="1527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84021E" w:rsidRDefault="0084021E" w:rsidP="00CA73BA">
            <w:pPr>
              <w:pStyle w:val="TableParagraph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spacing w:before="154"/>
              <w:rPr>
                <w:rFonts w:ascii="Palatino Linotype"/>
                <w:sz w:val="20"/>
              </w:rPr>
            </w:pPr>
          </w:p>
          <w:p w:rsidR="0084021E" w:rsidRDefault="0084021E" w:rsidP="00CA73BA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4021E" w:rsidRDefault="0084021E" w:rsidP="00CA73BA">
            <w:pPr>
              <w:pStyle w:val="TableParagraph"/>
              <w:ind w:left="268"/>
              <w:rPr>
                <w:sz w:val="20"/>
              </w:rPr>
            </w:pPr>
            <w:r>
              <w:rPr>
                <w:sz w:val="20"/>
              </w:rPr>
              <w:t>Mendes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EPP representado(a) por Wilson Oliveira Melo Júnior,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84021E" w:rsidRDefault="0084021E" w:rsidP="00CA73BA">
            <w:pPr>
              <w:pStyle w:val="TableParagraph"/>
              <w:spacing w:line="217" w:lineRule="exact"/>
              <w:ind w:left="268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6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Palatino Linotype"/>
                <w:sz w:val="18"/>
              </w:rPr>
            </w:pPr>
          </w:p>
          <w:p w:rsidR="0084021E" w:rsidRDefault="0084021E" w:rsidP="00CA73BA">
            <w:pPr>
              <w:pStyle w:val="TableParagraph"/>
              <w:rPr>
                <w:rFonts w:ascii="Palatino Linotype"/>
                <w:sz w:val="18"/>
              </w:rPr>
            </w:pPr>
          </w:p>
          <w:p w:rsidR="0084021E" w:rsidRDefault="0084021E" w:rsidP="00CA73BA">
            <w:pPr>
              <w:pStyle w:val="TableParagraph"/>
              <w:spacing w:before="187"/>
              <w:rPr>
                <w:rFonts w:ascii="Palatino Linotype"/>
                <w:sz w:val="18"/>
              </w:rPr>
            </w:pPr>
          </w:p>
          <w:p w:rsidR="0084021E" w:rsidRDefault="0084021E" w:rsidP="00CA73BA">
            <w:pPr>
              <w:pStyle w:val="TableParagraph"/>
              <w:ind w:left="111"/>
              <w:rPr>
                <w:sz w:val="18"/>
              </w:rPr>
            </w:pPr>
            <w:r>
              <w:rPr>
                <w:sz w:val="18"/>
              </w:rPr>
              <w:t>1910N-AM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EDSON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ROSAS </w:t>
            </w:r>
            <w:r>
              <w:rPr>
                <w:spacing w:val="-2"/>
                <w:sz w:val="18"/>
              </w:rPr>
              <w:t>JUNIOR</w:t>
            </w:r>
          </w:p>
          <w:p w:rsidR="0084021E" w:rsidRDefault="0084021E" w:rsidP="00CA73BA">
            <w:pPr>
              <w:pStyle w:val="TableParagraph"/>
              <w:spacing w:before="93"/>
              <w:ind w:left="111"/>
              <w:rPr>
                <w:sz w:val="18"/>
              </w:rPr>
            </w:pPr>
            <w:r>
              <w:rPr>
                <w:sz w:val="18"/>
              </w:rPr>
              <w:t>5109N-AM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Lúcia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Cristina Pinho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Rosas</w:t>
            </w:r>
          </w:p>
        </w:tc>
      </w:tr>
    </w:tbl>
    <w:p w:rsidR="0084021E" w:rsidRPr="00A41FE7" w:rsidRDefault="0084021E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Pr</w:t>
      </w:r>
      <w:r w:rsidRPr="00A41FE7">
        <w:rPr>
          <w:rFonts w:ascii="Times New Roman" w:hAnsi="Times New Roman" w:cs="Times New Roman"/>
          <w:spacing w:val="-2"/>
        </w:rPr>
        <w:t>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4021E" w:rsidRP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Relator:</w:t>
      </w:r>
      <w:r w:rsidRPr="0084021E">
        <w:rPr>
          <w:rFonts w:ascii="Times New Roman" w:hAnsi="Times New Roman" w:cs="Times New Roman"/>
          <w:b/>
          <w:spacing w:val="-2"/>
        </w:rPr>
        <w:tab/>
        <w:t>Exmo(a). Sr(a). Des(a). Cézar Luiz Bandiera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>
        <w:rPr>
          <w:rFonts w:ascii="Times New Roman" w:hAnsi="Times New Roman" w:cs="Times New Roman"/>
          <w:spacing w:val="-2"/>
        </w:rPr>
        <w:tab/>
      </w:r>
      <w:r w:rsidRPr="00A41FE7">
        <w:rPr>
          <w:rFonts w:ascii="Times New Roman" w:hAnsi="Times New Roman" w:cs="Times New Roman"/>
          <w:spacing w:val="-2"/>
        </w:rPr>
        <w:t xml:space="preserve">Exmo(a). Sr(a). Des(a). Socorro Guedes Moura 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Lia Maria Guedes de Freitas</w:t>
      </w:r>
    </w:p>
    <w:p w:rsidR="0084021E" w:rsidRPr="00A41FE7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40" o:spid="_x0000_s2238" type="#_x0000_t202" alt="#AnnotID = 536870912" style="position:absolute;left:0;text-align:left;margin-left:437.65pt;margin-top:14.4pt;width:72.7pt;height:19.25pt;z-index:251972608;mso-position-horizontal-relative:page" filled="f" stroked="f">
            <v:textbox inset="0,0,0,0">
              <w:txbxContent>
                <w:p w:rsidR="00CA73BA" w:rsidRDefault="00CA73BA" w:rsidP="0084021E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84021E" w:rsidRPr="00A41FE7">
        <w:rPr>
          <w:rFonts w:ascii="Times New Roman" w:hAnsi="Times New Roman" w:cs="Times New Roman"/>
          <w:spacing w:val="-2"/>
        </w:rPr>
        <w:t>Suplentes:</w:t>
      </w:r>
      <w:r w:rsidR="0084021E" w:rsidRPr="00A41FE7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20" w:type="dxa"/>
        <w:tblInd w:w="289" w:type="dxa"/>
        <w:tblLayout w:type="fixed"/>
        <w:tblLook w:val="01E0"/>
      </w:tblPr>
      <w:tblGrid>
        <w:gridCol w:w="1212"/>
        <w:gridCol w:w="4817"/>
        <w:gridCol w:w="4891"/>
      </w:tblGrid>
      <w:tr w:rsidR="0084021E" w:rsidTr="0084021E">
        <w:trPr>
          <w:trHeight w:val="793"/>
        </w:trPr>
        <w:tc>
          <w:tcPr>
            <w:tcW w:w="60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</w:p>
          <w:p w:rsidR="0084021E" w:rsidRDefault="0084021E" w:rsidP="00CA73BA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34" w:lineRule="exact"/>
              <w:ind w:left="47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position w:val="1"/>
                <w:sz w:val="20"/>
              </w:rPr>
              <w:t>Relator</w:t>
            </w:r>
            <w:r>
              <w:rPr>
                <w:rFonts w:ascii="Arial" w:hAnsi="Arial"/>
                <w:b/>
                <w:spacing w:val="26"/>
                <w:position w:val="1"/>
                <w:sz w:val="20"/>
              </w:rPr>
              <w:t xml:space="preserve">  </w:t>
            </w:r>
            <w:r>
              <w:rPr>
                <w:position w:val="1"/>
                <w:sz w:val="20"/>
              </w:rPr>
              <w:t>Délcio</w:t>
            </w:r>
            <w:r>
              <w:rPr>
                <w:spacing w:val="-4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Luís</w:t>
            </w:r>
            <w:r>
              <w:rPr>
                <w:spacing w:val="-8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Santos</w:t>
            </w:r>
            <w:r>
              <w:rPr>
                <w:spacing w:val="-8"/>
                <w:position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(Adiado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02/02/26)</w:t>
            </w:r>
          </w:p>
        </w:tc>
      </w:tr>
      <w:tr w:rsidR="0084021E" w:rsidTr="0084021E">
        <w:trPr>
          <w:trHeight w:val="29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0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0" w:lineRule="exact"/>
              <w:ind w:left="3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4021E" w:rsidTr="0084021E">
        <w:trPr>
          <w:trHeight w:val="210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9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17" w:type="dxa"/>
            <w:tcBorders>
              <w:top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90" w:lineRule="exact"/>
              <w:ind w:left="416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Miguel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91" w:type="dxa"/>
            <w:tcBorders>
              <w:top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190" w:lineRule="exact"/>
              <w:ind w:left="357"/>
              <w:rPr>
                <w:sz w:val="18"/>
              </w:rPr>
            </w:pPr>
            <w:r>
              <w:rPr>
                <w:sz w:val="18"/>
              </w:rPr>
              <w:t>14354N-AM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ALYNE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COELHO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4021E" w:rsidTr="0084021E">
        <w:trPr>
          <w:trHeight w:val="370"/>
        </w:trPr>
        <w:tc>
          <w:tcPr>
            <w:tcW w:w="1212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7" w:type="dxa"/>
          </w:tcPr>
          <w:p w:rsidR="0084021E" w:rsidRDefault="0084021E" w:rsidP="00CA73BA">
            <w:pPr>
              <w:pStyle w:val="TableParagraph"/>
              <w:spacing w:line="223" w:lineRule="exact"/>
              <w:ind w:left="417"/>
              <w:rPr>
                <w:sz w:val="20"/>
              </w:rPr>
            </w:pPr>
            <w:r>
              <w:rPr>
                <w:sz w:val="20"/>
              </w:rPr>
              <w:t>Zenadia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Roque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Delmiro</w:t>
            </w:r>
          </w:p>
        </w:tc>
        <w:tc>
          <w:tcPr>
            <w:tcW w:w="4891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64"/>
              <w:ind w:left="357"/>
              <w:rPr>
                <w:sz w:val="18"/>
              </w:rPr>
            </w:pPr>
            <w:r>
              <w:rPr>
                <w:sz w:val="18"/>
              </w:rPr>
              <w:t>14180N-AM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84021E" w:rsidTr="0084021E">
        <w:trPr>
          <w:trHeight w:val="360"/>
        </w:trPr>
        <w:tc>
          <w:tcPr>
            <w:tcW w:w="1212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9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7" w:type="dxa"/>
          </w:tcPr>
          <w:p w:rsidR="0084021E" w:rsidRDefault="0084021E" w:rsidP="00CA73BA">
            <w:pPr>
              <w:pStyle w:val="TableParagraph"/>
              <w:spacing w:before="93"/>
              <w:ind w:left="417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91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92"/>
              <w:ind w:left="357"/>
              <w:rPr>
                <w:sz w:val="18"/>
              </w:rPr>
            </w:pPr>
            <w:r>
              <w:rPr>
                <w:sz w:val="18"/>
              </w:rPr>
              <w:t>1037A-AM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WILSON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84021E" w:rsidTr="0084021E">
        <w:trPr>
          <w:trHeight w:val="363"/>
        </w:trPr>
        <w:tc>
          <w:tcPr>
            <w:tcW w:w="1212" w:type="dxa"/>
            <w:tcBorders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17" w:type="dxa"/>
            <w:tcBorders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91" w:type="dxa"/>
            <w:tcBorders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32"/>
              <w:ind w:left="357"/>
              <w:rPr>
                <w:sz w:val="18"/>
              </w:rPr>
            </w:pPr>
            <w:r>
              <w:rPr>
                <w:sz w:val="18"/>
              </w:rPr>
              <w:t>17314N-CE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WILSON SALES</w:t>
            </w:r>
            <w:r>
              <w:rPr>
                <w:spacing w:val="-2"/>
                <w:sz w:val="18"/>
              </w:rPr>
              <w:t xml:space="preserve"> BELCHIOR</w:t>
            </w:r>
          </w:p>
        </w:tc>
      </w:tr>
    </w:tbl>
    <w:p w:rsidR="0084021E" w:rsidRPr="00A41FE7" w:rsidRDefault="0084021E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4021E" w:rsidRPr="0084021E" w:rsidRDefault="00E97886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42" o:spid="_x0000_s2239" type="#_x0000_t202" alt="#AnnotID = 79801504" style="position:absolute;left:0;text-align:left;margin-left:373.4pt;margin-top:4.5pt;width:59.5pt;height:16.25pt;z-index:251974656;mso-position-horizontal-relative:page" filled="f" stroked="f">
            <v:textbox inset="0,0,0,0">
              <w:txbxContent>
                <w:p w:rsidR="00CA73BA" w:rsidRDefault="00CA73BA" w:rsidP="0084021E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4021E" w:rsidRPr="0084021E">
        <w:rPr>
          <w:rFonts w:ascii="Times New Roman" w:hAnsi="Times New Roman" w:cs="Times New Roman"/>
          <w:b/>
          <w:spacing w:val="-2"/>
        </w:rPr>
        <w:t>Relator:</w:t>
      </w:r>
      <w:r w:rsidR="0084021E" w:rsidRPr="0084021E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84021E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788"/>
        <w:gridCol w:w="4856"/>
      </w:tblGrid>
      <w:tr w:rsidR="0084021E" w:rsidTr="0084021E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:rsidR="0084021E" w:rsidRDefault="0084021E" w:rsidP="00CA73BA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26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Luís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(Adiado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02/02/26)</w:t>
            </w:r>
          </w:p>
        </w:tc>
      </w:tr>
      <w:tr w:rsidR="0084021E" w:rsidTr="008402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4021E" w:rsidTr="0084021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INES DE JESUS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4856" w:type="dxa"/>
            <w:tcBorders>
              <w:top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4021E" w:rsidTr="0084021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Cladson Abreu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4021E" w:rsidTr="0084021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HERIKA BERNARDINO </w:t>
            </w:r>
            <w:r>
              <w:rPr>
                <w:spacing w:val="-2"/>
                <w:sz w:val="20"/>
              </w:rPr>
              <w:t>QUINTANILLA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4021E" w:rsidTr="0084021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Rodrigo Zanardo </w:t>
            </w:r>
            <w:r>
              <w:rPr>
                <w:spacing w:val="-2"/>
                <w:sz w:val="20"/>
              </w:rPr>
              <w:t>Escossio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84021E" w:rsidTr="0084021E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Sâmara da Silva </w:t>
            </w:r>
            <w:r>
              <w:rPr>
                <w:spacing w:val="-2"/>
                <w:sz w:val="20"/>
              </w:rPr>
              <w:t>Nóbrega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4021E" w:rsidTr="0084021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4021E" w:rsidTr="0084021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4021E" w:rsidTr="0084021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84021E" w:rsidRDefault="0084021E" w:rsidP="00CA73BA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4021E" w:rsidTr="0084021E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84021E" w:rsidRDefault="0084021E" w:rsidP="00CA73BA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 w:rsidR="0084021E" w:rsidRDefault="0084021E" w:rsidP="00CA73B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4021E" w:rsidRPr="00A41FE7" w:rsidRDefault="00E97886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43" o:spid="_x0000_s2241" style="position:absolute;left:0;text-align:left;margin-left:20.4pt;margin-top:-118.05pt;width:557.05pt;height:118.6pt;z-index:-251338752;mso-position-horizontal-relative:page;mso-position-vertical-relative:text" coordorigin="408,-2361" coordsize="11141,2372" o:spt="100" adj="0,,0" path="m408,-2r11141,m11539,-2361r,2371e" filled="f" strokeweight=".96pt">
            <v:stroke joinstyle="round"/>
            <v:formulas/>
            <v:path arrowok="t" o:connecttype="segments"/>
            <w10:wrap anchorx="page"/>
          </v:shape>
        </w:pict>
      </w:r>
      <w:r w:rsidR="0084021E" w:rsidRPr="00A41FE7">
        <w:rPr>
          <w:rFonts w:ascii="Times New Roman" w:hAnsi="Times New Roman" w:cs="Times New Roman"/>
          <w:spacing w:val="-2"/>
        </w:rPr>
        <w:t>Presidente:</w:t>
      </w:r>
      <w:r w:rsidR="0084021E"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4021E" w:rsidRPr="0084021E" w:rsidRDefault="00E97886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44" o:spid="_x0000_s2240" type="#_x0000_t202" alt="#AnnotID = 1664392112" style="position:absolute;left:0;text-align:left;margin-left:407.65pt;margin-top:10.7pt;width:59.5pt;height:16.25pt;z-index:251976704;mso-position-horizontal-relative:page" filled="f" stroked="f">
            <v:textbox inset="0,0,0,0">
              <w:txbxContent>
                <w:p w:rsidR="00CA73BA" w:rsidRDefault="00CA73BA" w:rsidP="0084021E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4021E" w:rsidRPr="0084021E">
        <w:rPr>
          <w:rFonts w:ascii="Times New Roman" w:hAnsi="Times New Roman" w:cs="Times New Roman"/>
          <w:b/>
          <w:spacing w:val="-2"/>
        </w:rPr>
        <w:t>Relator:</w:t>
      </w:r>
      <w:r w:rsidR="0084021E" w:rsidRPr="0084021E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84021E" w:rsidRPr="00A41FE7" w:rsidRDefault="0084021E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Promotora:</w:t>
      </w:r>
      <w:r w:rsidRPr="00A41FE7">
        <w:rPr>
          <w:rFonts w:ascii="Times New Roman" w:hAnsi="Times New Roman" w:cs="Times New Roman"/>
          <w:spacing w:val="-2"/>
        </w:rPr>
        <w:tab/>
        <w:t>Exma. Sra. Dra. Anabel Vitória Mendonça de Souza</w:t>
      </w:r>
    </w:p>
    <w:p w:rsidR="0084021E" w:rsidRPr="00D832A4" w:rsidRDefault="0084021E" w:rsidP="00D832A4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  <w:sectPr w:rsidR="0084021E" w:rsidRPr="00D832A4" w:rsidSect="0084021E">
          <w:pgSz w:w="11900" w:h="16840"/>
          <w:pgMar w:top="640" w:right="418" w:bottom="280" w:left="283" w:header="425" w:footer="0" w:gutter="0"/>
          <w:cols w:space="720"/>
        </w:sectPr>
      </w:pPr>
    </w:p>
    <w:tbl>
      <w:tblPr>
        <w:tblStyle w:val="TableNormal"/>
        <w:tblW w:w="10920" w:type="dxa"/>
        <w:tblInd w:w="289" w:type="dxa"/>
        <w:tblLayout w:type="fixed"/>
        <w:tblLook w:val="01E0"/>
      </w:tblPr>
      <w:tblGrid>
        <w:gridCol w:w="1211"/>
        <w:gridCol w:w="4509"/>
        <w:gridCol w:w="5200"/>
      </w:tblGrid>
      <w:tr w:rsidR="00A41FE7" w:rsidTr="0084021E">
        <w:trPr>
          <w:trHeight w:val="791"/>
        </w:trPr>
        <w:tc>
          <w:tcPr>
            <w:tcW w:w="57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0535034-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</w:p>
          <w:p w:rsidR="00A41FE7" w:rsidRDefault="00A41FE7" w:rsidP="00A41FE7">
            <w:pPr>
              <w:pStyle w:val="TableParagraph"/>
              <w:spacing w:before="135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34" w:lineRule="exact"/>
              <w:ind w:left="2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position w:val="1"/>
                <w:sz w:val="20"/>
              </w:rPr>
              <w:t>ADIADO/SUSPENSO 09.02.26</w:t>
            </w:r>
          </w:p>
        </w:tc>
      </w:tr>
      <w:tr w:rsidR="00A41FE7" w:rsidTr="0084021E">
        <w:trPr>
          <w:trHeight w:val="303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09" w:type="dxa"/>
            <w:tcBorders>
              <w:top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6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84021E">
        <w:trPr>
          <w:trHeight w:val="25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09" w:type="dxa"/>
            <w:tcBorders>
              <w:top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415"/>
              <w:rPr>
                <w:sz w:val="20"/>
              </w:rPr>
            </w:pPr>
            <w:r>
              <w:rPr>
                <w:sz w:val="20"/>
              </w:rPr>
              <w:t>APPLE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COMPUTER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257968N-SP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RAPHAEL BURLEIGH 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MEDEIROS</w:t>
            </w:r>
          </w:p>
        </w:tc>
      </w:tr>
      <w:tr w:rsidR="00A41FE7" w:rsidTr="0084021E">
        <w:trPr>
          <w:trHeight w:val="302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4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09" w:type="dxa"/>
          </w:tcPr>
          <w:p w:rsidR="00A41FE7" w:rsidRDefault="00A41FE7" w:rsidP="00A41FE7">
            <w:pPr>
              <w:pStyle w:val="TableParagraph"/>
              <w:spacing w:before="34"/>
              <w:ind w:left="416"/>
              <w:rPr>
                <w:sz w:val="20"/>
              </w:rPr>
            </w:pPr>
            <w:r>
              <w:rPr>
                <w:sz w:val="20"/>
              </w:rPr>
              <w:t>Giuliana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Ramos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Neves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4"/>
              <w:ind w:left="666"/>
              <w:rPr>
                <w:sz w:val="18"/>
              </w:rPr>
            </w:pPr>
            <w:r>
              <w:rPr>
                <w:sz w:val="18"/>
              </w:rPr>
              <w:t>16043N-AM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Almeida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A41FE7" w:rsidTr="0084021E">
        <w:trPr>
          <w:trHeight w:val="337"/>
        </w:trPr>
        <w:tc>
          <w:tcPr>
            <w:tcW w:w="1211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9" w:type="dxa"/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32"/>
              <w:ind w:left="666"/>
              <w:rPr>
                <w:sz w:val="18"/>
              </w:rPr>
            </w:pPr>
            <w:r>
              <w:rPr>
                <w:sz w:val="18"/>
              </w:rPr>
              <w:t>15797N-AM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41FE7" w:rsidTr="0084021E">
        <w:trPr>
          <w:trHeight w:val="448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09" w:type="dxa"/>
            <w:tcBorders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93"/>
              <w:ind w:left="416"/>
              <w:rPr>
                <w:sz w:val="20"/>
              </w:rPr>
            </w:pPr>
            <w:r>
              <w:rPr>
                <w:sz w:val="20"/>
              </w:rPr>
              <w:t>Neyline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Christian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92"/>
              <w:ind w:left="666"/>
              <w:rPr>
                <w:sz w:val="18"/>
              </w:rPr>
            </w:pPr>
            <w:r>
              <w:rPr>
                <w:sz w:val="18"/>
              </w:rPr>
              <w:t>4944N-AM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Erik Lorenzzo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Marinho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</w:tbl>
    <w:p w:rsidR="0084021E" w:rsidRPr="0084021E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Presidente/Relator:</w:t>
      </w:r>
      <w:r w:rsidRPr="0084021E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84021E" w:rsidRPr="00A41FE7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</w:r>
      <w:r w:rsidR="0084021E"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84021E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Cezar Luiz Bandiera</w:t>
      </w:r>
      <w:r>
        <w:rPr>
          <w:rFonts w:ascii="Times New Roman" w:hAnsi="Times New Roman" w:cs="Times New Roman"/>
          <w:spacing w:val="-2"/>
        </w:rPr>
        <w:t xml:space="preserve"> (1º V.D.)</w:t>
      </w:r>
    </w:p>
    <w:p w:rsidR="0084021E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A41FE7" w:rsidRDefault="00A15A9F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12"/>
        <w:gridCol w:w="4849"/>
        <w:gridCol w:w="4859"/>
      </w:tblGrid>
      <w:tr w:rsidR="00A41FE7" w:rsidTr="0084021E">
        <w:trPr>
          <w:trHeight w:val="791"/>
        </w:trPr>
        <w:tc>
          <w:tcPr>
            <w:tcW w:w="606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0602581-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</w:p>
          <w:p w:rsidR="00A41FE7" w:rsidRDefault="00A41FE7" w:rsidP="00A41FE7">
            <w:pPr>
              <w:pStyle w:val="TableParagraph"/>
              <w:spacing w:before="139" w:line="206" w:lineRule="exact"/>
              <w:ind w:left="129" w:right="6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37" w:lineRule="auto"/>
              <w:ind w:left="1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position w:val="1"/>
                <w:sz w:val="20"/>
              </w:rPr>
              <w:t>Relatora</w:t>
            </w:r>
            <w:r>
              <w:rPr>
                <w:rFonts w:ascii="Arial"/>
                <w:b/>
                <w:spacing w:val="80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Mirza</w:t>
            </w:r>
            <w:r>
              <w:rPr>
                <w:spacing w:val="-7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Telma</w:t>
            </w:r>
            <w:r>
              <w:rPr>
                <w:spacing w:val="-8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de</w:t>
            </w:r>
            <w:r>
              <w:rPr>
                <w:spacing w:val="-5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Oliveira</w:t>
            </w:r>
            <w:r>
              <w:rPr>
                <w:spacing w:val="-9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Cunha</w:t>
            </w:r>
            <w:r>
              <w:rPr>
                <w:spacing w:val="-8"/>
                <w:position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(Adiado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A41FE7" w:rsidTr="0084021E">
        <w:trPr>
          <w:trHeight w:val="29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3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84021E">
        <w:trPr>
          <w:trHeight w:val="252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9" w:type="dxa"/>
            <w:tcBorders>
              <w:top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GEAP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FUNDAÇÃO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SEGURIDADE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01" w:lineRule="exact"/>
              <w:ind w:left="327"/>
              <w:rPr>
                <w:sz w:val="18"/>
              </w:rPr>
            </w:pPr>
            <w:r>
              <w:rPr>
                <w:sz w:val="18"/>
              </w:rPr>
              <w:t>227321N-MG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DANDARA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LESCANO</w:t>
            </w:r>
          </w:p>
        </w:tc>
      </w:tr>
      <w:tr w:rsidR="00A41FE7" w:rsidTr="0084021E">
        <w:trPr>
          <w:trHeight w:val="267"/>
        </w:trPr>
        <w:tc>
          <w:tcPr>
            <w:tcW w:w="1212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24"/>
              <w:ind w:left="327"/>
              <w:rPr>
                <w:sz w:val="18"/>
              </w:rPr>
            </w:pPr>
            <w:r>
              <w:rPr>
                <w:sz w:val="18"/>
              </w:rPr>
              <w:t>67364N-DF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A41FE7" w:rsidTr="0084021E">
        <w:trPr>
          <w:trHeight w:val="254"/>
        </w:trPr>
        <w:tc>
          <w:tcPr>
            <w:tcW w:w="1212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:rsidR="00A41FE7" w:rsidRDefault="00A41FE7" w:rsidP="00A41FE7">
            <w:pPr>
              <w:pStyle w:val="TableParagraph"/>
              <w:spacing w:before="28" w:line="206" w:lineRule="exact"/>
              <w:ind w:left="417"/>
              <w:rPr>
                <w:sz w:val="20"/>
              </w:rPr>
            </w:pPr>
            <w:r>
              <w:rPr>
                <w:sz w:val="20"/>
              </w:rPr>
              <w:t>HOSPITAL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SANTA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JÚLIA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47" w:line="187" w:lineRule="exact"/>
              <w:ind w:left="327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JOAO BOSCO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A41FE7" w:rsidTr="0084021E">
        <w:trPr>
          <w:trHeight w:val="200"/>
        </w:trPr>
        <w:tc>
          <w:tcPr>
            <w:tcW w:w="1212" w:type="dxa"/>
            <w:tcBorders>
              <w:left w:val="single" w:sz="8" w:space="0" w:color="000000"/>
            </w:tcBorders>
          </w:tcPr>
          <w:p w:rsidR="00A41FE7" w:rsidRDefault="00A41FE7" w:rsidP="00A41FE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9" w:type="dxa"/>
          </w:tcPr>
          <w:p w:rsidR="00A41FE7" w:rsidRDefault="00A41FE7" w:rsidP="00A41FE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81" w:lineRule="exact"/>
              <w:ind w:left="327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A41FE7" w:rsidTr="0084021E">
        <w:trPr>
          <w:trHeight w:val="353"/>
        </w:trPr>
        <w:tc>
          <w:tcPr>
            <w:tcW w:w="1212" w:type="dxa"/>
            <w:tcBorders>
              <w:left w:val="single" w:sz="8" w:space="0" w:color="000000"/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8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  <w:tcBorders>
              <w:bottom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8" w:lineRule="exact"/>
              <w:ind w:left="417"/>
              <w:rPr>
                <w:sz w:val="20"/>
              </w:rPr>
            </w:pPr>
            <w:r>
              <w:rPr>
                <w:sz w:val="20"/>
              </w:rPr>
              <w:t>Helena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Florinda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Costa</w:t>
            </w: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05" w:lineRule="exact"/>
              <w:ind w:left="327"/>
              <w:rPr>
                <w:sz w:val="18"/>
              </w:rPr>
            </w:pPr>
            <w:r>
              <w:rPr>
                <w:sz w:val="18"/>
              </w:rPr>
              <w:t>12290N-AM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Alexsandro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A41FE7" w:rsidRPr="00BC7546" w:rsidRDefault="00A41FE7" w:rsidP="00BC7546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</w:t>
      </w:r>
      <w:r w:rsidR="00BC7546" w:rsidRPr="00BC7546">
        <w:rPr>
          <w:rFonts w:ascii="Times New Roman" w:hAnsi="Times New Roman" w:cs="Times New Roman"/>
          <w:spacing w:val="-2"/>
        </w:rPr>
        <w:t>Yedo Simões de Oliveira</w:t>
      </w:r>
      <w:r w:rsidR="00BC7546" w:rsidRPr="0084021E">
        <w:rPr>
          <w:rFonts w:ascii="Times New Roman" w:hAnsi="Times New Roman" w:cs="Times New Roman"/>
          <w:b/>
          <w:spacing w:val="-2"/>
        </w:rPr>
        <w:t xml:space="preserve"> </w:t>
      </w:r>
    </w:p>
    <w:p w:rsidR="00A41FE7" w:rsidRPr="0084021E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Relatora:</w:t>
      </w:r>
      <w:r w:rsidRPr="0084021E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84021E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49" o:spid="_x0000_s2176" type="#_x0000_t202" alt="#AnnotID = 1622862008" style="position:absolute;left:0;text-align:left;margin-left:425.05pt;margin-top:9.7pt;width:52.9pt;height:13.85pt;z-index:251854848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268" w:lineRule="exact"/>
                    <w:rPr>
                      <w:sz w:val="24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Membros: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Cezar Luiz Bandiera</w:t>
      </w:r>
    </w:p>
    <w:p w:rsidR="00A15A9F" w:rsidRDefault="00A15A9F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594"/>
        <w:gridCol w:w="5115"/>
      </w:tblGrid>
      <w:tr w:rsidR="00A41FE7" w:rsidTr="0084021E">
        <w:trPr>
          <w:trHeight w:val="791"/>
        </w:trPr>
        <w:tc>
          <w:tcPr>
            <w:tcW w:w="580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</w:p>
          <w:p w:rsidR="00A41FE7" w:rsidRDefault="00A41FE7" w:rsidP="00A41FE7">
            <w:pPr>
              <w:pStyle w:val="TableParagraph"/>
              <w:spacing w:before="137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1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before="18"/>
              <w:ind w:left="21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 DES. CEZAR 09.02.2026</w:t>
            </w:r>
          </w:p>
        </w:tc>
      </w:tr>
      <w:tr w:rsidR="00A41FE7" w:rsidTr="0084021E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2" w:lineRule="exact"/>
              <w:ind w:left="5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84021E">
        <w:trPr>
          <w:trHeight w:val="88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41FE7" w:rsidRDefault="00A41FE7" w:rsidP="00A41FE7">
            <w:pPr>
              <w:pStyle w:val="TableParagraph"/>
              <w:spacing w:before="23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Casa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(Casa Acreana Epp)</w:t>
            </w:r>
          </w:p>
          <w:p w:rsidR="00A41FE7" w:rsidRDefault="00A41FE7" w:rsidP="00A41FE7">
            <w:pPr>
              <w:pStyle w:val="TableParagraph"/>
              <w:spacing w:line="221" w:lineRule="exact"/>
              <w:ind w:left="416"/>
              <w:rPr>
                <w:sz w:val="20"/>
              </w:rPr>
            </w:pPr>
            <w:r>
              <w:rPr>
                <w:sz w:val="20"/>
              </w:rPr>
              <w:t>Janaina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Assante</w:t>
            </w:r>
          </w:p>
        </w:tc>
        <w:tc>
          <w:tcPr>
            <w:tcW w:w="511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01" w:lineRule="exact"/>
              <w:ind w:left="583"/>
              <w:rPr>
                <w:sz w:val="18"/>
              </w:rPr>
            </w:pPr>
            <w:r>
              <w:rPr>
                <w:sz w:val="18"/>
              </w:rPr>
              <w:t>11062N-AM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EWERTON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  <w:p w:rsidR="00A41FE7" w:rsidRDefault="00A41FE7" w:rsidP="00A41FE7">
            <w:pPr>
              <w:pStyle w:val="TableParagraph"/>
              <w:spacing w:before="13"/>
              <w:rPr>
                <w:rFonts w:ascii="Palatino Linotype"/>
                <w:sz w:val="18"/>
              </w:rPr>
            </w:pPr>
          </w:p>
          <w:p w:rsidR="00A41FE7" w:rsidRDefault="00A41FE7" w:rsidP="00A41FE7">
            <w:pPr>
              <w:pStyle w:val="TableParagraph"/>
              <w:ind w:left="583"/>
              <w:rPr>
                <w:sz w:val="18"/>
              </w:rPr>
            </w:pPr>
            <w:r>
              <w:rPr>
                <w:sz w:val="18"/>
              </w:rPr>
              <w:t>11125N-AM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LINCONL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SILVA</w:t>
            </w:r>
          </w:p>
        </w:tc>
      </w:tr>
    </w:tbl>
    <w:p w:rsidR="00A41FE7" w:rsidRPr="00A41FE7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Presidente:</w:t>
      </w:r>
      <w:r w:rsidRPr="00A41FE7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A41FE7" w:rsidRPr="0084021E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50" o:spid="_x0000_s2177" type="#_x0000_t202" alt="#AnnotID = 1073741824" style="position:absolute;left:0;text-align:left;margin-left:370.4pt;margin-top:11.25pt;width:173.6pt;height:16.25pt;z-index:251856896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A41FE7" w:rsidRPr="0084021E">
        <w:rPr>
          <w:rFonts w:ascii="Times New Roman" w:hAnsi="Times New Roman" w:cs="Times New Roman"/>
          <w:b/>
          <w:spacing w:val="-2"/>
        </w:rPr>
        <w:t>Relatora:</w:t>
      </w:r>
      <w:r w:rsidR="00A41FE7" w:rsidRPr="0084021E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84021E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A41FE7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A41FE7" w:rsidRPr="00A41FE7" w:rsidRDefault="00A41FE7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A15A9F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977"/>
        <w:gridCol w:w="4732"/>
      </w:tblGrid>
      <w:tr w:rsidR="00A41FE7" w:rsidTr="0084021E">
        <w:trPr>
          <w:trHeight w:val="790"/>
        </w:trPr>
        <w:tc>
          <w:tcPr>
            <w:tcW w:w="61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0761253-</w:t>
            </w:r>
            <w:r>
              <w:rPr>
                <w:rFonts w:ascii="Arial" w:hAnsi="Arial"/>
                <w:b/>
                <w:spacing w:val="-2"/>
                <w:sz w:val="20"/>
              </w:rPr>
              <w:t>59.2020.8.04.0001</w:t>
            </w:r>
          </w:p>
          <w:p w:rsidR="00A41FE7" w:rsidRDefault="00A41FE7" w:rsidP="00A41FE7">
            <w:pPr>
              <w:pStyle w:val="TableParagraph"/>
              <w:spacing w:before="135" w:line="206" w:lineRule="exact"/>
              <w:ind w:left="129" w:right="1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7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ADIADO/SUSPENSO A PEDIDO DO RELATOR</w:t>
            </w:r>
          </w:p>
        </w:tc>
      </w:tr>
      <w:tr w:rsidR="00A41FE7" w:rsidTr="0084021E">
        <w:trPr>
          <w:trHeight w:val="304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224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41FE7" w:rsidTr="0084021E">
        <w:trPr>
          <w:trHeight w:val="1228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624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41FE7" w:rsidRDefault="00A41FE7" w:rsidP="00A41FE7">
            <w:pPr>
              <w:pStyle w:val="TableParagraph"/>
              <w:spacing w:line="220" w:lineRule="exact"/>
              <w:ind w:left="416"/>
              <w:rPr>
                <w:sz w:val="20"/>
              </w:rPr>
            </w:pPr>
            <w:r>
              <w:rPr>
                <w:sz w:val="20"/>
              </w:rPr>
              <w:t>EDINALVA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RIBEIRO</w:t>
            </w:r>
          </w:p>
          <w:p w:rsidR="00A41FE7" w:rsidRDefault="00A41FE7" w:rsidP="00A41FE7">
            <w:pPr>
              <w:pStyle w:val="TableParagraph"/>
              <w:spacing w:before="105"/>
              <w:rPr>
                <w:rFonts w:ascii="Palatino Linotype"/>
                <w:sz w:val="20"/>
              </w:rPr>
            </w:pPr>
          </w:p>
          <w:p w:rsidR="00A41FE7" w:rsidRDefault="00A41FE7" w:rsidP="00A41FE7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41FE7" w:rsidRDefault="00A41FE7" w:rsidP="00A41FE7">
            <w:pPr>
              <w:pStyle w:val="TableParagraph"/>
              <w:spacing w:line="199" w:lineRule="exact"/>
              <w:ind w:left="198"/>
              <w:rPr>
                <w:sz w:val="18"/>
              </w:rPr>
            </w:pPr>
            <w:r>
              <w:rPr>
                <w:sz w:val="18"/>
              </w:rPr>
              <w:t>1251N-AM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Adair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Moura</w:t>
            </w:r>
          </w:p>
          <w:p w:rsidR="00A41FE7" w:rsidRDefault="00A41FE7" w:rsidP="00A41FE7">
            <w:pPr>
              <w:pStyle w:val="TableParagraph"/>
              <w:spacing w:before="95"/>
              <w:ind w:left="198"/>
              <w:rPr>
                <w:sz w:val="18"/>
              </w:rPr>
            </w:pPr>
            <w:r>
              <w:rPr>
                <w:sz w:val="18"/>
              </w:rPr>
              <w:t>2431N-AM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SONIA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CANSANÇÃO DA </w:t>
            </w:r>
            <w:r>
              <w:rPr>
                <w:spacing w:val="-4"/>
                <w:sz w:val="18"/>
              </w:rPr>
              <w:t>SILVA</w:t>
            </w:r>
          </w:p>
          <w:p w:rsidR="00A41FE7" w:rsidRDefault="00A41FE7" w:rsidP="00A41FE7">
            <w:pPr>
              <w:pStyle w:val="TableParagraph"/>
              <w:spacing w:before="93" w:line="348" w:lineRule="auto"/>
              <w:ind w:left="198" w:right="1408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</w:tc>
      </w:tr>
    </w:tbl>
    <w:p w:rsidR="0084021E" w:rsidRPr="0084021E" w:rsidRDefault="00E97886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61" o:spid="_x0000_s2178" type="#_x0000_t202" alt="#AnnotID = 1622851720" style="position:absolute;left:0;text-align:left;margin-left:374.6pt;margin-top:19.95pt;width:189.8pt;height:16.25pt;z-index:251858944;mso-position-horizontal-relative:page;mso-position-vertical-relative:text" filled="f" stroked="f">
            <v:textbox inset="0,0,0,0">
              <w:txbxContent>
                <w:p w:rsidR="00CA73BA" w:rsidRDefault="00CA73BA" w:rsidP="00A41FE7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A41FE7" w:rsidRPr="0084021E">
        <w:rPr>
          <w:rFonts w:ascii="Times New Roman" w:hAnsi="Times New Roman" w:cs="Times New Roman"/>
          <w:b/>
          <w:spacing w:val="-2"/>
        </w:rPr>
        <w:t>Presidente/Relator:</w:t>
      </w:r>
      <w:r w:rsidR="00A41FE7" w:rsidRPr="0084021E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A41FE7" w:rsidRPr="00A41FE7" w:rsidRDefault="0084021E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</w:r>
      <w:r w:rsidR="00A41FE7" w:rsidRPr="00A41FE7">
        <w:rPr>
          <w:rFonts w:ascii="Times New Roman" w:hAnsi="Times New Roman" w:cs="Times New Roman"/>
          <w:spacing w:val="-2"/>
        </w:rPr>
        <w:t>Exmo(a). Sr(a). Des(a). Onilza Abreu Gerth</w:t>
      </w:r>
    </w:p>
    <w:p w:rsidR="00A41FE7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Cezar Luiz Bandiera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4021E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Suplentes: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Pr="00A41FE7" w:rsidRDefault="0084021E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A41FE7"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SUSTENTAÇÃO ORAL REALIZADA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15"/>
      </w:tblGrid>
      <w:tr w:rsidR="00A15A9F" w:rsidTr="0084021E">
        <w:trPr>
          <w:trHeight w:val="820"/>
        </w:trPr>
        <w:tc>
          <w:tcPr>
            <w:tcW w:w="109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0509357-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A15A9F" w:rsidTr="0084021E">
        <w:trPr>
          <w:trHeight w:val="320"/>
        </w:trPr>
        <w:tc>
          <w:tcPr>
            <w:tcW w:w="10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84021E">
        <w:trPr>
          <w:trHeight w:val="670"/>
        </w:trPr>
        <w:tc>
          <w:tcPr>
            <w:tcW w:w="10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Maciel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15A9F" w:rsidRDefault="00DD36CB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AGIBANK </w:t>
            </w:r>
            <w:r>
              <w:rPr>
                <w:spacing w:val="-5"/>
                <w:sz w:val="20"/>
              </w:rPr>
              <w:t>S.A</w:t>
            </w:r>
          </w:p>
        </w:tc>
      </w:tr>
    </w:tbl>
    <w:p w:rsidR="00A41FE7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A41FE7" w:rsidRPr="0084021E" w:rsidRDefault="00A41FE7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Relator:</w:t>
      </w:r>
      <w:r w:rsidRPr="0084021E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A41FE7" w:rsidRPr="00A41FE7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_x0000_s2179" type="#_x0000_t202" alt="#AnnotID = 1242448139" style="position:absolute;left:0;text-align:left;margin-left:195.35pt;margin-top:43.4pt;width:216.85pt;height:19.25pt;z-index:251860992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Suplentes:</w:t>
      </w:r>
      <w:r w:rsidR="00A41FE7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Pr="0084021E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84021E">
        <w:rPr>
          <w:rFonts w:ascii="Times New Roman" w:hAnsi="Times New Roman" w:cs="Times New Roman"/>
          <w:spacing w:val="-2"/>
        </w:rPr>
        <w:t>PEDIDO DE SUSTENTAÇÃO ORAL: APELANTE</w:t>
      </w:r>
    </w:p>
    <w:p w:rsidR="00A41FE7" w:rsidRPr="0084021E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84021E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99"/>
        <w:gridCol w:w="4845"/>
      </w:tblGrid>
      <w:tr w:rsidR="00A15A9F" w:rsidTr="0084021E">
        <w:trPr>
          <w:trHeight w:val="820"/>
        </w:trPr>
        <w:tc>
          <w:tcPr>
            <w:tcW w:w="60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0533812-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8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A41FE7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15A9F" w:rsidTr="0084021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84021E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Tatiana Melo </w:t>
            </w:r>
            <w:r>
              <w:rPr>
                <w:spacing w:val="-2"/>
                <w:sz w:val="20"/>
              </w:rPr>
              <w:t>Lopes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Brb Crédito, Financiamento e Investimento </w:t>
            </w:r>
            <w:r>
              <w:rPr>
                <w:spacing w:val="-4"/>
                <w:sz w:val="20"/>
              </w:rPr>
              <w:t>S.a,</w:t>
            </w:r>
          </w:p>
        </w:tc>
        <w:tc>
          <w:tcPr>
            <w:tcW w:w="48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300" w:right="1154"/>
              <w:rPr>
                <w:sz w:val="18"/>
              </w:rPr>
            </w:pPr>
            <w:r>
              <w:rPr>
                <w:sz w:val="18"/>
              </w:rPr>
              <w:t>7396N-AM - Rodrigo Barbosa Vilhena 46873N-RS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Alexandre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Ziegler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 173477N-SP - Paulo Roberto Vigna</w:t>
            </w:r>
          </w:p>
          <w:p w:rsidR="00A41FE7" w:rsidRDefault="00A41FE7">
            <w:pPr>
              <w:pStyle w:val="TableParagraph"/>
              <w:spacing w:line="348" w:lineRule="auto"/>
              <w:ind w:left="300" w:right="1154"/>
              <w:rPr>
                <w:sz w:val="18"/>
              </w:rPr>
            </w:pPr>
            <w:r>
              <w:rPr>
                <w:sz w:val="18"/>
              </w:rPr>
              <w:t>598A-AM –</w:t>
            </w:r>
            <w:r w:rsidR="00F4367B">
              <w:rPr>
                <w:sz w:val="18"/>
              </w:rPr>
              <w:t xml:space="preserve"> Nelson Wi</w:t>
            </w:r>
            <w:r>
              <w:rPr>
                <w:sz w:val="18"/>
              </w:rPr>
              <w:t>lia</w:t>
            </w:r>
            <w:r w:rsidR="00F4367B">
              <w:rPr>
                <w:sz w:val="18"/>
              </w:rPr>
              <w:t>ns Fratoni Rodrigues</w:t>
            </w:r>
          </w:p>
          <w:p w:rsidR="00A15A9F" w:rsidRDefault="00DD36CB">
            <w:pPr>
              <w:pStyle w:val="TableParagraph"/>
              <w:spacing w:line="207" w:lineRule="exact"/>
              <w:ind w:left="300"/>
              <w:rPr>
                <w:sz w:val="18"/>
              </w:rPr>
            </w:pPr>
            <w:r>
              <w:rPr>
                <w:sz w:val="18"/>
              </w:rPr>
              <w:t xml:space="preserve">46873N-RS - Alexandre Ziegler Pereira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A41FE7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 </w:t>
      </w:r>
      <w:r w:rsidR="0084021E">
        <w:rPr>
          <w:rFonts w:ascii="Times New Roman" w:hAnsi="Times New Roman" w:cs="Times New Roman"/>
          <w:spacing w:val="-2"/>
        </w:rPr>
        <w:t xml:space="preserve">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A41FE7" w:rsidRPr="0084021E" w:rsidRDefault="00A41FE7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Relator</w:t>
      </w:r>
      <w:r w:rsidR="0084021E">
        <w:rPr>
          <w:rFonts w:ascii="Times New Roman" w:hAnsi="Times New Roman" w:cs="Times New Roman"/>
          <w:b/>
          <w:spacing w:val="-2"/>
        </w:rPr>
        <w:t>a</w:t>
      </w:r>
      <w:r w:rsidRPr="0084021E">
        <w:rPr>
          <w:rFonts w:ascii="Times New Roman" w:hAnsi="Times New Roman" w:cs="Times New Roman"/>
          <w:b/>
          <w:spacing w:val="-2"/>
        </w:rPr>
        <w:t>:</w:t>
      </w:r>
      <w:r w:rsidRPr="0084021E">
        <w:rPr>
          <w:rFonts w:ascii="Times New Roman" w:hAnsi="Times New Roman" w:cs="Times New Roman"/>
          <w:b/>
          <w:spacing w:val="-2"/>
        </w:rPr>
        <w:tab/>
        <w:t xml:space="preserve">Exmo(a). Sr(a). Des(a). Onilza Abreu Gerth  </w:t>
      </w: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 xml:space="preserve">Exmo(a). Sr(a). Des(a). Mirza Telma de Oliveira Cunha </w:t>
      </w:r>
    </w:p>
    <w:p w:rsidR="00A41FE7" w:rsidRPr="00A41FE7" w:rsidRDefault="00A41FE7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_x0000_s2180" type="#_x0000_t202" alt="#AnnotID = 1242448139" style="position:absolute;left:0;text-align:left;margin-left:195.35pt;margin-top:43.4pt;width:216.85pt;height:19.25pt;z-index:251863040;mso-position-horizontal-relative:page" filled="f" stroked="f">
            <v:textbox inset="0,0,0,0">
              <w:txbxContent>
                <w:p w:rsidR="00CA73BA" w:rsidRDefault="00CA73BA" w:rsidP="00A41FE7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A41FE7" w:rsidRPr="00A41FE7">
        <w:rPr>
          <w:rFonts w:ascii="Times New Roman" w:hAnsi="Times New Roman" w:cs="Times New Roman"/>
          <w:spacing w:val="-2"/>
        </w:rPr>
        <w:t>Suplentes:</w:t>
      </w:r>
      <w:r w:rsidR="00A41FE7" w:rsidRPr="00A41FE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A15A9F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</w:t>
      </w:r>
      <w:r w:rsidR="0084021E">
        <w:rPr>
          <w:rFonts w:ascii="Times New Roman" w:hAnsi="Times New Roman" w:cs="Times New Roman"/>
          <w:spacing w:val="-2"/>
        </w:rPr>
        <w:t xml:space="preserve">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A41FE7" w:rsidRDefault="00A41FE7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41FE7" w:rsidRPr="00A41FE7" w:rsidRDefault="00A41FE7" w:rsidP="00A41FE7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15"/>
      </w:tblGrid>
      <w:tr w:rsidR="00A15A9F" w:rsidTr="0084021E">
        <w:trPr>
          <w:trHeight w:val="800"/>
        </w:trPr>
        <w:tc>
          <w:tcPr>
            <w:tcW w:w="109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F4367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84021E">
        <w:trPr>
          <w:trHeight w:val="320"/>
        </w:trPr>
        <w:tc>
          <w:tcPr>
            <w:tcW w:w="10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84021E">
        <w:trPr>
          <w:trHeight w:val="670"/>
        </w:trPr>
        <w:tc>
          <w:tcPr>
            <w:tcW w:w="10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F4367B" w:rsidRDefault="00F4367B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F4367B" w:rsidRPr="0084021E" w:rsidRDefault="00F4367B" w:rsidP="0084021E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84021E">
        <w:rPr>
          <w:rFonts w:ascii="Times New Roman" w:hAnsi="Times New Roman" w:cs="Times New Roman"/>
          <w:b/>
          <w:spacing w:val="-2"/>
        </w:rPr>
        <w:t>Relator:</w:t>
      </w:r>
      <w:r w:rsidRPr="0084021E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F4367B" w:rsidRDefault="00F4367B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A41FE7" w:rsidRDefault="00F4367B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Cézar Luiz Bandiera</w:t>
      </w:r>
    </w:p>
    <w:p w:rsidR="00F4367B" w:rsidRPr="00A41FE7" w:rsidRDefault="00F4367B" w:rsidP="0084021E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E97886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_x0000_s2181" type="#_x0000_t202" alt="#AnnotID = 1242448139" style="position:absolute;left:0;text-align:left;margin-left:195.35pt;margin-top:43.4pt;width:216.85pt;height:19.25pt;z-index:251865088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F4367B" w:rsidRPr="00A41FE7">
        <w:rPr>
          <w:rFonts w:ascii="Times New Roman" w:hAnsi="Times New Roman" w:cs="Times New Roman"/>
          <w:spacing w:val="-2"/>
        </w:rPr>
        <w:t>Suplentes:</w:t>
      </w:r>
      <w:r w:rsidR="00F4367B" w:rsidRPr="00A41FE7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15A9F" w:rsidRDefault="00F4367B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84021E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Socorro Guedes Moura</w:t>
      </w:r>
    </w:p>
    <w:p w:rsidR="00F4367B" w:rsidRPr="0084021E" w:rsidRDefault="00F4367B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84021E" w:rsidRDefault="00F4367B" w:rsidP="0084021E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84021E">
        <w:rPr>
          <w:rFonts w:ascii="Times New Roman" w:hAnsi="Times New Roman" w:cs="Times New Roman"/>
          <w:spacing w:val="-2"/>
        </w:rPr>
        <w:t>PEDIDO DE SUSTENTAÇÃO ORAL: AGRAVANTE</w:t>
      </w:r>
    </w:p>
    <w:p w:rsidR="00F4367B" w:rsidRDefault="00F4367B" w:rsidP="00F4367B">
      <w:pPr>
        <w:pStyle w:val="Corpodetexto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843"/>
        <w:gridCol w:w="4801"/>
      </w:tblGrid>
      <w:tr w:rsidR="00A15A9F" w:rsidTr="00CA73BA">
        <w:trPr>
          <w:trHeight w:val="800"/>
        </w:trPr>
        <w:tc>
          <w:tcPr>
            <w:tcW w:w="61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107</w:t>
            </w:r>
            <w:r>
              <w:rPr>
                <w:rFonts w:ascii="Arial"/>
                <w:b/>
                <w:sz w:val="20"/>
              </w:rPr>
              <w:tab/>
              <w:t>Agravo de Instrumento 4012567-</w:t>
            </w:r>
            <w:r>
              <w:rPr>
                <w:rFonts w:ascii="Arial"/>
                <w:b/>
                <w:spacing w:val="-2"/>
                <w:sz w:val="20"/>
              </w:rPr>
              <w:t>70.2024.8.04.0000</w:t>
            </w:r>
          </w:p>
        </w:tc>
        <w:tc>
          <w:tcPr>
            <w:tcW w:w="48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7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F4367B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43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Kenio Andrade da Fonseca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801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256"/>
              <w:rPr>
                <w:sz w:val="18"/>
              </w:rPr>
            </w:pPr>
            <w:r>
              <w:rPr>
                <w:sz w:val="18"/>
              </w:rPr>
              <w:t xml:space="preserve">6229N-PA - REGINA SOLENY DA SILVA </w:t>
            </w:r>
            <w:r>
              <w:rPr>
                <w:spacing w:val="-2"/>
                <w:sz w:val="18"/>
              </w:rPr>
              <w:t>JIMENEZ</w:t>
            </w:r>
          </w:p>
        </w:tc>
      </w:tr>
      <w:tr w:rsidR="00A15A9F" w:rsidTr="00CA73B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3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01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256"/>
              <w:rPr>
                <w:sz w:val="18"/>
              </w:rPr>
            </w:pPr>
            <w:r>
              <w:rPr>
                <w:spacing w:val="-2"/>
                <w:sz w:val="18"/>
              </w:rPr>
              <w:t>PEREIRA</w:t>
            </w:r>
          </w:p>
        </w:tc>
      </w:tr>
      <w:tr w:rsidR="00A15A9F" w:rsidTr="00CA73B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3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01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256"/>
              <w:rPr>
                <w:sz w:val="18"/>
              </w:rPr>
            </w:pPr>
            <w:r>
              <w:rPr>
                <w:sz w:val="18"/>
              </w:rPr>
              <w:t xml:space="preserve">29527N-PA - José Renato da Costa Oliveira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A15A9F" w:rsidTr="00CA73BA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43" w:type="dxa"/>
          </w:tcPr>
          <w:p w:rsidR="00A15A9F" w:rsidRDefault="00DD36C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MAGGI ADMINISTRADORA DE </w:t>
            </w:r>
            <w:r>
              <w:rPr>
                <w:spacing w:val="-2"/>
                <w:sz w:val="20"/>
              </w:rPr>
              <w:t>CONSORCIOS</w:t>
            </w:r>
          </w:p>
        </w:tc>
        <w:tc>
          <w:tcPr>
            <w:tcW w:w="4801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56"/>
              <w:rPr>
                <w:sz w:val="18"/>
              </w:rPr>
            </w:pPr>
            <w:r>
              <w:rPr>
                <w:sz w:val="18"/>
              </w:rPr>
              <w:t xml:space="preserve">196461N-SP - FERNANDO RODRIGUES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A15A9F" w:rsidTr="00CA73BA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01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Presidente:   </w:t>
      </w:r>
      <w:r w:rsidR="00CA73BA">
        <w:rPr>
          <w:rFonts w:ascii="Times New Roman" w:hAnsi="Times New Roman" w:cs="Times New Roman"/>
          <w:spacing w:val="-2"/>
        </w:rPr>
        <w:t xml:space="preserve">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Yedo Simões de Oliveira</w:t>
      </w:r>
      <w:r w:rsidRPr="00A41FE7">
        <w:rPr>
          <w:rFonts w:ascii="Times New Roman" w:hAnsi="Times New Roman" w:cs="Times New Roman"/>
          <w:spacing w:val="-2"/>
        </w:rPr>
        <w:tab/>
        <w:t xml:space="preserve"> </w:t>
      </w:r>
    </w:p>
    <w:p w:rsidR="00F4367B" w:rsidRPr="00CA73BA" w:rsidRDefault="00F4367B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Relatora:</w:t>
      </w:r>
      <w:r w:rsidRPr="00CA73BA">
        <w:rPr>
          <w:rFonts w:ascii="Times New Roman" w:hAnsi="Times New Roman" w:cs="Times New Roman"/>
          <w:b/>
          <w:spacing w:val="-2"/>
        </w:rPr>
        <w:tab/>
        <w:t xml:space="preserve">Exmo(a). Sr(a). Des(a). Onilza Abreu Gerth  </w:t>
      </w:r>
    </w:p>
    <w:p w:rsidR="00F4367B" w:rsidRPr="00A41FE7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A41FE7">
        <w:rPr>
          <w:rFonts w:ascii="Times New Roman" w:hAnsi="Times New Roman" w:cs="Times New Roman"/>
          <w:spacing w:val="-2"/>
        </w:rPr>
        <w:t>Membros:</w:t>
      </w:r>
      <w:r w:rsidRPr="00A41FE7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 xml:space="preserve">Exmo(a). Sr(a). Des(a). Mirza Telma de Oliveira Cunha </w:t>
      </w:r>
    </w:p>
    <w:p w:rsidR="00F4367B" w:rsidRPr="00A41FE7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_x0000_s2182" type="#_x0000_t202" alt="#AnnotID = 1242448139" style="position:absolute;left:0;text-align:left;margin-left:195.35pt;margin-top:43.4pt;width:216.85pt;height:19.25pt;z-index:251867136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69" w:lineRule="exact"/>
                    <w:rPr>
                      <w:sz w:val="33"/>
                    </w:rPr>
                  </w:pPr>
                </w:p>
              </w:txbxContent>
            </v:textbox>
            <w10:wrap anchorx="page"/>
          </v:shape>
        </w:pict>
      </w:r>
      <w:r w:rsidR="00F4367B" w:rsidRPr="00A41FE7">
        <w:rPr>
          <w:rFonts w:ascii="Times New Roman" w:hAnsi="Times New Roman" w:cs="Times New Roman"/>
          <w:spacing w:val="-2"/>
        </w:rPr>
        <w:t>Suplentes:</w:t>
      </w:r>
      <w:r w:rsidR="00F4367B" w:rsidRPr="00A41FE7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</w:t>
      </w:r>
      <w:r w:rsidRPr="00A41FE7">
        <w:rPr>
          <w:rFonts w:ascii="Times New Roman" w:hAnsi="Times New Roman" w:cs="Times New Roman"/>
          <w:spacing w:val="-2"/>
        </w:rPr>
        <w:t>Exmo(a). Sr(a). Des(a). Délcio Luís Santos</w:t>
      </w:r>
    </w:p>
    <w:p w:rsidR="00F4367B" w:rsidRDefault="00F4367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9"/>
        <w:gridCol w:w="4913"/>
        <w:gridCol w:w="4648"/>
      </w:tblGrid>
      <w:tr w:rsidR="00F4367B" w:rsidTr="00CA73BA">
        <w:trPr>
          <w:trHeight w:val="891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F4367B" w:rsidRDefault="00F4367B" w:rsidP="00F4367B">
            <w:pPr>
              <w:pStyle w:val="TableParagraph"/>
              <w:spacing w:before="238" w:line="206" w:lineRule="exact"/>
              <w:ind w:left="129" w:right="7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79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Onilza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Abreu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Gerth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(Adiado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F4367B" w:rsidTr="00CA73BA">
        <w:trPr>
          <w:trHeight w:val="299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1808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F4367B" w:rsidRDefault="00F4367B" w:rsidP="00F4367B">
            <w:pPr>
              <w:pStyle w:val="TableParagraph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spacing w:before="165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68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Lúcia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Maciel</w:t>
            </w:r>
          </w:p>
          <w:p w:rsidR="00F4367B" w:rsidRDefault="00F4367B" w:rsidP="00F4367B">
            <w:pPr>
              <w:pStyle w:val="TableParagraph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spacing w:before="165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ind w:left="268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348" w:lineRule="auto"/>
              <w:ind w:left="114" w:right="1402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F4367B" w:rsidRDefault="00F4367B" w:rsidP="00F4367B">
            <w:pPr>
              <w:pStyle w:val="TableParagraph"/>
              <w:spacing w:line="348" w:lineRule="auto"/>
              <w:ind w:left="114" w:right="1298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F4367B" w:rsidRDefault="00F4367B" w:rsidP="00F4367B">
            <w:pPr>
              <w:pStyle w:val="TableParagraph"/>
              <w:spacing w:line="202" w:lineRule="exact"/>
              <w:ind w:left="114"/>
              <w:rPr>
                <w:sz w:val="18"/>
              </w:rPr>
            </w:pPr>
            <w:r>
              <w:rPr>
                <w:sz w:val="18"/>
              </w:rPr>
              <w:t>3615N-AM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Maria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66" o:spid="_x0000_s2183" type="#_x0000_t202" alt="#AnnotID = 1073741824" style="position:absolute;left:0;text-align:left;margin-left:395.65pt;margin-top:5.75pt;width:59.5pt;height:16.25pt;z-index:251869184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Relatora: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</w:t>
      </w:r>
      <w:r>
        <w:rPr>
          <w:rFonts w:ascii="Times New Roman" w:hAnsi="Times New Roman" w:cs="Times New Roman"/>
          <w:spacing w:val="-2"/>
        </w:rPr>
        <w:t xml:space="preserve"> </w:t>
      </w:r>
      <w:r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Pr="00F4367B" w:rsidRDefault="00CA73BA" w:rsidP="00F4367B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F4367B" w:rsidRDefault="00F4367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9"/>
        <w:gridCol w:w="4913"/>
        <w:gridCol w:w="4648"/>
      </w:tblGrid>
      <w:tr w:rsidR="00F4367B" w:rsidTr="00CA73BA">
        <w:trPr>
          <w:trHeight w:val="889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109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0016809-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</w:p>
          <w:p w:rsidR="00F4367B" w:rsidRDefault="00F4367B" w:rsidP="00F4367B">
            <w:pPr>
              <w:pStyle w:val="TableParagraph"/>
              <w:spacing w:before="235" w:line="206" w:lineRule="exact"/>
              <w:ind w:left="129" w:right="7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  <w:tc>
          <w:tcPr>
            <w:tcW w:w="46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34"/>
              <w:rPr>
                <w:rFonts w:ascii="Arial"/>
                <w:b/>
                <w:sz w:val="20"/>
              </w:rPr>
            </w:pPr>
            <w:r>
              <w:rPr>
                <w:sz w:val="20"/>
              </w:rPr>
              <w:t>Onilza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Abreu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Gerth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(Adiado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F4367B" w:rsidTr="00CA73BA">
        <w:trPr>
          <w:trHeight w:val="303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1228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F4367B" w:rsidRDefault="00F4367B" w:rsidP="00F4367B">
            <w:pPr>
              <w:pStyle w:val="TableParagraph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spacing w:before="135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268"/>
              <w:rPr>
                <w:sz w:val="20"/>
              </w:rPr>
            </w:pPr>
            <w:r>
              <w:rPr>
                <w:sz w:val="20"/>
              </w:rPr>
              <w:t>Alex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Felipe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Assunção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Costa</w:t>
            </w:r>
          </w:p>
          <w:p w:rsidR="00F4367B" w:rsidRDefault="00F4367B" w:rsidP="00F4367B">
            <w:pPr>
              <w:pStyle w:val="TableParagraph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spacing w:before="135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ind w:left="268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9" w:lineRule="exact"/>
              <w:ind w:left="114"/>
              <w:rPr>
                <w:sz w:val="18"/>
              </w:rPr>
            </w:pPr>
            <w:r>
              <w:rPr>
                <w:sz w:val="18"/>
              </w:rPr>
              <w:t>21079N-SC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VANESSA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SILVESTRE</w:t>
            </w:r>
          </w:p>
          <w:p w:rsidR="00F4367B" w:rsidRDefault="00F4367B" w:rsidP="00F4367B">
            <w:pPr>
              <w:pStyle w:val="TableParagraph"/>
              <w:spacing w:before="95" w:line="348" w:lineRule="auto"/>
              <w:ind w:left="114" w:right="1298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Relatora:</w:t>
      </w:r>
      <w:r w:rsidRPr="00CA73B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F4367B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67" o:spid="_x0000_s2184" type="#_x0000_t202" style="position:absolute;left:0;text-align:left;margin-left:424.45pt;margin-top:2.35pt;width:59.5pt;height:16.25pt;z-index:251871232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CA73BA"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>
        <w:rPr>
          <w:rFonts w:ascii="Times New Roman" w:hAnsi="Times New Roman" w:cs="Times New Roman"/>
          <w:spacing w:val="-2"/>
        </w:rPr>
        <w:tab/>
      </w:r>
      <w:r w:rsidRPr="00F4367B">
        <w:rPr>
          <w:rFonts w:ascii="Times New Roman" w:hAnsi="Times New Roman" w:cs="Times New Roman"/>
          <w:spacing w:val="-2"/>
        </w:rPr>
        <w:t xml:space="preserve">Exmo(a). Sr(a). Des(a). Socorro Guedes Moura 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A15A9F" w:rsidRPr="00F4367B" w:rsidRDefault="00A15A9F">
      <w:pPr>
        <w:pStyle w:val="Corpodetexto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9"/>
        <w:gridCol w:w="4913"/>
        <w:gridCol w:w="4648"/>
      </w:tblGrid>
      <w:tr w:rsidR="00F4367B" w:rsidTr="00CA73BA">
        <w:trPr>
          <w:trHeight w:val="889"/>
        </w:trPr>
        <w:tc>
          <w:tcPr>
            <w:tcW w:w="627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Embargos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Declaração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0017128-</w:t>
            </w:r>
            <w:r>
              <w:rPr>
                <w:rFonts w:ascii="Arial" w:hAnsi="Arial"/>
                <w:b/>
                <w:spacing w:val="-2"/>
                <w:sz w:val="20"/>
              </w:rPr>
              <w:t>37.2025.8.04.9001</w:t>
            </w:r>
          </w:p>
          <w:p w:rsidR="00F4367B" w:rsidRDefault="00F4367B" w:rsidP="00F4367B">
            <w:pPr>
              <w:pStyle w:val="TableParagraph"/>
              <w:spacing w:before="231" w:line="210" w:lineRule="atLeast"/>
              <w:ind w:left="129" w:right="7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234"/>
              <w:rPr>
                <w:rFonts w:ascii="Arial"/>
                <w:b/>
                <w:sz w:val="20"/>
              </w:rPr>
            </w:pPr>
            <w:r>
              <w:rPr>
                <w:sz w:val="20"/>
              </w:rPr>
              <w:t>Desa. Onilza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Abreu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Gerth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(Adiado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02/02/26)</w:t>
            </w:r>
          </w:p>
        </w:tc>
      </w:tr>
      <w:tr w:rsidR="00F4367B" w:rsidTr="00CA73BA">
        <w:trPr>
          <w:trHeight w:val="301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1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1" w:lineRule="exact"/>
              <w:ind w:left="2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1" w:lineRule="exact"/>
              <w:ind w:left="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1230"/>
        </w:trPr>
        <w:tc>
          <w:tcPr>
            <w:tcW w:w="13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Embargante </w:t>
            </w: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268"/>
              <w:rPr>
                <w:sz w:val="20"/>
              </w:rPr>
            </w:pPr>
            <w:r>
              <w:rPr>
                <w:sz w:val="20"/>
              </w:rPr>
              <w:t>Tiago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Cruz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Pereira</w:t>
            </w:r>
          </w:p>
          <w:p w:rsidR="00F4367B" w:rsidRDefault="00F4367B" w:rsidP="00F4367B">
            <w:pPr>
              <w:pStyle w:val="TableParagraph"/>
              <w:spacing w:before="94"/>
              <w:ind w:left="268"/>
              <w:rPr>
                <w:sz w:val="20"/>
              </w:rPr>
            </w:pPr>
            <w:r>
              <w:rPr>
                <w:sz w:val="20"/>
              </w:rPr>
              <w:t>Manaus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Shopping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5" w:lineRule="exact"/>
              <w:ind w:left="114"/>
              <w:rPr>
                <w:sz w:val="18"/>
              </w:rPr>
            </w:pPr>
            <w:r>
              <w:rPr>
                <w:sz w:val="18"/>
              </w:rPr>
              <w:t>4188N-AM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CHRISTHIAN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NARANJO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F4367B" w:rsidRDefault="00F4367B" w:rsidP="00F4367B">
            <w:pPr>
              <w:pStyle w:val="TableParagraph"/>
              <w:spacing w:before="117"/>
              <w:ind w:left="114"/>
              <w:rPr>
                <w:sz w:val="18"/>
              </w:rPr>
            </w:pPr>
            <w:r>
              <w:rPr>
                <w:sz w:val="18"/>
              </w:rPr>
              <w:t>8330N-AM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DOS ANJOS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FEITOZA </w:t>
            </w:r>
            <w:r>
              <w:rPr>
                <w:spacing w:val="-4"/>
                <w:sz w:val="18"/>
              </w:rPr>
              <w:t>NETO</w:t>
            </w:r>
          </w:p>
          <w:p w:rsidR="00F4367B" w:rsidRDefault="00F4367B" w:rsidP="00F4367B">
            <w:pPr>
              <w:pStyle w:val="TableParagraph"/>
              <w:spacing w:before="93"/>
              <w:ind w:left="114"/>
              <w:rPr>
                <w:sz w:val="18"/>
              </w:rPr>
            </w:pPr>
            <w:r>
              <w:rPr>
                <w:sz w:val="18"/>
              </w:rPr>
              <w:t>12542N-AM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LARISSA KETTLEN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4"/>
                <w:sz w:val="18"/>
              </w:rPr>
              <w:t>LIMA</w:t>
            </w:r>
          </w:p>
          <w:p w:rsidR="00F4367B" w:rsidRDefault="00F4367B" w:rsidP="00F4367B">
            <w:pPr>
              <w:pStyle w:val="TableParagraph"/>
              <w:spacing w:before="93"/>
              <w:ind w:left="114"/>
              <w:rPr>
                <w:sz w:val="18"/>
              </w:rPr>
            </w:pPr>
            <w:r>
              <w:rPr>
                <w:sz w:val="18"/>
              </w:rPr>
              <w:t>13961N-AM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CAROLAINE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LIRA </w:t>
            </w:r>
            <w:r>
              <w:rPr>
                <w:spacing w:val="-4"/>
                <w:sz w:val="18"/>
              </w:rPr>
              <w:t>LOPES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68" o:spid="_x0000_s2185" type="#_x0000_t202" alt="#AnnotID = 1622862008" style="position:absolute;left:0;text-align:left;margin-left:410.65pt;margin-top:10.15pt;width:59.5pt;height:16.25pt;z-index:251873280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Relatora: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>Exmo(a). Sr(a). Des(a). Cézar Luiz Bandiera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A15A9F" w:rsidRDefault="00A15A9F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20" w:type="dxa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977"/>
        <w:gridCol w:w="4732"/>
      </w:tblGrid>
      <w:tr w:rsidR="00F4367B" w:rsidTr="00CA73BA">
        <w:trPr>
          <w:trHeight w:val="668"/>
        </w:trPr>
        <w:tc>
          <w:tcPr>
            <w:tcW w:w="61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0000187-</w:t>
            </w:r>
            <w:r>
              <w:rPr>
                <w:rFonts w:ascii="Arial" w:hAnsi="Arial"/>
                <w:b/>
                <w:spacing w:val="-2"/>
                <w:sz w:val="20"/>
              </w:rPr>
              <w:t>44.2020.8.04.7301</w:t>
            </w:r>
          </w:p>
          <w:p w:rsidR="00F4367B" w:rsidRDefault="00F4367B" w:rsidP="00F4367B">
            <w:pPr>
              <w:pStyle w:val="TableParagraph"/>
              <w:spacing w:before="153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Tabatinga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Cível</w:t>
            </w:r>
          </w:p>
        </w:tc>
        <w:tc>
          <w:tcPr>
            <w:tcW w:w="47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19" w:lineRule="exact"/>
              <w:ind w:left="3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26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Luís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(Adiado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02/02/26)</w:t>
            </w:r>
          </w:p>
        </w:tc>
      </w:tr>
      <w:tr w:rsidR="00F4367B" w:rsidTr="00CA73BA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952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EDNES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MENEZES</w:t>
            </w:r>
          </w:p>
          <w:p w:rsidR="00F4367B" w:rsidRDefault="00F4367B" w:rsidP="00F4367B">
            <w:pPr>
              <w:pStyle w:val="TableParagraph"/>
              <w:spacing w:before="94"/>
              <w:ind w:left="416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7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360" w:lineRule="auto"/>
              <w:ind w:left="198" w:right="998"/>
              <w:rPr>
                <w:sz w:val="18"/>
              </w:rPr>
            </w:pPr>
            <w:r>
              <w:rPr>
                <w:sz w:val="18"/>
              </w:rPr>
              <w:t>10399N-AM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Jefferson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Quadros 2013N-RO - Diego de Paiva Vasconcelos 1388A-AM - MARCIO MELO NOGUEIRA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74" o:spid="_x0000_s2186" type="#_x0000_t202" alt="#AnnotID = 1622862008" style="position:absolute;left:0;text-align:left;margin-left:368pt;margin-top:11pt;width:59.5pt;height:16.25pt;z-index:251875328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Layout w:type="fixed"/>
        <w:tblLook w:val="01E0"/>
      </w:tblPr>
      <w:tblGrid>
        <w:gridCol w:w="1271"/>
        <w:gridCol w:w="4972"/>
        <w:gridCol w:w="4677"/>
      </w:tblGrid>
      <w:tr w:rsidR="00F4367B" w:rsidTr="00CA73BA">
        <w:trPr>
          <w:trHeight w:val="766"/>
        </w:trPr>
        <w:tc>
          <w:tcPr>
            <w:tcW w:w="6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19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112</w:t>
            </w:r>
            <w:r>
              <w:rPr>
                <w:rFonts w:ascii="Arial" w:hAnsi="Arial"/>
                <w:b/>
                <w:sz w:val="20"/>
              </w:rPr>
              <w:tab/>
              <w:t>Agravo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Interno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0003046-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</w:p>
          <w:p w:rsidR="00F4367B" w:rsidRDefault="00F4367B" w:rsidP="00F4367B">
            <w:pPr>
              <w:pStyle w:val="TableParagraph"/>
              <w:spacing w:before="254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2ª Vara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Tabatinga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Cível</w:t>
            </w:r>
          </w:p>
        </w:tc>
        <w:tc>
          <w:tcPr>
            <w:tcW w:w="46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19" w:lineRule="exact"/>
              <w:ind w:left="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2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Guedes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Adiado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(02/02/26)</w:t>
            </w:r>
          </w:p>
        </w:tc>
      </w:tr>
      <w:tr w:rsidR="00F4367B" w:rsidTr="00CA73BA">
        <w:trPr>
          <w:trHeight w:val="299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435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1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72" w:type="dxa"/>
            <w:tcBorders>
              <w:top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04" w:lineRule="exact"/>
              <w:ind w:left="356"/>
              <w:rPr>
                <w:sz w:val="20"/>
              </w:rPr>
            </w:pPr>
            <w:r>
              <w:rPr>
                <w:sz w:val="20"/>
              </w:rPr>
              <w:t>MARILUCIA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por</w:t>
            </w:r>
          </w:p>
          <w:p w:rsidR="00F4367B" w:rsidRDefault="00F4367B" w:rsidP="00F4367B">
            <w:pPr>
              <w:pStyle w:val="TableParagraph"/>
              <w:spacing w:line="212" w:lineRule="exact"/>
              <w:ind w:left="356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677" w:type="dxa"/>
            <w:tcBorders>
              <w:top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01" w:lineRule="exact"/>
              <w:ind w:left="145"/>
              <w:rPr>
                <w:sz w:val="18"/>
              </w:rPr>
            </w:pPr>
            <w:r>
              <w:rPr>
                <w:sz w:val="18"/>
              </w:rPr>
              <w:t>365422898D-AM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Leandro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Antunes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Miranda </w:t>
            </w:r>
            <w:r>
              <w:rPr>
                <w:spacing w:val="-2"/>
                <w:sz w:val="18"/>
              </w:rPr>
              <w:t>Zanata</w:t>
            </w:r>
          </w:p>
        </w:tc>
      </w:tr>
      <w:tr w:rsidR="00F4367B" w:rsidTr="00CA73BA">
        <w:trPr>
          <w:trHeight w:val="349"/>
        </w:trPr>
        <w:tc>
          <w:tcPr>
            <w:tcW w:w="127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</w:tcPr>
          <w:p w:rsidR="00F4367B" w:rsidRDefault="00F4367B" w:rsidP="00F4367B">
            <w:pPr>
              <w:pStyle w:val="TableParagraph"/>
              <w:spacing w:before="2"/>
              <w:ind w:left="356"/>
              <w:rPr>
                <w:sz w:val="20"/>
              </w:rPr>
            </w:pPr>
            <w:r>
              <w:rPr>
                <w:sz w:val="20"/>
              </w:rPr>
              <w:t>AMAZONAS,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Leandro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Antunes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Zanata</w:t>
            </w:r>
          </w:p>
        </w:tc>
        <w:tc>
          <w:tcPr>
            <w:tcW w:w="4677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367B" w:rsidTr="00CA73BA">
        <w:trPr>
          <w:trHeight w:val="37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111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72" w:type="dxa"/>
          </w:tcPr>
          <w:p w:rsidR="00F4367B" w:rsidRDefault="00F4367B" w:rsidP="00F4367B">
            <w:pPr>
              <w:pStyle w:val="TableParagraph"/>
              <w:spacing w:before="111"/>
              <w:ind w:left="356"/>
              <w:rPr>
                <w:sz w:val="20"/>
              </w:rPr>
            </w:pPr>
            <w:r>
              <w:rPr>
                <w:sz w:val="20"/>
              </w:rPr>
              <w:t>SÉRGIO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AMORIM</w:t>
            </w:r>
          </w:p>
        </w:tc>
        <w:tc>
          <w:tcPr>
            <w:tcW w:w="4677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111"/>
              <w:ind w:left="145"/>
              <w:rPr>
                <w:sz w:val="18"/>
              </w:rPr>
            </w:pPr>
            <w:r>
              <w:rPr>
                <w:sz w:val="18"/>
              </w:rPr>
              <w:t>14590N-AM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ANANDA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FERNANDEZ</w:t>
            </w:r>
            <w:r>
              <w:rPr>
                <w:spacing w:val="-2"/>
                <w:sz w:val="18"/>
              </w:rPr>
              <w:t xml:space="preserve"> AMORIM</w:t>
            </w:r>
          </w:p>
        </w:tc>
      </w:tr>
      <w:tr w:rsidR="00F4367B" w:rsidTr="00CA73BA">
        <w:trPr>
          <w:trHeight w:val="23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2" w:type="dxa"/>
          </w:tcPr>
          <w:p w:rsidR="00F4367B" w:rsidRDefault="00F4367B" w:rsidP="00F4367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23" w:line="188" w:lineRule="exact"/>
              <w:ind w:left="145"/>
              <w:rPr>
                <w:sz w:val="18"/>
              </w:rPr>
            </w:pPr>
            <w:r>
              <w:rPr>
                <w:sz w:val="18"/>
              </w:rPr>
              <w:t>3339N-AM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JAMESON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DAMASCENO PINHEIRO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F4367B" w:rsidTr="00CA73BA">
        <w:trPr>
          <w:trHeight w:val="207"/>
        </w:trPr>
        <w:tc>
          <w:tcPr>
            <w:tcW w:w="127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2" w:type="dxa"/>
          </w:tcPr>
          <w:p w:rsidR="00F4367B" w:rsidRDefault="00F4367B" w:rsidP="00F4367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77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88" w:lineRule="exact"/>
              <w:ind w:left="145"/>
              <w:rPr>
                <w:sz w:val="18"/>
              </w:rPr>
            </w:pPr>
            <w:r>
              <w:rPr>
                <w:spacing w:val="-2"/>
                <w:sz w:val="18"/>
              </w:rPr>
              <w:t>MENEZES</w:t>
            </w:r>
          </w:p>
        </w:tc>
      </w:tr>
      <w:tr w:rsidR="00F4367B" w:rsidTr="00CA73BA">
        <w:trPr>
          <w:trHeight w:val="33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06" w:lineRule="exact"/>
              <w:ind w:left="145"/>
              <w:rPr>
                <w:sz w:val="18"/>
              </w:rPr>
            </w:pPr>
            <w:r>
              <w:rPr>
                <w:sz w:val="18"/>
              </w:rPr>
              <w:t>17250N-AM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Diego Marques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F4367B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Relatora:</w:t>
      </w:r>
      <w:r w:rsidRPr="00CA73BA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F4367B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83" o:spid="_x0000_s2187" type="#_x0000_t202" alt="#AnnotID = 1610612736" style="position:absolute;left:0;text-align:left;margin-left:388.1pt;margin-top:7.95pt;width:66.1pt;height:17.45pt;z-index:251877376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Délcio Luís Santos 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Onilza Abreu Gerth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A15A9F" w:rsidRPr="00CA73BA" w:rsidRDefault="00A15A9F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CA73B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0602974-</w:t>
            </w:r>
            <w:r>
              <w:rPr>
                <w:rFonts w:ascii="Arial" w:hAnsi="Arial"/>
                <w:b/>
                <w:spacing w:val="-2"/>
                <w:sz w:val="20"/>
              </w:rPr>
              <w:t>09.2019.8.04.0001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4367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1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21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333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Delta Máquinas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21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Terzinha Souza da </w:t>
            </w:r>
            <w:r>
              <w:rPr>
                <w:spacing w:val="-2"/>
                <w:sz w:val="20"/>
              </w:rPr>
              <w:t>Silva</w:t>
            </w:r>
          </w:p>
          <w:p w:rsidR="00A15A9F" w:rsidRDefault="00DD36C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</w:t>
            </w:r>
            <w:r>
              <w:rPr>
                <w:spacing w:val="-2"/>
                <w:sz w:val="20"/>
              </w:rPr>
              <w:t>Amazonas/Autazes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24944N-PA - GABRIEL LUIZ GRAIM </w:t>
            </w:r>
            <w:r>
              <w:rPr>
                <w:spacing w:val="-2"/>
                <w:sz w:val="18"/>
              </w:rPr>
              <w:t>CARVALHO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24925N-PA - MATHEUS REBELO </w:t>
            </w:r>
            <w:r>
              <w:rPr>
                <w:spacing w:val="-2"/>
                <w:sz w:val="18"/>
              </w:rPr>
              <w:t>GIROTTO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25289N-PA - FELIPE SOUSA </w:t>
            </w:r>
            <w:r>
              <w:rPr>
                <w:spacing w:val="-2"/>
                <w:sz w:val="18"/>
              </w:rPr>
              <w:t>ESTEVES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7975N-AM - Fernanda Maria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15A9F" w:rsidRDefault="00A15A9F">
      <w:pPr>
        <w:pStyle w:val="Corpodetexto"/>
        <w:spacing w:before="1"/>
        <w:rPr>
          <w:sz w:val="14"/>
        </w:rPr>
      </w:pPr>
    </w:p>
    <w:p w:rsidR="00F4367B" w:rsidRPr="00CA73BA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Presidente/Relator:</w:t>
      </w:r>
      <w:r w:rsidRPr="00CA73BA">
        <w:rPr>
          <w:rFonts w:ascii="Times New Roman" w:hAnsi="Times New Roman" w:cs="Times New Roman"/>
          <w:b/>
          <w:spacing w:val="-2"/>
        </w:rPr>
        <w:tab/>
        <w:t xml:space="preserve">Exmo(a). Sr(a). Des(a). Yedo Simões de Oliveira </w:t>
      </w:r>
    </w:p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 Exmo(a). Sr(a). Des(a). Onilza Abreu Gerth</w:t>
      </w:r>
    </w:p>
    <w:p w:rsidR="00F4367B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82" o:spid="_x0000_s2188" type="#_x0000_t202" alt="#AnnotID = 1664392112" style="position:absolute;left:0;text-align:left;margin-left:402.4pt;margin-top:3.45pt;width:187.4pt;height:45.65pt;z-index:251879424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232" w:lineRule="auto"/>
                    <w:ind w:right="381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>
        <w:rPr>
          <w:rFonts w:ascii="Times New Roman" w:hAnsi="Times New Roman" w:cs="Times New Roman"/>
          <w:spacing w:val="-2"/>
        </w:rPr>
        <w:t xml:space="preserve">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>Exmo(a). Sr(a). Des(a). Mirza Telma de Oliveira Cunha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</w:t>
      </w:r>
      <w:r w:rsidRPr="00F4367B">
        <w:rPr>
          <w:rFonts w:ascii="Times New Roman" w:hAnsi="Times New Roman" w:cs="Times New Roman"/>
          <w:spacing w:val="-2"/>
        </w:rPr>
        <w:t xml:space="preserve"> </w:t>
      </w:r>
      <w:r w:rsidR="00CA73BA">
        <w:rPr>
          <w:rFonts w:ascii="Times New Roman" w:hAnsi="Times New Roman" w:cs="Times New Roman"/>
          <w:spacing w:val="-2"/>
        </w:rPr>
        <w:t xml:space="preserve">     </w:t>
      </w:r>
      <w:r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APELADA</w:t>
      </w:r>
    </w:p>
    <w:p w:rsidR="00F4367B" w:rsidRDefault="00F4367B">
      <w:pPr>
        <w:pStyle w:val="Corpodetexto"/>
        <w:rPr>
          <w:sz w:val="14"/>
        </w:rPr>
      </w:pPr>
    </w:p>
    <w:p w:rsidR="00CA73BA" w:rsidRDefault="00CA73BA">
      <w:pPr>
        <w:pStyle w:val="Corpodetexto"/>
        <w:rPr>
          <w:sz w:val="14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299"/>
        <w:gridCol w:w="5345"/>
      </w:tblGrid>
      <w:tr w:rsidR="00A15A9F" w:rsidTr="00CA73BA">
        <w:trPr>
          <w:trHeight w:val="700"/>
        </w:trPr>
        <w:tc>
          <w:tcPr>
            <w:tcW w:w="55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0601937-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9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A73B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99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7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9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DE SOUZA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345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80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99" w:type="dxa"/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5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80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9" w:type="dxa"/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DE SOUZA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345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80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CA73B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99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5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80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89" type="#_x0000_t202" alt="#AnnotID = 1622862008" style="position:absolute;left:0;text-align:left;margin-left:368pt;margin-top:11pt;width:59.5pt;height:16.25pt;z-index:251881472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APELADO</w:t>
      </w:r>
    </w:p>
    <w:p w:rsidR="00A15A9F" w:rsidRDefault="00A15A9F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Pr="00CA73BA" w:rsidRDefault="00CA73BA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598"/>
        <w:gridCol w:w="5046"/>
      </w:tblGrid>
      <w:tr w:rsidR="00A15A9F" w:rsidTr="00CA73BA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0035810-</w:t>
            </w:r>
            <w:r>
              <w:rPr>
                <w:rFonts w:ascii="Arial" w:hAnsi="Arial"/>
                <w:b/>
                <w:spacing w:val="-2"/>
                <w:sz w:val="20"/>
              </w:rPr>
              <w:t>41.2006.8.04.0001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A73B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</w:t>
            </w:r>
            <w:r>
              <w:rPr>
                <w:spacing w:val="-2"/>
                <w:sz w:val="20"/>
              </w:rPr>
              <w:t>Lessa</w:t>
            </w:r>
          </w:p>
        </w:tc>
        <w:tc>
          <w:tcPr>
            <w:tcW w:w="5046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A15A9F" w:rsidTr="00CA73BA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A15A9F" w:rsidRDefault="00DD36CB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5A9F" w:rsidTr="00CA73BA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3814N-AM - Iza Amélia de Castro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A15A9F" w:rsidTr="00CA73BA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Terezinha Maria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A15A9F" w:rsidTr="00CA73B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4919N-AM - JOABE DE FRANÇA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A15A9F" w:rsidTr="00CA73B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A15A9F" w:rsidTr="00CA73B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:rsidR="00A15A9F" w:rsidRDefault="00DD36C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Claudia </w:t>
            </w:r>
            <w:r>
              <w:rPr>
                <w:spacing w:val="-2"/>
                <w:sz w:val="20"/>
              </w:rPr>
              <w:t>Lessa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15A9F" w:rsidTr="00CA73BA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:rsidR="00A15A9F" w:rsidRDefault="00DD36CB">
            <w:pPr>
              <w:pStyle w:val="TableParagraph"/>
              <w:spacing w:before="42"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A15A9F" w:rsidTr="00CA73B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A15A9F" w:rsidTr="00CA73B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8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8769N-AM - Márcia Regina Albuquerque </w:t>
            </w:r>
            <w:r>
              <w:rPr>
                <w:spacing w:val="-2"/>
                <w:sz w:val="18"/>
              </w:rPr>
              <w:t>Gonzalez</w:t>
            </w:r>
          </w:p>
        </w:tc>
      </w:tr>
      <w:tr w:rsidR="00A15A9F" w:rsidTr="00CA73BA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6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3814N-AM - Iza Amélia de Castro </w:t>
            </w:r>
            <w:r>
              <w:rPr>
                <w:spacing w:val="-2"/>
                <w:sz w:val="18"/>
              </w:rPr>
              <w:t>Albuquerque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90" type="#_x0000_t202" alt="#AnnotID = 1622862008" style="position:absolute;left:0;text-align:left;margin-left:368pt;margin-top:11pt;width:59.5pt;height:16.25pt;z-index:251883520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CA73BA">
        <w:rPr>
          <w:rFonts w:ascii="Times New Roman" w:hAnsi="Times New Roman" w:cs="Times New Roman"/>
          <w:spacing w:val="-2"/>
        </w:rPr>
        <w:t>PEDIDO DE SUSTENTAÇÃO ORAL: APELANTE</w:t>
      </w:r>
    </w:p>
    <w:p w:rsidR="00F4367B" w:rsidRDefault="00F4367B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CA73B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0477086-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4367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10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333" w:lineRule="auto"/>
              <w:ind w:left="339" w:right="1021"/>
              <w:rPr>
                <w:sz w:val="20"/>
              </w:rPr>
            </w:pPr>
            <w:r>
              <w:rPr>
                <w:sz w:val="20"/>
              </w:rPr>
              <w:t>BENEDITO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 BANCO BMG S/A</w:t>
            </w: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72" w:lineRule="auto"/>
              <w:ind w:left="451" w:right="1435"/>
              <w:rPr>
                <w:sz w:val="18"/>
              </w:rPr>
            </w:pPr>
            <w:r>
              <w:rPr>
                <w:sz w:val="18"/>
              </w:rPr>
              <w:t>13050N-AM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 40004N-RS - RODRIGO SCOPEL</w:t>
            </w:r>
          </w:p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91" type="#_x0000_t202" alt="#AnnotID = 1622862008" style="position:absolute;left:0;text-align:left;margin-left:368pt;margin-top:11pt;width:59.5pt;height:16.25pt;z-index:251885568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CA73BA" w:rsidRDefault="00A15A9F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CA73BA">
        <w:rPr>
          <w:rFonts w:ascii="Times New Roman" w:hAnsi="Times New Roman" w:cs="Times New Roman"/>
          <w:spacing w:val="-2"/>
        </w:rPr>
        <w:t>PEDIDO DE SUSTENTAÇÃO ORAL: APELADO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P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648"/>
        <w:gridCol w:w="4996"/>
      </w:tblGrid>
      <w:tr w:rsidR="00A15A9F" w:rsidTr="00CA73BA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0782430-</w:t>
            </w:r>
            <w:r>
              <w:rPr>
                <w:rFonts w:ascii="Arial" w:hAnsi="Arial"/>
                <w:b/>
                <w:spacing w:val="-2"/>
                <w:sz w:val="20"/>
              </w:rPr>
              <w:t>11.2022.8.04.0001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F4367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96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A15A9F" w:rsidTr="00CA73B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</w:tc>
      </w:tr>
      <w:tr w:rsidR="00A15A9F" w:rsidTr="00CA73BA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A15A9F" w:rsidRDefault="00DD36C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Meuriane Marques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14410N-AM - Deborah Rosendo de Almeida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A15A9F" w:rsidTr="00CA73BA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96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Tavares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192" type="#_x0000_t202" alt="#AnnotID = 1622862008" style="position:absolute;left:0;text-align:left;margin-left:368pt;margin-top:11pt;width:59.5pt;height:16.25pt;z-index:251887616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CA73BA" w:rsidRDefault="00A15A9F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CA73BA">
        <w:rPr>
          <w:rFonts w:ascii="Times New Roman" w:hAnsi="Times New Roman" w:cs="Times New Roman"/>
          <w:spacing w:val="-2"/>
        </w:rPr>
        <w:t>PEDIDO DE SUSTENTAÇÃO ORAL: APELANTE</w:t>
      </w:r>
    </w:p>
    <w:p w:rsidR="00A15A9F" w:rsidRDefault="00A15A9F">
      <w:pPr>
        <w:pStyle w:val="Corpodetexto"/>
      </w:pPr>
    </w:p>
    <w:p w:rsidR="00A15A9F" w:rsidRDefault="00A15A9F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CA73B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0542303-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CA73B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CA73B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CA73BA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21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Alex Higor Carvalho de </w:t>
            </w:r>
            <w:r>
              <w:rPr>
                <w:spacing w:val="-2"/>
                <w:sz w:val="20"/>
              </w:rPr>
              <w:t>Oliveira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21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4367B" w:rsidRPr="00CA73BA" w:rsidRDefault="00F4367B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Presidente/Relator:</w:t>
      </w:r>
      <w:r w:rsidRPr="00CA73BA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  <w:r w:rsidR="00E97886" w:rsidRPr="00E97886">
        <w:rPr>
          <w:rFonts w:ascii="Times New Roman" w:hAnsi="Times New Roman" w:cs="Times New Roman"/>
          <w:b/>
          <w:spacing w:val="-2"/>
        </w:rPr>
        <w:pict>
          <v:shape id="_x0000_s2193" type="#_x0000_t202" alt="#AnnotID = 1622862008" style="position:absolute;left:0;text-align:left;margin-left:368pt;margin-top:11pt;width:59.5pt;height:16.25pt;z-index:251889664;mso-position-horizontal-relative:page;mso-position-vertical-relative:text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CA73BA">
        <w:rPr>
          <w:rFonts w:ascii="Times New Roman" w:hAnsi="Times New Roman" w:cs="Times New Roman"/>
          <w:spacing w:val="-2"/>
        </w:rPr>
        <w:t>PEDIDO DE SUSTENTAÇÃO ORAL: APELADO</w:t>
      </w: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11"/>
        <w:gridCol w:w="5042"/>
        <w:gridCol w:w="4662"/>
      </w:tblGrid>
      <w:tr w:rsidR="00F4367B" w:rsidTr="00CA73BA">
        <w:trPr>
          <w:trHeight w:val="793"/>
        </w:trPr>
        <w:tc>
          <w:tcPr>
            <w:tcW w:w="625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0627210-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</w:p>
          <w:p w:rsidR="00F4367B" w:rsidRDefault="00F4367B" w:rsidP="00F4367B">
            <w:pPr>
              <w:pStyle w:val="TableParagraph"/>
              <w:spacing w:before="139" w:line="206" w:lineRule="exact"/>
              <w:ind w:left="129" w:right="4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6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5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F4367B" w:rsidTr="00CA73BA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2" w:type="dxa"/>
            <w:tcBorders>
              <w:top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1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210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2" w:type="dxa"/>
            <w:tcBorders>
              <w:top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0" w:lineRule="exact"/>
              <w:ind w:left="415"/>
              <w:rPr>
                <w:sz w:val="20"/>
              </w:rPr>
            </w:pPr>
            <w:r>
              <w:rPr>
                <w:sz w:val="20"/>
              </w:rPr>
              <w:t>CDL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CENTRO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DISTRIBUICAO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LOGISTICA</w:t>
            </w:r>
          </w:p>
        </w:tc>
        <w:tc>
          <w:tcPr>
            <w:tcW w:w="4662" w:type="dxa"/>
            <w:tcBorders>
              <w:top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0" w:lineRule="exact"/>
              <w:ind w:left="133"/>
              <w:rPr>
                <w:sz w:val="18"/>
              </w:rPr>
            </w:pPr>
            <w:r>
              <w:rPr>
                <w:sz w:val="18"/>
              </w:rPr>
              <w:t>4434N-AM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AFRÂNIO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F4367B" w:rsidTr="00CA73BA">
        <w:trPr>
          <w:trHeight w:val="313"/>
        </w:trPr>
        <w:tc>
          <w:tcPr>
            <w:tcW w:w="121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2" w:type="dxa"/>
          </w:tcPr>
          <w:p w:rsidR="00F4367B" w:rsidRDefault="00F4367B" w:rsidP="00F4367B">
            <w:pPr>
              <w:pStyle w:val="TableParagraph"/>
              <w:spacing w:line="223" w:lineRule="exact"/>
              <w:ind w:left="416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662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64"/>
              <w:ind w:left="133"/>
              <w:rPr>
                <w:sz w:val="18"/>
              </w:rPr>
            </w:pPr>
            <w:r>
              <w:rPr>
                <w:sz w:val="18"/>
              </w:rPr>
              <w:t>491A-AM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Benevides</w:t>
            </w:r>
          </w:p>
        </w:tc>
      </w:tr>
      <w:tr w:rsidR="00F4367B" w:rsidTr="00CA73BA">
        <w:trPr>
          <w:trHeight w:val="275"/>
        </w:trPr>
        <w:tc>
          <w:tcPr>
            <w:tcW w:w="121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34" w:line="221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2" w:type="dxa"/>
          </w:tcPr>
          <w:p w:rsidR="00F4367B" w:rsidRDefault="00F4367B" w:rsidP="00F4367B">
            <w:pPr>
              <w:pStyle w:val="TableParagraph"/>
              <w:spacing w:before="34" w:line="221" w:lineRule="exact"/>
              <w:ind w:left="41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CONCEICAO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PANTOJA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662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51" w:line="205" w:lineRule="exact"/>
              <w:ind w:left="133"/>
              <w:rPr>
                <w:sz w:val="18"/>
              </w:rPr>
            </w:pPr>
            <w:r>
              <w:rPr>
                <w:sz w:val="18"/>
              </w:rPr>
              <w:t>16058N-AM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Nicole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Tailah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Gonzaga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Lahan</w:t>
            </w:r>
          </w:p>
        </w:tc>
      </w:tr>
      <w:tr w:rsidR="00F4367B" w:rsidTr="00CA73BA">
        <w:trPr>
          <w:trHeight w:val="330"/>
        </w:trPr>
        <w:tc>
          <w:tcPr>
            <w:tcW w:w="1211" w:type="dxa"/>
            <w:tcBorders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2" w:type="dxa"/>
          </w:tcPr>
          <w:p w:rsidR="00F4367B" w:rsidRDefault="00F4367B" w:rsidP="00F4367B">
            <w:pPr>
              <w:pStyle w:val="TableParagraph"/>
              <w:spacing w:before="4"/>
              <w:ind w:left="416"/>
              <w:rPr>
                <w:sz w:val="20"/>
              </w:rPr>
            </w:pP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662" w:type="dxa"/>
            <w:tcBorders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75"/>
              <w:ind w:left="133"/>
              <w:rPr>
                <w:sz w:val="18"/>
              </w:rPr>
            </w:pPr>
            <w:r>
              <w:rPr>
                <w:sz w:val="18"/>
              </w:rPr>
              <w:t>13626N-AM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LAYENNE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MOREIRA</w:t>
            </w:r>
          </w:p>
        </w:tc>
      </w:tr>
      <w:tr w:rsidR="00F4367B" w:rsidTr="00CA73BA">
        <w:trPr>
          <w:trHeight w:val="378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42" w:type="dxa"/>
            <w:tcBorders>
              <w:bottom w:val="single" w:sz="8" w:space="0" w:color="000000"/>
            </w:tcBorders>
          </w:tcPr>
          <w:p w:rsidR="00F4367B" w:rsidRDefault="00F4367B" w:rsidP="00F4367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62" w:type="dxa"/>
            <w:tcBorders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before="42"/>
              <w:ind w:left="133"/>
              <w:rPr>
                <w:sz w:val="18"/>
              </w:rPr>
            </w:pPr>
            <w:r>
              <w:rPr>
                <w:sz w:val="18"/>
              </w:rPr>
              <w:t>13522N-AM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LUÍS FELIPE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AZEVEDO</w:t>
            </w:r>
            <w:r>
              <w:rPr>
                <w:spacing w:val="-2"/>
                <w:sz w:val="18"/>
              </w:rPr>
              <w:t xml:space="preserve"> ARAÚJO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E97886" w:rsidP="00CA73B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190" o:spid="_x0000_s2195" type="#_x0000_t202" alt="#AnnotID = 1664392112" style="position:absolute;left:0;text-align:left;margin-left:376.4pt;margin-top:8.3pt;width:59.5pt;height:16.25pt;z-index:251891712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CA73BA">
        <w:rPr>
          <w:rFonts w:ascii="Times New Roman" w:hAnsi="Times New Roman" w:cs="Times New Roman"/>
          <w:b/>
          <w:spacing w:val="-2"/>
        </w:rPr>
        <w:t>Relator:</w:t>
      </w:r>
      <w:r w:rsidR="00F4367B" w:rsidRPr="00CA73B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</w:r>
      <w:r w:rsidR="00CA73BA">
        <w:rPr>
          <w:rFonts w:ascii="Times New Roman" w:hAnsi="Times New Roman" w:cs="Times New Roman"/>
          <w:spacing w:val="-2"/>
        </w:rPr>
        <w:t xml:space="preserve"> </w:t>
      </w:r>
      <w:r w:rsidRPr="00F4367B">
        <w:rPr>
          <w:rFonts w:ascii="Times New Roman" w:hAnsi="Times New Roman" w:cs="Times New Roman"/>
          <w:spacing w:val="-2"/>
        </w:rPr>
        <w:t xml:space="preserve">Exmo(a). Sr(a). Des(a). Mirza Telma de Oliveira Cunha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CA73BA" w:rsidRDefault="00CA73BA" w:rsidP="00F4367B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CA73BA" w:rsidRDefault="00CA73BA" w:rsidP="00F4367B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CA73BA" w:rsidRPr="00F4367B" w:rsidRDefault="00CA73BA" w:rsidP="00F4367B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F4367B" w:rsidRDefault="00F4367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72"/>
        <w:gridCol w:w="5037"/>
      </w:tblGrid>
      <w:tr w:rsidR="00F4367B" w:rsidTr="00CA73BA">
        <w:trPr>
          <w:trHeight w:val="790"/>
        </w:trPr>
        <w:tc>
          <w:tcPr>
            <w:tcW w:w="588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0564375-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25.2024.8.04.0001</w:t>
            </w:r>
          </w:p>
          <w:p w:rsidR="00F4367B" w:rsidRDefault="00F4367B" w:rsidP="00F4367B">
            <w:pPr>
              <w:pStyle w:val="TableParagraph"/>
              <w:spacing w:before="129" w:line="210" w:lineRule="atLeas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Cunha </w:t>
            </w: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F4367B" w:rsidTr="00CA73BA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4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930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Rogerio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Paula</w:t>
            </w:r>
          </w:p>
          <w:p w:rsidR="00F4367B" w:rsidRDefault="00F4367B" w:rsidP="00F4367B">
            <w:pPr>
              <w:pStyle w:val="TableParagraph"/>
              <w:spacing w:before="94"/>
              <w:ind w:left="416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372" w:lineRule="auto"/>
              <w:ind w:left="503" w:right="1236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Oliveira 17314N-CE - WILSON SALES BELCHIOR</w:t>
            </w:r>
          </w:p>
          <w:p w:rsidR="00F4367B" w:rsidRDefault="00F4367B" w:rsidP="00F4367B">
            <w:pPr>
              <w:pStyle w:val="TableParagraph"/>
              <w:spacing w:line="185" w:lineRule="exact"/>
              <w:ind w:left="503"/>
              <w:rPr>
                <w:sz w:val="18"/>
              </w:rPr>
            </w:pPr>
            <w:r>
              <w:rPr>
                <w:sz w:val="18"/>
              </w:rPr>
              <w:t>1037A-AM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 WILSON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SALES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Relatora:</w:t>
      </w:r>
      <w:r w:rsidRPr="00CA73B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CA73BA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96" o:spid="_x0000_s2196" type="#_x0000_t202" style="position:absolute;left:0;text-align:left;margin-left:386pt;margin-top:12.25pt;width:66.1pt;height:17.45pt;z-index:251893760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CA73BA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1"/>
        <w:gridCol w:w="4672"/>
        <w:gridCol w:w="5032"/>
      </w:tblGrid>
      <w:tr w:rsidR="00F4367B" w:rsidTr="00CA73BA">
        <w:trPr>
          <w:trHeight w:val="795"/>
        </w:trPr>
        <w:tc>
          <w:tcPr>
            <w:tcW w:w="588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0630711-</w:t>
            </w:r>
            <w:r>
              <w:rPr>
                <w:rFonts w:ascii="Arial" w:hAnsi="Arial"/>
                <w:b/>
                <w:spacing w:val="-2"/>
                <w:sz w:val="20"/>
              </w:rPr>
              <w:t>89.2016.8.04.0001</w:t>
            </w:r>
          </w:p>
          <w:p w:rsidR="00F4367B" w:rsidRDefault="00F4367B" w:rsidP="00F4367B">
            <w:pPr>
              <w:pStyle w:val="TableParagraph"/>
              <w:spacing w:before="139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62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Cunha </w:t>
            </w: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F4367B" w:rsidTr="00CA73BA">
        <w:trPr>
          <w:trHeight w:val="29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4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3407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624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 Moraes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  <w:p w:rsidR="00F4367B" w:rsidRDefault="00F4367B" w:rsidP="00F4367B">
            <w:pPr>
              <w:pStyle w:val="TableParagraph"/>
              <w:spacing w:before="102"/>
              <w:rPr>
                <w:rFonts w:ascii="Palatino Linotype"/>
                <w:sz w:val="20"/>
              </w:rPr>
            </w:pPr>
          </w:p>
          <w:p w:rsidR="00F4367B" w:rsidRDefault="00F4367B" w:rsidP="00F4367B">
            <w:pPr>
              <w:pStyle w:val="TableParagraph"/>
              <w:ind w:left="416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Valer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Cultura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9" w:lineRule="exact"/>
              <w:ind w:left="503"/>
              <w:rPr>
                <w:sz w:val="18"/>
              </w:rPr>
            </w:pPr>
            <w:r>
              <w:rPr>
                <w:sz w:val="18"/>
              </w:rPr>
              <w:t>5641N-AM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LUIZ FERNANDO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MAFRA </w:t>
            </w:r>
            <w:r>
              <w:rPr>
                <w:spacing w:val="-2"/>
                <w:sz w:val="18"/>
              </w:rPr>
              <w:t>NEGREIROS</w:t>
            </w:r>
          </w:p>
          <w:p w:rsidR="00F4367B" w:rsidRDefault="00F4367B" w:rsidP="00F4367B">
            <w:pPr>
              <w:pStyle w:val="TableParagraph"/>
              <w:spacing w:before="98" w:line="348" w:lineRule="auto"/>
              <w:ind w:left="503" w:right="1419"/>
              <w:rPr>
                <w:sz w:val="18"/>
              </w:rPr>
            </w:pPr>
            <w:r>
              <w:rPr>
                <w:sz w:val="18"/>
              </w:rPr>
              <w:t>6336N-AM - Tatiane Medina Oliveira 6445N-AM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  <w:p w:rsidR="00F4367B" w:rsidRDefault="00F4367B" w:rsidP="00F4367B">
            <w:pPr>
              <w:pStyle w:val="TableParagraph"/>
              <w:spacing w:line="348" w:lineRule="auto"/>
              <w:ind w:left="503" w:right="785"/>
              <w:rPr>
                <w:sz w:val="18"/>
              </w:rPr>
            </w:pPr>
            <w:r>
              <w:rPr>
                <w:sz w:val="18"/>
              </w:rPr>
              <w:t>9702N-AM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Jesus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Ramos 12994N-AM - Letícia Sant'ana Xavier</w:t>
            </w:r>
          </w:p>
          <w:p w:rsidR="00F4367B" w:rsidRDefault="00F4367B" w:rsidP="00F4367B">
            <w:pPr>
              <w:pStyle w:val="TableParagraph"/>
              <w:ind w:left="503" w:right="785"/>
              <w:rPr>
                <w:sz w:val="18"/>
              </w:rPr>
            </w:pPr>
            <w:r>
              <w:rPr>
                <w:sz w:val="18"/>
              </w:rPr>
              <w:t>16170N-AM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DÉBORAH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DAVILA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 xml:space="preserve">ANDRADE </w:t>
            </w:r>
            <w:r>
              <w:rPr>
                <w:spacing w:val="-2"/>
                <w:sz w:val="18"/>
              </w:rPr>
              <w:t>SEREJO</w:t>
            </w:r>
          </w:p>
          <w:p w:rsidR="00F4367B" w:rsidRDefault="00F4367B" w:rsidP="00F4367B">
            <w:pPr>
              <w:pStyle w:val="TableParagraph"/>
              <w:spacing w:line="189" w:lineRule="exact"/>
              <w:ind w:left="503"/>
              <w:rPr>
                <w:sz w:val="18"/>
              </w:rPr>
            </w:pPr>
            <w:r>
              <w:rPr>
                <w:sz w:val="18"/>
              </w:rPr>
              <w:t>9991N-AM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Luzilena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Gomes </w:t>
            </w:r>
            <w:r>
              <w:rPr>
                <w:spacing w:val="-4"/>
                <w:sz w:val="18"/>
              </w:rPr>
              <w:t>Mota</w:t>
            </w:r>
          </w:p>
          <w:p w:rsidR="00F4367B" w:rsidRDefault="00F4367B" w:rsidP="00F4367B">
            <w:pPr>
              <w:pStyle w:val="TableParagraph"/>
              <w:spacing w:before="90" w:line="348" w:lineRule="auto"/>
              <w:ind w:left="503" w:right="1236"/>
              <w:rPr>
                <w:sz w:val="18"/>
              </w:rPr>
            </w:pPr>
            <w:r>
              <w:rPr>
                <w:sz w:val="18"/>
              </w:rPr>
              <w:t>7038N-AM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Carla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Dayany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Abreu 9425N-AM - INGRID GODINHO DODÔ</w:t>
            </w:r>
          </w:p>
          <w:p w:rsidR="00F4367B" w:rsidRDefault="00F4367B" w:rsidP="00F4367B">
            <w:pPr>
              <w:pStyle w:val="TableParagraph"/>
              <w:spacing w:line="202" w:lineRule="exact"/>
              <w:ind w:left="503"/>
              <w:rPr>
                <w:sz w:val="18"/>
              </w:rPr>
            </w:pPr>
            <w:r>
              <w:rPr>
                <w:sz w:val="18"/>
              </w:rPr>
              <w:t>3775N-AM - KARLA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FREIXO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BRAGA</w:t>
            </w:r>
          </w:p>
          <w:p w:rsidR="00F4367B" w:rsidRDefault="00F4367B" w:rsidP="00F4367B">
            <w:pPr>
              <w:pStyle w:val="TableParagraph"/>
              <w:spacing w:before="97"/>
              <w:ind w:left="503"/>
              <w:rPr>
                <w:sz w:val="18"/>
              </w:rPr>
            </w:pPr>
            <w:r>
              <w:rPr>
                <w:sz w:val="18"/>
              </w:rPr>
              <w:t>65985N-SC - JULIANA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PATRÍCIA </w:t>
            </w:r>
            <w:r>
              <w:rPr>
                <w:spacing w:val="-4"/>
                <w:sz w:val="18"/>
              </w:rPr>
              <w:t>MEYER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Relatora:</w:t>
      </w:r>
      <w:r w:rsidRPr="00CA73B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F4367B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97" o:spid="_x0000_s2197" type="#_x0000_t202" alt="#AnnotID = 1073741824" style="position:absolute;left:0;text-align:left;margin-left:402.25pt;margin-top:10.5pt;width:66.1pt;height:17.45pt;z-index:251895808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</w:t>
      </w:r>
      <w:r w:rsidR="00CA73BA">
        <w:rPr>
          <w:rFonts w:ascii="Times New Roman" w:hAnsi="Times New Roman" w:cs="Times New Roman"/>
          <w:spacing w:val="-2"/>
        </w:rPr>
        <w:t xml:space="preserve">  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54726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SUSTENTAÇÃO ORAL: APELADO</w:t>
      </w: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P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54726A" w:rsidRDefault="0054726A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672"/>
        <w:gridCol w:w="5031"/>
      </w:tblGrid>
      <w:tr w:rsidR="00F4367B" w:rsidTr="00CA73BA">
        <w:trPr>
          <w:trHeight w:val="790"/>
        </w:trPr>
        <w:tc>
          <w:tcPr>
            <w:tcW w:w="588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18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0454209-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</w:p>
          <w:p w:rsidR="00F4367B" w:rsidRDefault="00F4367B" w:rsidP="00F4367B">
            <w:pPr>
              <w:pStyle w:val="TableParagraph"/>
              <w:spacing w:before="141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3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62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Cunha </w:t>
            </w: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F4367B" w:rsidTr="00CA73BA">
        <w:trPr>
          <w:trHeight w:val="29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CA73BA">
        <w:trPr>
          <w:trHeight w:val="1828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18" w:lineRule="exact"/>
              <w:ind w:left="417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F4367B" w:rsidRDefault="00F4367B" w:rsidP="00F4367B">
            <w:pPr>
              <w:pStyle w:val="TableParagraph"/>
              <w:spacing w:before="94"/>
              <w:ind w:left="417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Eugenia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Cerdeira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</w:p>
        </w:tc>
        <w:tc>
          <w:tcPr>
            <w:tcW w:w="503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350" w:lineRule="auto"/>
              <w:ind w:left="504" w:right="676"/>
              <w:rPr>
                <w:sz w:val="18"/>
              </w:rPr>
            </w:pPr>
            <w:r>
              <w:rPr>
                <w:sz w:val="18"/>
              </w:rPr>
              <w:t>4867N-TO - Renato Chagas Corrêa da Silva 8872N-AM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sistema 7949N-AM - Daniel Marcelo Benvenutti de Sales 32318N-AM - Philippe Nunes de Oliveira Dantas 10057N-AM - Francisco Carlos Nunes de Oliveira</w:t>
            </w:r>
          </w:p>
          <w:p w:rsidR="00F4367B" w:rsidRDefault="00F4367B" w:rsidP="00F4367B">
            <w:pPr>
              <w:pStyle w:val="TableParagraph"/>
              <w:spacing w:line="201" w:lineRule="exact"/>
              <w:ind w:left="504"/>
              <w:rPr>
                <w:sz w:val="18"/>
              </w:rPr>
            </w:pPr>
            <w:r>
              <w:rPr>
                <w:sz w:val="18"/>
              </w:rPr>
              <w:t>8872A-AM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NUNES 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DANTAS</w:t>
            </w:r>
          </w:p>
        </w:tc>
      </w:tr>
    </w:tbl>
    <w:p w:rsidR="00F4367B" w:rsidRPr="00F4367B" w:rsidRDefault="00F4367B" w:rsidP="00CA73B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CA73BA">
        <w:rPr>
          <w:rFonts w:ascii="Times New Roman" w:hAnsi="Times New Roman" w:cs="Times New Roman"/>
          <w:b/>
          <w:spacing w:val="-2"/>
        </w:rPr>
        <w:t>Relatora:</w:t>
      </w:r>
      <w:r w:rsidRPr="00CA73B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CA73BA" w:rsidRDefault="00E97886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98" o:spid="_x0000_s2198" type="#_x0000_t202" alt="#AnnotID = 1622862008" style="position:absolute;left:0;text-align:left;margin-left:390.2pt;margin-top:4pt;width:66.1pt;height:17.45pt;z-index:251897856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CA73BA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Default="00CA73BA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F4367B" w:rsidRP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CA73B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SUSTENTAÇÃO ORAL: APELADO</w:t>
      </w:r>
    </w:p>
    <w:p w:rsidR="00F4367B" w:rsidRDefault="00F4367B" w:rsidP="00F4367B">
      <w:pPr>
        <w:pStyle w:val="Corpodetexto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865"/>
        <w:gridCol w:w="4843"/>
      </w:tblGrid>
      <w:tr w:rsidR="00F4367B" w:rsidTr="00336F6A">
        <w:trPr>
          <w:trHeight w:val="795"/>
        </w:trPr>
        <w:tc>
          <w:tcPr>
            <w:tcW w:w="60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0489686-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</w:p>
          <w:p w:rsidR="00F4367B" w:rsidRDefault="00F4367B" w:rsidP="00F4367B">
            <w:pPr>
              <w:pStyle w:val="TableParagraph"/>
              <w:spacing w:before="139" w:line="206" w:lineRule="exact"/>
              <w:ind w:left="129" w:right="28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  <w:tc>
          <w:tcPr>
            <w:tcW w:w="48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429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Cunha </w:t>
            </w: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F4367B" w:rsidTr="00336F6A">
        <w:trPr>
          <w:trHeight w:val="299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336F6A">
        <w:trPr>
          <w:trHeight w:val="791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367B" w:rsidRDefault="00F4367B" w:rsidP="00F4367B">
            <w:pPr>
              <w:pStyle w:val="TableParagraph"/>
              <w:spacing w:before="23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ind w:left="417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por Virginia Nunes Bessa</w:t>
            </w:r>
          </w:p>
          <w:p w:rsidR="00F4367B" w:rsidRDefault="00F4367B" w:rsidP="00F4367B">
            <w:pPr>
              <w:pStyle w:val="TableParagraph"/>
              <w:spacing w:line="224" w:lineRule="exact"/>
              <w:ind w:left="417"/>
              <w:rPr>
                <w:sz w:val="20"/>
              </w:rPr>
            </w:pPr>
            <w:r>
              <w:rPr>
                <w:sz w:val="20"/>
              </w:rPr>
              <w:t>Randson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Geissler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9" w:lineRule="exact"/>
              <w:ind w:left="309"/>
              <w:rPr>
                <w:sz w:val="18"/>
              </w:rPr>
            </w:pPr>
            <w:r>
              <w:rPr>
                <w:sz w:val="18"/>
              </w:rPr>
              <w:t>763A-AM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  <w:p w:rsidR="00F4367B" w:rsidRDefault="00F4367B" w:rsidP="00F4367B">
            <w:pPr>
              <w:pStyle w:val="TableParagraph"/>
              <w:spacing w:before="13"/>
              <w:rPr>
                <w:rFonts w:ascii="Palatino Linotype"/>
                <w:sz w:val="18"/>
              </w:rPr>
            </w:pPr>
          </w:p>
          <w:p w:rsidR="00F4367B" w:rsidRDefault="00F4367B" w:rsidP="00F4367B">
            <w:pPr>
              <w:pStyle w:val="TableParagraph"/>
              <w:ind w:left="309"/>
              <w:rPr>
                <w:sz w:val="18"/>
              </w:rPr>
            </w:pPr>
            <w:r>
              <w:rPr>
                <w:sz w:val="18"/>
              </w:rPr>
              <w:t>14141N-AM 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RANIELLE 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QUEIROZ</w:t>
            </w:r>
          </w:p>
        </w:tc>
      </w:tr>
    </w:tbl>
    <w:p w:rsidR="00F4367B" w:rsidRPr="00F4367B" w:rsidRDefault="00F4367B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Relatora: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336F6A" w:rsidRDefault="00E97886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199" o:spid="_x0000_s2201" type="#_x0000_t202" alt="#AnnotID = 1610612736" style="position:absolute;left:0;text-align:left;margin-left:447.9pt;margin-top:14.1pt;width:66.1pt;height:17.45pt;z-index:251904000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F4367B" w:rsidRDefault="00F4367B" w:rsidP="00F4367B">
      <w:pPr>
        <w:pStyle w:val="Corpodetexto"/>
        <w:tabs>
          <w:tab w:val="left" w:pos="2551"/>
        </w:tabs>
        <w:ind w:left="2551" w:right="4671" w:hanging="2410"/>
        <w:rPr>
          <w:rFonts w:ascii="Times New Roman" w:hAnsi="Times New Roman" w:cs="Times New Roman"/>
          <w:spacing w:val="-2"/>
        </w:rPr>
      </w:pPr>
    </w:p>
    <w:p w:rsidR="00F4367B" w:rsidRDefault="00F4367B" w:rsidP="00F4367B">
      <w:pPr>
        <w:pStyle w:val="Corpodetexto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0" w:type="auto"/>
        <w:tblInd w:w="2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12"/>
        <w:gridCol w:w="4889"/>
        <w:gridCol w:w="4819"/>
      </w:tblGrid>
      <w:tr w:rsidR="00F4367B" w:rsidTr="00336F6A">
        <w:trPr>
          <w:trHeight w:val="791"/>
        </w:trPr>
        <w:tc>
          <w:tcPr>
            <w:tcW w:w="610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F4367B" w:rsidRDefault="00F4367B" w:rsidP="00F4367B">
            <w:pPr>
              <w:pStyle w:val="TableParagraph"/>
              <w:spacing w:before="135" w:line="206" w:lineRule="exact"/>
              <w:ind w:left="129" w:right="10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1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40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Cunha </w:t>
            </w: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F4367B" w:rsidTr="00336F6A">
        <w:trPr>
          <w:trHeight w:val="303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4" w:lineRule="exact"/>
              <w:ind w:left="26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336F6A">
        <w:trPr>
          <w:trHeight w:val="788"/>
        </w:trPr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331" w:lineRule="auto"/>
              <w:ind w:left="28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367B" w:rsidRDefault="00F4367B" w:rsidP="00F4367B">
            <w:pPr>
              <w:pStyle w:val="TableParagraph"/>
              <w:spacing w:line="220" w:lineRule="exact"/>
              <w:ind w:left="417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S/A</w:t>
            </w:r>
          </w:p>
          <w:p w:rsidR="00F4367B" w:rsidRDefault="00F4367B" w:rsidP="00F4367B">
            <w:pPr>
              <w:pStyle w:val="TableParagraph"/>
              <w:spacing w:before="89" w:line="230" w:lineRule="atLeast"/>
              <w:ind w:left="417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48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9" w:lineRule="exact"/>
              <w:ind w:left="285"/>
              <w:rPr>
                <w:sz w:val="18"/>
              </w:rPr>
            </w:pPr>
            <w:r>
              <w:rPr>
                <w:sz w:val="18"/>
              </w:rPr>
              <w:t>819N-AM - ELOI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  <w:p w:rsidR="00F4367B" w:rsidRDefault="00F4367B" w:rsidP="00F4367B">
            <w:pPr>
              <w:pStyle w:val="TableParagraph"/>
              <w:spacing w:before="114"/>
              <w:ind w:left="285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F4367B" w:rsidRPr="00F4367B" w:rsidRDefault="00F4367B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Relatora: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336F6A" w:rsidRDefault="00E97886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00" o:spid="_x0000_s2200" type="#_x0000_t202" alt="#AnnotID = 101634416" style="position:absolute;left:0;text-align:left;margin-left:416.65pt;margin-top:7.1pt;width:66.1pt;height:17.45pt;z-index:251901952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54726A" w:rsidRPr="00F4367B" w:rsidRDefault="005472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SUSTENTAÇÃO ORAL: APELADO</w:t>
      </w:r>
    </w:p>
    <w:p w:rsidR="00F4367B" w:rsidRDefault="00F4367B">
      <w:pPr>
        <w:pStyle w:val="Corpodetexto"/>
        <w:spacing w:before="32"/>
      </w:pPr>
    </w:p>
    <w:p w:rsidR="00A15A9F" w:rsidRDefault="00A15A9F">
      <w:pPr>
        <w:pStyle w:val="Corpodetexto"/>
        <w:spacing w:before="32"/>
      </w:pPr>
    </w:p>
    <w:p w:rsidR="00F4367B" w:rsidRDefault="00F4367B">
      <w:pPr>
        <w:pStyle w:val="Corpodetexto"/>
        <w:spacing w:before="32"/>
      </w:pPr>
    </w:p>
    <w:p w:rsidR="00F4367B" w:rsidRDefault="00F4367B">
      <w:pPr>
        <w:pStyle w:val="Corpodetexto"/>
        <w:spacing w:before="32"/>
      </w:pPr>
    </w:p>
    <w:p w:rsidR="00F4367B" w:rsidRDefault="00F4367B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648"/>
        <w:gridCol w:w="4996"/>
      </w:tblGrid>
      <w:tr w:rsidR="00A15A9F" w:rsidTr="00336F6A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367B" w:rsidRDefault="00DD36CB" w:rsidP="00F4367B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</w:r>
            <w:r w:rsidR="00F4367B">
              <w:rPr>
                <w:rFonts w:ascii="Arial" w:hAnsi="Arial"/>
                <w:b/>
                <w:sz w:val="20"/>
              </w:rPr>
              <w:t>Apelação</w:t>
            </w:r>
            <w:r w:rsidR="00F4367B"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 w:rsidR="00F4367B">
              <w:rPr>
                <w:rFonts w:ascii="Arial" w:hAnsi="Arial"/>
                <w:b/>
                <w:sz w:val="20"/>
              </w:rPr>
              <w:t>Cível</w:t>
            </w:r>
            <w:r w:rsidR="00F4367B"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 w:rsidR="00F4367B">
              <w:rPr>
                <w:rFonts w:ascii="Arial" w:hAnsi="Arial"/>
                <w:b/>
                <w:sz w:val="20"/>
              </w:rPr>
              <w:t>0404985-</w:t>
            </w:r>
            <w:r w:rsidR="00F4367B">
              <w:rPr>
                <w:rFonts w:ascii="Arial" w:hAnsi="Arial"/>
                <w:b/>
                <w:spacing w:val="-2"/>
                <w:sz w:val="20"/>
              </w:rPr>
              <w:t>19.2024.8.04.0001</w:t>
            </w:r>
          </w:p>
          <w:p w:rsidR="00A15A9F" w:rsidRDefault="00A15A9F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A15A9F" w:rsidRDefault="00F4367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F4367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2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Telma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Cunha </w:t>
            </w: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336F6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416"/>
              <w:rPr>
                <w:sz w:val="20"/>
              </w:rPr>
            </w:pPr>
            <w:r>
              <w:rPr>
                <w:sz w:val="20"/>
              </w:rPr>
              <w:t>Luiz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Antonio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Carneiro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996" w:type="dxa"/>
            <w:tcBorders>
              <w:top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9" w:lineRule="exact"/>
              <w:ind w:left="452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Carlos Nunes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336F6A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15A9F" w:rsidTr="00336F6A">
        <w:trPr>
          <w:trHeight w:val="7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96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F4367B" w:rsidRPr="00F4367B" w:rsidRDefault="00F4367B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Relatora: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Mirza Telma de Oliveira Cunha</w:t>
      </w:r>
    </w:p>
    <w:p w:rsidR="00336F6A" w:rsidRDefault="00E97886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06" o:spid="_x0000_s2202" type="#_x0000_t202" style="position:absolute;left:0;text-align:left;margin-left:437.05pt;margin-top:5.45pt;width:66.1pt;height:17.45pt;z-index:251906048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 xml:space="preserve">Exmo(a). Sr(a). Des(a). Socorro Guedes Moura </w:t>
      </w:r>
    </w:p>
    <w:p w:rsid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Cezar Luiz Bandiera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F4367B" w:rsidRPr="00F4367B" w:rsidRDefault="00F4367B" w:rsidP="00F4367B">
      <w:pPr>
        <w:pStyle w:val="Corpodetexto"/>
        <w:rPr>
          <w:rFonts w:ascii="Times New Roman" w:hAnsi="Times New Roman" w:cs="Times New Roman"/>
          <w:spacing w:val="-2"/>
        </w:rPr>
      </w:pPr>
    </w:p>
    <w:p w:rsidR="00F4367B" w:rsidRPr="00F4367B" w:rsidRDefault="00F4367B">
      <w:pPr>
        <w:pStyle w:val="Corpodetexto"/>
        <w:spacing w:before="1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677"/>
        <w:gridCol w:w="4967"/>
      </w:tblGrid>
      <w:tr w:rsidR="00A15A9F" w:rsidTr="00336F6A">
        <w:trPr>
          <w:trHeight w:val="92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367B" w:rsidRDefault="00DD36CB" w:rsidP="00F4367B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</w:r>
            <w:r w:rsidR="00F4367B">
              <w:rPr>
                <w:rFonts w:ascii="Arial" w:hAnsi="Arial"/>
                <w:b/>
                <w:sz w:val="20"/>
              </w:rPr>
              <w:t>Agravo</w:t>
            </w:r>
            <w:r w:rsidR="00F4367B"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 w:rsidR="00F4367B">
              <w:rPr>
                <w:rFonts w:ascii="Arial" w:hAnsi="Arial"/>
                <w:b/>
                <w:sz w:val="20"/>
              </w:rPr>
              <w:t>Interno</w:t>
            </w:r>
            <w:r w:rsidR="00F4367B"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 w:rsidR="00F4367B">
              <w:rPr>
                <w:rFonts w:ascii="Arial" w:hAnsi="Arial"/>
                <w:b/>
                <w:sz w:val="20"/>
              </w:rPr>
              <w:t>Cível</w:t>
            </w:r>
            <w:r w:rsidR="00F4367B"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 w:rsidR="00F4367B">
              <w:rPr>
                <w:rFonts w:ascii="Arial" w:hAnsi="Arial"/>
                <w:b/>
                <w:sz w:val="20"/>
              </w:rPr>
              <w:t>0007160-</w:t>
            </w:r>
            <w:r w:rsidR="00F4367B">
              <w:rPr>
                <w:rFonts w:ascii="Arial" w:hAnsi="Arial"/>
                <w:b/>
                <w:spacing w:val="-2"/>
                <w:sz w:val="20"/>
              </w:rPr>
              <w:t>54.2024.8.04.0000</w:t>
            </w:r>
          </w:p>
          <w:p w:rsidR="00A15A9F" w:rsidRDefault="00A15A9F">
            <w:pPr>
              <w:pStyle w:val="TableParagraph"/>
              <w:spacing w:before="20"/>
              <w:rPr>
                <w:sz w:val="20"/>
              </w:rPr>
            </w:pPr>
          </w:p>
          <w:p w:rsidR="00A15A9F" w:rsidRDefault="00F4367B">
            <w:pPr>
              <w:pStyle w:val="TableParagraph"/>
              <w:spacing w:line="242" w:lineRule="auto"/>
              <w:ind w:left="120" w:right="1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6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F4367B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367B" w:rsidTr="00336F6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222" w:lineRule="exact"/>
              <w:ind w:left="356"/>
              <w:rPr>
                <w:sz w:val="20"/>
              </w:rPr>
            </w:pPr>
            <w:r>
              <w:rPr>
                <w:sz w:val="20"/>
              </w:rPr>
              <w:t>Felipe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Moreira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Sampaio</w:t>
            </w:r>
          </w:p>
        </w:tc>
        <w:tc>
          <w:tcPr>
            <w:tcW w:w="4967" w:type="dxa"/>
            <w:tcBorders>
              <w:top w:val="single" w:sz="8" w:space="0" w:color="000000"/>
              <w:right w:val="single" w:sz="8" w:space="0" w:color="000000"/>
            </w:tcBorders>
          </w:tcPr>
          <w:p w:rsidR="00F4367B" w:rsidRDefault="00F4367B" w:rsidP="00F4367B">
            <w:pPr>
              <w:pStyle w:val="TableParagraph"/>
              <w:spacing w:line="199" w:lineRule="exact"/>
              <w:ind w:left="599"/>
              <w:rPr>
                <w:sz w:val="18"/>
              </w:rPr>
            </w:pPr>
            <w:r>
              <w:rPr>
                <w:sz w:val="18"/>
              </w:rPr>
              <w:t>14785N-AM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WELTON LIMA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SILVA</w:t>
            </w:r>
          </w:p>
        </w:tc>
      </w:tr>
      <w:tr w:rsidR="00A15A9F" w:rsidTr="00336F6A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F4367B" w:rsidRDefault="00F4367B">
            <w:pPr>
              <w:pStyle w:val="TableParagraph"/>
              <w:spacing w:before="32" w:line="191" w:lineRule="exact"/>
              <w:ind w:left="422"/>
              <w:rPr>
                <w:sz w:val="18"/>
              </w:rPr>
            </w:pPr>
          </w:p>
          <w:p w:rsidR="00F4367B" w:rsidRDefault="00F4367B">
            <w:pPr>
              <w:pStyle w:val="TableParagraph"/>
              <w:spacing w:before="32" w:line="191" w:lineRule="exact"/>
              <w:ind w:left="422"/>
              <w:rPr>
                <w:sz w:val="18"/>
              </w:rPr>
            </w:pPr>
          </w:p>
          <w:p w:rsidR="00F4367B" w:rsidRDefault="00F4367B">
            <w:pPr>
              <w:pStyle w:val="TableParagraph"/>
              <w:spacing w:before="32" w:line="191" w:lineRule="exact"/>
              <w:ind w:left="422"/>
              <w:rPr>
                <w:sz w:val="18"/>
              </w:rPr>
            </w:pPr>
          </w:p>
          <w:p w:rsidR="00A15A9F" w:rsidRDefault="00DD36CB">
            <w:pPr>
              <w:pStyle w:val="TableParagraph"/>
              <w:spacing w:before="32" w:line="191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A15A9F" w:rsidTr="00336F6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A15A9F" w:rsidTr="00336F6A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</w:tcPr>
          <w:p w:rsidR="00A15A9F" w:rsidRDefault="00DD36C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6023N-AM - Lorena Silva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A15A9F" w:rsidTr="00336F6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A15A9F" w:rsidRDefault="00DD36C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A15A9F" w:rsidTr="00336F6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77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422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A15A9F" w:rsidTr="00336F6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77" w:type="dxa"/>
          </w:tcPr>
          <w:p w:rsidR="00A15A9F" w:rsidRDefault="00DD36C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A15A9F" w:rsidRDefault="00DD36CB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67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15A9F" w:rsidTr="00336F6A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67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367B" w:rsidRPr="00F4367B" w:rsidRDefault="00F4367B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336F6A" w:rsidRDefault="00F4367B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Relatora: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Socorro Guedes Moura</w:t>
      </w:r>
    </w:p>
    <w:p w:rsidR="00F4367B" w:rsidRDefault="00E97886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15" o:spid="_x0000_s2205" type="#_x0000_t202" alt="#AnnotID = 116032" style="position:absolute;left:0;text-align:left;margin-left:417.25pt;margin-top:6.4pt;width:66.1pt;height:17.45pt;z-index:251910144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35" w:lineRule="exact"/>
                    <w:rPr>
                      <w:sz w:val="30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Membros:</w:t>
      </w:r>
      <w:r w:rsidR="00F4367B" w:rsidRPr="00F4367B">
        <w:rPr>
          <w:rFonts w:ascii="Times New Roman" w:hAnsi="Times New Roman" w:cs="Times New Roman"/>
          <w:spacing w:val="-2"/>
        </w:rPr>
        <w:tab/>
        <w:t>Exmo(a). Sr(a). Des(a). Délcio Luís Santos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Onilza Abreu Gerth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>Exmo(a). Sr(a). Des(a). Cezar Luiz Bandiera</w:t>
      </w:r>
    </w:p>
    <w:p w:rsid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E97886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216" o:spid="_x0000_s2203" type="#_x0000_t202" alt="#AnnotID = 1622861944" style="position:absolute;left:0;text-align:left;margin-left:24pt;margin-top:45.55pt;width:418.65pt;height:30.65pt;z-index:251908096;mso-position-horizontal-relative:page" filled="f" stroked="f">
            <v:textbox inset="0,0,0,0">
              <w:txbxContent>
                <w:p w:rsidR="00CA73BA" w:rsidRPr="00F4367B" w:rsidRDefault="00CA73BA" w:rsidP="00F4367B"/>
              </w:txbxContent>
            </v:textbox>
            <w10:wrap anchorx="page"/>
          </v:shape>
        </w:pict>
      </w:r>
      <w:r w:rsidRPr="00E97886">
        <w:rPr>
          <w:rFonts w:ascii="Times New Roman" w:hAnsi="Times New Roman" w:cs="Times New Roman"/>
          <w:spacing w:val="-2"/>
        </w:rPr>
        <w:pict>
          <v:shape id="docshape217" o:spid="_x0000_s2204" type="#_x0000_t202" style="position:absolute;left:0;text-align:left;margin-left:24.75pt;margin-top:95.85pt;width:374.2pt;height:60.65pt;z-index:251909120;mso-position-horizontal-relative:page" filled="f" stroked="f">
            <v:textbox inset="0,0,0,0">
              <w:txbxContent>
                <w:p w:rsidR="00CA73BA" w:rsidRDefault="00CA73BA" w:rsidP="00F4367B">
                  <w:pPr>
                    <w:spacing w:before="292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F4367B">
        <w:rPr>
          <w:rFonts w:ascii="Times New Roman" w:hAnsi="Times New Roman" w:cs="Times New Roman"/>
          <w:spacing w:val="-2"/>
        </w:rPr>
        <w:t>Procuradora:</w:t>
      </w:r>
      <w:r w:rsidR="00F4367B" w:rsidRPr="00F4367B">
        <w:rPr>
          <w:rFonts w:ascii="Times New Roman" w:hAnsi="Times New Roman" w:cs="Times New Roman"/>
          <w:spacing w:val="-2"/>
        </w:rPr>
        <w:tab/>
        <w:t>Exma. Sra. Dra. Suzete Maria dos Santos</w:t>
      </w:r>
    </w:p>
    <w:p w:rsidR="00A15A9F" w:rsidRPr="00336F6A" w:rsidRDefault="00A15A9F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AGRAVANTE</w:t>
      </w:r>
    </w:p>
    <w:p w:rsidR="00F4367B" w:rsidRP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Default="00F4367B">
      <w:pPr>
        <w:pStyle w:val="Corpodetexto"/>
      </w:pPr>
    </w:p>
    <w:p w:rsidR="00F4367B" w:rsidRDefault="00F4367B">
      <w:pPr>
        <w:pStyle w:val="Corpodetexto"/>
      </w:pPr>
    </w:p>
    <w:p w:rsidR="00F4367B" w:rsidRDefault="00F4367B">
      <w:pPr>
        <w:pStyle w:val="Corpodetexto"/>
      </w:pPr>
    </w:p>
    <w:p w:rsidR="00F4367B" w:rsidRDefault="00F4367B">
      <w:pPr>
        <w:pStyle w:val="Corpodetexto"/>
      </w:pPr>
    </w:p>
    <w:p w:rsidR="00F4367B" w:rsidRDefault="00F4367B">
      <w:pPr>
        <w:pStyle w:val="Corpodetexto"/>
      </w:pPr>
    </w:p>
    <w:p w:rsidR="00A15A9F" w:rsidRDefault="00A15A9F">
      <w:pPr>
        <w:pStyle w:val="Corpodetexto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336F6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0674313-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2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 Fatima de Sousa </w:t>
            </w:r>
            <w:r>
              <w:rPr>
                <w:spacing w:val="-2"/>
                <w:sz w:val="20"/>
              </w:rPr>
              <w:t>Batista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2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451" w:right="1915"/>
              <w:rPr>
                <w:sz w:val="18"/>
              </w:rPr>
            </w:pPr>
            <w:r>
              <w:rPr>
                <w:sz w:val="18"/>
              </w:rPr>
              <w:t>9508N-AM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Fred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Cesar 618N-AM - Fred Figueiredo Cesar</w:t>
            </w:r>
          </w:p>
          <w:p w:rsidR="00A15A9F" w:rsidRDefault="00DD36C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17719N-AM - ALCINEY OLIVEIRA DOS </w:t>
            </w:r>
            <w:r>
              <w:rPr>
                <w:spacing w:val="-2"/>
                <w:sz w:val="18"/>
              </w:rPr>
              <w:t>SANTOS</w:t>
            </w:r>
          </w:p>
          <w:p w:rsidR="00A15A9F" w:rsidRDefault="00DD36CB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9516N-AM - Roger Marques </w:t>
            </w:r>
            <w:r>
              <w:rPr>
                <w:spacing w:val="-2"/>
                <w:sz w:val="18"/>
              </w:rPr>
              <w:t>Mendes</w:t>
            </w:r>
          </w:p>
          <w:p w:rsidR="00A15A9F" w:rsidRDefault="00DD36CB">
            <w:pPr>
              <w:pStyle w:val="TableParagraph"/>
              <w:spacing w:before="93" w:line="348" w:lineRule="auto"/>
              <w:ind w:left="451" w:right="654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11847N-PA - ALESSANDRO PUGET OLIVA</w:t>
            </w:r>
          </w:p>
          <w:p w:rsidR="00A15A9F" w:rsidRDefault="00DD36C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A15A9F" w:rsidRDefault="00DD36CB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F4367B" w:rsidRPr="00F4367B" w:rsidRDefault="00F4367B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F4367B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06" type="#_x0000_t202" alt="#AnnotID = 1664392112" style="position:absolute;left:0;text-align:left;margin-left:376.4pt;margin-top:8.3pt;width:59.5pt;height:16.25pt;z-index:251912192;mso-position-horizontal-relative:page" filled="f" stroked="f">
            <v:textbox inset="0,0,0,0">
              <w:txbxContent>
                <w:p w:rsidR="00CA73BA" w:rsidRDefault="00CA73BA" w:rsidP="00F4367B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F4367B" w:rsidRPr="00336F6A">
        <w:rPr>
          <w:rFonts w:ascii="Times New Roman" w:hAnsi="Times New Roman" w:cs="Times New Roman"/>
          <w:b/>
          <w:spacing w:val="-2"/>
        </w:rPr>
        <w:t>Relator:</w:t>
      </w:r>
      <w:r w:rsidR="00F4367B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F4367B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F4367B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F4367B" w:rsidRPr="00F4367B" w:rsidRDefault="00F4367B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APELADA</w:t>
      </w:r>
    </w:p>
    <w:p w:rsidR="00F4367B" w:rsidRPr="00F4367B" w:rsidRDefault="00F4367B" w:rsidP="00F4367B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F4367B" w:rsidRDefault="00F4367B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550"/>
        <w:gridCol w:w="5094"/>
      </w:tblGrid>
      <w:tr w:rsidR="00A15A9F" w:rsidTr="00336F6A">
        <w:trPr>
          <w:trHeight w:val="92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0630957-</w:t>
            </w:r>
          </w:p>
          <w:p w:rsidR="00A15A9F" w:rsidRDefault="00DD36CB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12.2021.8.04.0001</w:t>
            </w:r>
          </w:p>
          <w:p w:rsidR="00A15A9F" w:rsidRDefault="00DD36CB">
            <w:pPr>
              <w:pStyle w:val="TableParagraph"/>
              <w:spacing w:before="17" w:line="242" w:lineRule="auto"/>
              <w:ind w:left="120" w:right="4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7213N-AM - RAFAEL LINS </w:t>
            </w:r>
            <w:r>
              <w:rPr>
                <w:spacing w:val="-2"/>
                <w:sz w:val="18"/>
              </w:rPr>
              <w:t>BERTAZZO</w:t>
            </w:r>
          </w:p>
        </w:tc>
      </w:tr>
      <w:tr w:rsidR="00A15A9F" w:rsidTr="00336F6A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Louane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15A9F" w:rsidTr="00336F6A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 w:line="19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A15A9F" w:rsidTr="00336F6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336F6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A15A9F" w:rsidTr="00336F6A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07" type="#_x0000_t202" alt="#AnnotID = 1664392112" style="position:absolute;left:0;text-align:left;margin-left:376.4pt;margin-top:8.3pt;width:59.5pt;height:16.25pt;z-index:251914240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APELADA</w:t>
      </w: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81142C" w:rsidRDefault="0081142C" w:rsidP="0081142C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4856"/>
      </w:tblGrid>
      <w:tr w:rsidR="00A15A9F" w:rsidTr="00336F6A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Cível 0003046-</w:t>
            </w:r>
            <w:r>
              <w:rPr>
                <w:rFonts w:ascii="Arial" w:hAnsi="Arial"/>
                <w:b/>
                <w:spacing w:val="-2"/>
                <w:sz w:val="20"/>
              </w:rPr>
              <w:t>02.2006.8.04.0001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5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8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2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2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A15A9F" w:rsidRDefault="00DD36CB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Ednaldo </w:t>
            </w:r>
            <w:r>
              <w:rPr>
                <w:spacing w:val="-2"/>
                <w:sz w:val="20"/>
              </w:rPr>
              <w:t>Praciano</w:t>
            </w:r>
          </w:p>
          <w:p w:rsidR="00A15A9F" w:rsidRDefault="00DD36C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Hiel Levy Maia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6497N-AM - LEONARDO LEMOS DE </w:t>
            </w:r>
            <w:r>
              <w:rPr>
                <w:spacing w:val="-2"/>
                <w:sz w:val="18"/>
              </w:rPr>
              <w:t>ASSIS</w:t>
            </w:r>
          </w:p>
          <w:p w:rsidR="00A15A9F" w:rsidRDefault="00DD36CB">
            <w:pPr>
              <w:pStyle w:val="TableParagraph"/>
              <w:spacing w:before="93" w:line="348" w:lineRule="auto"/>
              <w:ind w:left="311" w:right="1335"/>
              <w:rPr>
                <w:sz w:val="18"/>
              </w:rPr>
            </w:pPr>
            <w:r>
              <w:rPr>
                <w:sz w:val="18"/>
              </w:rPr>
              <w:t>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 3920N-AM - ROOSEVELT JOBIM FILHO</w:t>
            </w:r>
          </w:p>
          <w:p w:rsidR="00A15A9F" w:rsidRDefault="00DD36CB">
            <w:pPr>
              <w:pStyle w:val="TableParagraph"/>
              <w:spacing w:line="348" w:lineRule="auto"/>
              <w:ind w:left="311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6905N-AM - DIEGO D'AVILLA CAVALCANTE</w:t>
            </w:r>
          </w:p>
          <w:p w:rsidR="00A15A9F" w:rsidRDefault="00DD36CB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15A9F" w:rsidRDefault="00A15A9F">
            <w:pPr>
              <w:pStyle w:val="TableParagraph"/>
              <w:rPr>
                <w:sz w:val="18"/>
              </w:rPr>
            </w:pPr>
          </w:p>
          <w:p w:rsidR="00A15A9F" w:rsidRDefault="00A15A9F">
            <w:pPr>
              <w:pStyle w:val="TableParagraph"/>
              <w:spacing w:before="58"/>
              <w:rPr>
                <w:sz w:val="18"/>
              </w:rPr>
            </w:pPr>
          </w:p>
          <w:p w:rsidR="00A15A9F" w:rsidRDefault="00DD36CB">
            <w:pPr>
              <w:pStyle w:val="TableParagraph"/>
              <w:spacing w:before="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3088N-AM - Herivelto Simoes </w:t>
            </w:r>
            <w:r>
              <w:rPr>
                <w:spacing w:val="-2"/>
                <w:sz w:val="18"/>
              </w:rPr>
              <w:t>Barroso</w:t>
            </w: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08" type="#_x0000_t202" alt="#AnnotID = 1664392112" style="position:absolute;left:0;text-align:left;margin-left:376.4pt;margin-top:8.3pt;width:59.5pt;height:16.25pt;z-index:251916288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54726A" w:rsidRPr="00336F6A" w:rsidRDefault="005472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54726A" w:rsidRP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54726A" w:rsidRPr="00336F6A" w:rsidRDefault="005472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54726A" w:rsidRDefault="0054726A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05"/>
        <w:gridCol w:w="4878"/>
        <w:gridCol w:w="4832"/>
      </w:tblGrid>
      <w:tr w:rsidR="00A15A9F" w:rsidTr="00336F6A">
        <w:trPr>
          <w:trHeight w:val="820"/>
        </w:trPr>
        <w:tc>
          <w:tcPr>
            <w:tcW w:w="60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0630043-</w:t>
            </w:r>
            <w:r>
              <w:rPr>
                <w:rFonts w:ascii="Arial" w:hAnsi="Arial"/>
                <w:b/>
                <w:spacing w:val="-2"/>
                <w:sz w:val="20"/>
              </w:rPr>
              <w:t>26.2013.8.04.0001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30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336F6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654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Sidney Robertson Oliveira de </w:t>
            </w:r>
            <w:r>
              <w:rPr>
                <w:spacing w:val="-2"/>
                <w:sz w:val="20"/>
              </w:rPr>
              <w:t>Paula</w:t>
            </w:r>
          </w:p>
        </w:tc>
        <w:tc>
          <w:tcPr>
            <w:tcW w:w="4832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42" w:lineRule="auto"/>
              <w:ind w:left="287" w:right="274"/>
              <w:rPr>
                <w:sz w:val="18"/>
              </w:rPr>
            </w:pPr>
            <w:r>
              <w:rPr>
                <w:sz w:val="18"/>
              </w:rPr>
              <w:t>15502N-AM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MARTINS</w:t>
            </w:r>
          </w:p>
          <w:p w:rsidR="00A15A9F" w:rsidRDefault="00DD36CB">
            <w:pPr>
              <w:pStyle w:val="TableParagraph"/>
              <w:spacing w:line="189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6445N-AM - Filipe de Freitas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9702N-AM - Mariana de Jesus Rodrigues </w:t>
            </w:r>
            <w:r>
              <w:rPr>
                <w:spacing w:val="-2"/>
                <w:sz w:val="18"/>
              </w:rPr>
              <w:t>Ramos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8679N-AM - JOYCE VIVIANNE VELOSO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8074N-AM - Julia Gabriela Trindade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11828N-AM - Lourival Siqueira Silva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38678N-AL - Jamilson Santos de </w:t>
            </w:r>
            <w:r>
              <w:rPr>
                <w:spacing w:val="-2"/>
                <w:sz w:val="18"/>
              </w:rPr>
              <w:t>Farias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9991N-AM - Luzilena Gomes </w:t>
            </w:r>
            <w:r>
              <w:rPr>
                <w:spacing w:val="-4"/>
                <w:sz w:val="18"/>
              </w:rPr>
              <w:t>Mota</w:t>
            </w:r>
          </w:p>
        </w:tc>
      </w:tr>
      <w:tr w:rsidR="00A15A9F" w:rsidTr="00336F6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87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</w:tc>
      </w:tr>
      <w:tr w:rsidR="00A15A9F" w:rsidTr="00336F6A">
        <w:trPr>
          <w:trHeight w:val="85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8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Edinaldo Aquino Medeiros</w:t>
            </w:r>
          </w:p>
          <w:p w:rsidR="00A15A9F" w:rsidRDefault="00DD36CB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32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1142C" w:rsidRPr="00336F6A" w:rsidRDefault="0081142C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Presidente/ Relator: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  <w:r w:rsidR="00E97886" w:rsidRPr="00E97886">
        <w:rPr>
          <w:rFonts w:ascii="Times New Roman" w:hAnsi="Times New Roman" w:cs="Times New Roman"/>
          <w:b/>
          <w:spacing w:val="-2"/>
        </w:rPr>
        <w:pict>
          <v:shape id="_x0000_s2209" type="#_x0000_t202" alt="#AnnotID = 1664392112" style="position:absolute;left:0;text-align:left;margin-left:376.4pt;margin-top:8.3pt;width:59.5pt;height:16.25pt;z-index:251918336;mso-position-horizontal-relative:page;mso-position-vertical-relative:text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A15A9F" w:rsidRP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81142C" w:rsidRP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P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P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0"/>
        <w:gridCol w:w="4984"/>
      </w:tblGrid>
      <w:tr w:rsidR="00A15A9F" w:rsidTr="00336F6A">
        <w:trPr>
          <w:trHeight w:val="820"/>
        </w:trPr>
        <w:tc>
          <w:tcPr>
            <w:tcW w:w="59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0627034-</w:t>
            </w:r>
            <w:r>
              <w:rPr>
                <w:rFonts w:ascii="Arial" w:hAnsi="Arial"/>
                <w:b/>
                <w:spacing w:val="-2"/>
                <w:sz w:val="20"/>
              </w:rPr>
              <w:t>17.2017.8.04.0001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8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1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Hitachi Ar Condicionado do Brasil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EPP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Hitec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Import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&amp;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Connect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Info </w:t>
            </w:r>
            <w:r>
              <w:rPr>
                <w:spacing w:val="-2"/>
                <w:sz w:val="20"/>
              </w:rPr>
              <w:t>Eletronic</w:t>
            </w:r>
          </w:p>
        </w:tc>
        <w:tc>
          <w:tcPr>
            <w:tcW w:w="49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197358N-SP - EDINEIA SANTOS </w:t>
            </w:r>
            <w:r>
              <w:rPr>
                <w:spacing w:val="-4"/>
                <w:sz w:val="18"/>
              </w:rPr>
              <w:t>DIAS</w:t>
            </w:r>
          </w:p>
          <w:p w:rsidR="00A15A9F" w:rsidRDefault="00DD36CB">
            <w:pPr>
              <w:pStyle w:val="TableParagraph"/>
              <w:spacing w:before="93"/>
              <w:ind w:left="438"/>
              <w:rPr>
                <w:sz w:val="18"/>
              </w:rPr>
            </w:pPr>
            <w:r>
              <w:rPr>
                <w:sz w:val="18"/>
              </w:rPr>
              <w:t xml:space="preserve">286438N-SP - Ana Lúcia da Silva </w:t>
            </w:r>
            <w:r>
              <w:rPr>
                <w:spacing w:val="-2"/>
                <w:sz w:val="18"/>
              </w:rPr>
              <w:t>Brito</w:t>
            </w: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0" type="#_x0000_t202" alt="#AnnotID = 1664392112" style="position:absolute;left:0;text-align:left;margin-left:376.4pt;margin-top:8.3pt;width:59.5pt;height:16.25pt;z-index:251920384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336F6A" w:rsidRDefault="00A15A9F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Default="0081142C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094"/>
      </w:tblGrid>
      <w:tr w:rsidR="00A15A9F" w:rsidTr="00336F6A">
        <w:trPr>
          <w:trHeight w:val="82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0758323-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4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8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8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RAQUEL DE CARVALHO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463" w:lineRule="auto"/>
              <w:ind w:left="548" w:right="165"/>
              <w:rPr>
                <w:sz w:val="18"/>
              </w:rPr>
            </w:pPr>
            <w:r>
              <w:rPr>
                <w:sz w:val="18"/>
              </w:rPr>
              <w:t>697A-AM - Ingrid Khamylla Monteiro Ximenes de Sousa 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A15A9F" w:rsidRDefault="00DD36CB">
            <w:pPr>
              <w:pStyle w:val="TableParagraph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before="9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A15A9F" w:rsidRDefault="00DD36CB">
            <w:pPr>
              <w:pStyle w:val="TableParagraph"/>
              <w:spacing w:before="1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  <w:p w:rsidR="00A15A9F" w:rsidRDefault="00DD36CB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A15A9F" w:rsidRDefault="00DD36CB">
            <w:pPr>
              <w:pStyle w:val="TableParagraph"/>
              <w:spacing w:before="93" w:line="242" w:lineRule="auto"/>
              <w:ind w:left="548" w:right="171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A15A9F" w:rsidRDefault="00DD36CB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A15A9F" w:rsidRDefault="00DD36CB">
            <w:pPr>
              <w:pStyle w:val="TableParagraph"/>
              <w:spacing w:before="93" w:line="242" w:lineRule="auto"/>
              <w:ind w:left="548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A15A9F" w:rsidRDefault="00DD36CB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A15A9F" w:rsidRDefault="00DD36CB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1" type="#_x0000_t202" alt="#AnnotID = 1664392112" style="position:absolute;left:0;text-align:left;margin-left:376.4pt;margin-top:8.3pt;width:59.5pt;height:16.25pt;z-index:251922432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P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APELADA</w:t>
      </w: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>
      <w:pPr>
        <w:pStyle w:val="Corpodetexto"/>
        <w:spacing w:before="32"/>
      </w:pPr>
    </w:p>
    <w:p w:rsidR="0081142C" w:rsidRDefault="0081142C" w:rsidP="0081142C">
      <w:pPr>
        <w:pStyle w:val="Corpodetexto"/>
        <w:spacing w:before="32"/>
        <w:ind w:right="135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336F6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0633789-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José Dantas </w:t>
            </w:r>
            <w:r>
              <w:rPr>
                <w:spacing w:val="-2"/>
                <w:sz w:val="20"/>
              </w:rPr>
              <w:t>Coelho</w:t>
            </w:r>
          </w:p>
          <w:p w:rsidR="00A15A9F" w:rsidRDefault="00DD36C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72" w:lineRule="auto"/>
              <w:ind w:left="451" w:right="1255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1037A-AM - WILSON SALES BELCHIOR</w:t>
            </w:r>
          </w:p>
          <w:p w:rsidR="00A15A9F" w:rsidRDefault="00DD36CB">
            <w:pPr>
              <w:pStyle w:val="TableParagraph"/>
              <w:spacing w:line="18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2" type="#_x0000_t202" alt="#AnnotID = 1664392112" style="position:absolute;left:0;text-align:left;margin-left:376.4pt;margin-top:8.3pt;width:59.5pt;height:16.25pt;z-index:251924480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Pr="0081142C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APELADO</w:t>
      </w:r>
    </w:p>
    <w:p w:rsidR="00A15A9F" w:rsidRDefault="00A15A9F">
      <w:pPr>
        <w:pStyle w:val="Corpodetexto"/>
      </w:pPr>
    </w:p>
    <w:p w:rsidR="00A15A9F" w:rsidRDefault="00A15A9F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336F6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0699392-</w:t>
            </w:r>
            <w:r>
              <w:rPr>
                <w:rFonts w:ascii="Arial" w:hAnsi="Arial"/>
                <w:b/>
                <w:spacing w:val="-2"/>
                <w:sz w:val="20"/>
              </w:rPr>
              <w:t>72.2020.8.04.0001/1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1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8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18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Olindina de Souza </w:t>
            </w:r>
            <w:r>
              <w:rPr>
                <w:spacing w:val="-2"/>
                <w:sz w:val="20"/>
              </w:rPr>
              <w:t>Nogueira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10418N-AM - Luiz Felipe Vilhena </w:t>
            </w:r>
            <w:r>
              <w:rPr>
                <w:spacing w:val="-2"/>
                <w:sz w:val="18"/>
              </w:rPr>
              <w:t>rodrigues</w:t>
            </w:r>
          </w:p>
          <w:p w:rsidR="00A15A9F" w:rsidRDefault="00DD36CB">
            <w:pPr>
              <w:pStyle w:val="TableParagraph"/>
              <w:spacing w:before="93" w:line="242" w:lineRule="auto"/>
              <w:ind w:left="451" w:right="167"/>
              <w:rPr>
                <w:sz w:val="18"/>
              </w:rPr>
            </w:pPr>
            <w:r>
              <w:rPr>
                <w:sz w:val="18"/>
              </w:rPr>
              <w:t>29442N-BA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SOLEDADE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BITTENCOURT DE ARAUJO</w:t>
            </w:r>
          </w:p>
          <w:p w:rsidR="00A15A9F" w:rsidRDefault="00DD36C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A15A9F" w:rsidRDefault="00DD36CB">
            <w:pPr>
              <w:pStyle w:val="TableParagraph"/>
              <w:spacing w:before="1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10412N-AM - Melquisedec Freitas </w:t>
            </w:r>
            <w:r>
              <w:rPr>
                <w:spacing w:val="-2"/>
                <w:sz w:val="18"/>
              </w:rPr>
              <w:t>Pantoja</w:t>
            </w: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3" type="#_x0000_t202" alt="#AnnotID = 1664392112" style="position:absolute;left:0;text-align:left;margin-left:376.4pt;margin-top:8.3pt;width:59.5pt;height:16.25pt;z-index:251926528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81142C" w:rsidRDefault="0081142C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788"/>
        <w:gridCol w:w="4856"/>
      </w:tblGrid>
      <w:tr w:rsidR="00A15A9F" w:rsidTr="00336F6A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0451779-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1142C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Elaine Cristina Egas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856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15A9F" w:rsidTr="00336F6A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A15A9F" w:rsidTr="00336F6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A15A9F" w:rsidTr="00336F6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A15A9F" w:rsidTr="00336F6A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A15A9F" w:rsidRDefault="00DD36CB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A15A9F" w:rsidTr="00336F6A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A15A9F" w:rsidRDefault="00DD36CB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15A9F" w:rsidTr="00336F6A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A15A9F" w:rsidTr="00336F6A">
        <w:trPr>
          <w:trHeight w:val="44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56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1142C" w:rsidRPr="00F4367B" w:rsidRDefault="0081142C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81142C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4" type="#_x0000_t202" alt="#AnnotID = 1664392112" style="position:absolute;left:0;text-align:left;margin-left:376.4pt;margin-top:8.3pt;width:59.5pt;height:16.25pt;z-index:251928576;mso-position-horizontal-relative:page" filled="f" stroked="f">
            <v:textbox inset="0,0,0,0">
              <w:txbxContent>
                <w:p w:rsidR="00CA73BA" w:rsidRDefault="00CA73BA" w:rsidP="0081142C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81142C" w:rsidRPr="00336F6A">
        <w:rPr>
          <w:rFonts w:ascii="Times New Roman" w:hAnsi="Times New Roman" w:cs="Times New Roman"/>
          <w:b/>
          <w:spacing w:val="-2"/>
        </w:rPr>
        <w:t>Relator:</w:t>
      </w:r>
      <w:r w:rsidR="0081142C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81142C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81142C" w:rsidRPr="00F4367B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81142C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906CF8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81142C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Pr="0081142C" w:rsidRDefault="00336F6A" w:rsidP="00906CF8">
      <w:pPr>
        <w:pStyle w:val="Corpodetexto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</w:t>
      </w:r>
      <w:r w:rsidR="00906CF8" w:rsidRPr="00F4367B">
        <w:rPr>
          <w:rFonts w:ascii="Times New Roman" w:hAnsi="Times New Roman" w:cs="Times New Roman"/>
          <w:spacing w:val="-2"/>
        </w:rPr>
        <w:t>PEDIDO DE SUSTENTAÇ</w:t>
      </w:r>
      <w:r w:rsidR="00906CF8">
        <w:rPr>
          <w:rFonts w:ascii="Times New Roman" w:hAnsi="Times New Roman" w:cs="Times New Roman"/>
          <w:spacing w:val="-2"/>
        </w:rPr>
        <w:t>ÃO ORAL: APELANTE</w:t>
      </w:r>
    </w:p>
    <w:p w:rsidR="00A15A9F" w:rsidRDefault="00A15A9F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046"/>
      </w:tblGrid>
      <w:tr w:rsidR="00A15A9F" w:rsidTr="00336F6A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0448050-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06CF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SIMONE REIS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4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488399N-SP - ANDRÉ VINÍCIUS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A15A9F" w:rsidTr="00336F6A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4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:rsidR="00906CF8" w:rsidRPr="00F4367B" w:rsidRDefault="00906CF8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906CF8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5" type="#_x0000_t202" alt="#AnnotID = 1664392112" style="position:absolute;left:0;text-align:left;margin-left:376.4pt;margin-top:8.3pt;width:59.5pt;height:16.25pt;z-index:251930624;mso-position-horizontal-relative:page" filled="f" stroked="f">
            <v:textbox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906CF8" w:rsidRPr="00336F6A">
        <w:rPr>
          <w:rFonts w:ascii="Times New Roman" w:hAnsi="Times New Roman" w:cs="Times New Roman"/>
          <w:b/>
          <w:spacing w:val="-2"/>
        </w:rPr>
        <w:t>Relator:</w:t>
      </w:r>
      <w:r w:rsidR="00906CF8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906CF8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 xml:space="preserve"> Exmo(a). Sr(a). Des(a). Cézar Luiz Bandiera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906CF8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336F6A" w:rsidRDefault="00A15A9F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4996"/>
      </w:tblGrid>
      <w:tr w:rsidR="00A15A9F" w:rsidTr="00336F6A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0544865-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06CF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 F Valle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7036N-AM - Gina Moraes de </w:t>
            </w:r>
            <w:r>
              <w:rPr>
                <w:spacing w:val="-2"/>
                <w:sz w:val="18"/>
              </w:rPr>
              <w:t>Almeida</w:t>
            </w:r>
          </w:p>
          <w:p w:rsidR="00A15A9F" w:rsidRDefault="00DD36CB">
            <w:pPr>
              <w:pStyle w:val="TableParagraph"/>
              <w:spacing w:before="93" w:line="348" w:lineRule="auto"/>
              <w:ind w:left="451" w:right="975"/>
              <w:rPr>
                <w:sz w:val="18"/>
              </w:rPr>
            </w:pPr>
            <w:r>
              <w:rPr>
                <w:sz w:val="18"/>
              </w:rPr>
              <w:t>9385N-AM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karam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 2408N-AM - SAULO GRANA DE MENEZES</w:t>
            </w:r>
          </w:p>
          <w:p w:rsidR="00A15A9F" w:rsidRDefault="00DD36CB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14839N-AM - Leonardo Bezerra de Menezes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A15A9F" w:rsidRDefault="00A15A9F">
      <w:pPr>
        <w:pStyle w:val="Corpodetexto"/>
        <w:spacing w:before="1"/>
        <w:rPr>
          <w:sz w:val="14"/>
        </w:rPr>
      </w:pPr>
    </w:p>
    <w:p w:rsidR="00906CF8" w:rsidRPr="00F4367B" w:rsidRDefault="00906CF8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906CF8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6" type="#_x0000_t202" alt="#AnnotID = 1664392112" style="position:absolute;left:0;text-align:left;margin-left:376.4pt;margin-top:8.3pt;width:59.5pt;height:16.25pt;z-index:251932672;mso-position-horizontal-relative:page" filled="f" stroked="f">
            <v:textbox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906CF8" w:rsidRPr="00336F6A">
        <w:rPr>
          <w:rFonts w:ascii="Times New Roman" w:hAnsi="Times New Roman" w:cs="Times New Roman"/>
          <w:b/>
          <w:spacing w:val="-2"/>
        </w:rPr>
        <w:t>Relator:</w:t>
      </w:r>
      <w:r w:rsidR="00906CF8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906CF8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 xml:space="preserve"> Exmo(a). Sr(a). Des(a). Cézar Luiz Bandiera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906CF8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Default="00906CF8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00"/>
        <w:gridCol w:w="4810"/>
      </w:tblGrid>
      <w:tr w:rsidR="00A15A9F" w:rsidTr="00336F6A">
        <w:trPr>
          <w:trHeight w:val="820"/>
        </w:trPr>
        <w:tc>
          <w:tcPr>
            <w:tcW w:w="610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0808909-</w:t>
            </w:r>
            <w:r>
              <w:rPr>
                <w:rFonts w:ascii="Arial" w:hAnsi="Arial"/>
                <w:b/>
                <w:spacing w:val="-2"/>
                <w:sz w:val="20"/>
              </w:rPr>
              <w:t>12.2020.8.04.0001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38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Ambiente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Meio Ambiente Cível</w:t>
            </w:r>
          </w:p>
        </w:tc>
        <w:tc>
          <w:tcPr>
            <w:tcW w:w="481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8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906CF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336F6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7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60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46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Condomínio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Edifício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Tropical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Executive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&amp; Residence Hotel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53"/>
              <w:rPr>
                <w:sz w:val="20"/>
              </w:rPr>
            </w:pPr>
          </w:p>
          <w:p w:rsidR="00A15A9F" w:rsidRDefault="00DD36CB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 SÉRGIO EDWARDS DE FREITAS</w:t>
            </w:r>
          </w:p>
          <w:p w:rsidR="00A15A9F" w:rsidRDefault="00DD36CB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265"/>
              <w:rPr>
                <w:sz w:val="18"/>
              </w:rPr>
            </w:pPr>
            <w:r>
              <w:rPr>
                <w:sz w:val="18"/>
              </w:rPr>
              <w:t xml:space="preserve">305989N-SP - DANILO FERREIRA DE </w:t>
            </w:r>
            <w:r>
              <w:rPr>
                <w:spacing w:val="-2"/>
                <w:sz w:val="18"/>
              </w:rPr>
              <w:t>SOUZA</w:t>
            </w:r>
          </w:p>
          <w:p w:rsidR="00A15A9F" w:rsidRDefault="00DD36CB">
            <w:pPr>
              <w:pStyle w:val="TableParagraph"/>
              <w:spacing w:before="93" w:line="348" w:lineRule="auto"/>
              <w:ind w:left="265" w:right="696"/>
              <w:rPr>
                <w:sz w:val="18"/>
              </w:rPr>
            </w:pPr>
            <w:r>
              <w:rPr>
                <w:sz w:val="18"/>
              </w:rPr>
              <w:t>7067N-AM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2174N-AM - Aldemiro Rezende Dantas Júnior</w:t>
            </w:r>
          </w:p>
          <w:p w:rsidR="00A15A9F" w:rsidRDefault="00DD36CB">
            <w:pPr>
              <w:pStyle w:val="TableParagraph"/>
              <w:spacing w:line="242" w:lineRule="auto"/>
              <w:ind w:left="265" w:right="696"/>
              <w:rPr>
                <w:sz w:val="18"/>
              </w:rPr>
            </w:pPr>
            <w:r>
              <w:rPr>
                <w:sz w:val="18"/>
              </w:rPr>
              <w:t>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CRISTINE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CABRAL MAGALHAES AMED</w:t>
            </w:r>
          </w:p>
          <w:p w:rsidR="00A15A9F" w:rsidRDefault="00DD36CB">
            <w:pPr>
              <w:pStyle w:val="TableParagraph"/>
              <w:spacing w:line="189" w:lineRule="exact"/>
              <w:ind w:left="265"/>
              <w:rPr>
                <w:sz w:val="18"/>
              </w:rPr>
            </w:pPr>
            <w:r>
              <w:rPr>
                <w:sz w:val="18"/>
              </w:rPr>
              <w:t xml:space="preserve">338012N-SP - Fabio Palason </w:t>
            </w:r>
            <w:r>
              <w:rPr>
                <w:spacing w:val="-2"/>
                <w:sz w:val="18"/>
              </w:rPr>
              <w:t>Boreggio</w:t>
            </w:r>
          </w:p>
          <w:p w:rsidR="00A15A9F" w:rsidRDefault="00DD36CB">
            <w:pPr>
              <w:pStyle w:val="TableParagraph"/>
              <w:spacing w:before="92"/>
              <w:ind w:left="265"/>
              <w:rPr>
                <w:sz w:val="18"/>
              </w:rPr>
            </w:pPr>
            <w:r>
              <w:rPr>
                <w:sz w:val="18"/>
              </w:rPr>
              <w:t xml:space="preserve">7067A-AM - MARLY GOMES </w:t>
            </w:r>
            <w:r>
              <w:rPr>
                <w:spacing w:val="-2"/>
                <w:sz w:val="18"/>
              </w:rPr>
              <w:t>CAPOTE</w:t>
            </w:r>
          </w:p>
        </w:tc>
      </w:tr>
    </w:tbl>
    <w:p w:rsidR="00906CF8" w:rsidRPr="00336F6A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Presidente/ Relator: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  <w:r w:rsidR="00E97886" w:rsidRPr="00E97886">
        <w:rPr>
          <w:rFonts w:ascii="Times New Roman" w:hAnsi="Times New Roman" w:cs="Times New Roman"/>
          <w:b/>
          <w:spacing w:val="-2"/>
        </w:rPr>
        <w:pict>
          <v:shape id="_x0000_s2217" type="#_x0000_t202" alt="#AnnotID = 1664392112" style="position:absolute;left:0;text-align:left;margin-left:376.4pt;margin-top:8.3pt;width:59.5pt;height:16.25pt;z-index:251934720;mso-position-horizontal-relative:page;mso-position-vertical-relative:text" filled="f" stroked="f">
            <v:textbox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906CF8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906CF8" w:rsidRP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336F6A" w:rsidRDefault="00A15A9F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A15A9F" w:rsidRP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336F6A">
        <w:rPr>
          <w:rFonts w:ascii="Times New Roman" w:hAnsi="Times New Roman" w:cs="Times New Roman"/>
          <w:spacing w:val="-2"/>
        </w:rPr>
        <w:t>OPOSIÇÃO AO JULGAMENTO VIRTUAL: APELANTE</w:t>
      </w:r>
    </w:p>
    <w:p w:rsidR="00906CF8" w:rsidRDefault="00906CF8">
      <w:pPr>
        <w:pStyle w:val="Corpodetexto"/>
        <w:spacing w:before="32"/>
      </w:pPr>
    </w:p>
    <w:p w:rsidR="00906CF8" w:rsidRDefault="00906CF8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632"/>
        <w:gridCol w:w="5012"/>
      </w:tblGrid>
      <w:tr w:rsidR="00A15A9F" w:rsidTr="00336F6A">
        <w:trPr>
          <w:trHeight w:val="820"/>
        </w:trPr>
        <w:tc>
          <w:tcPr>
            <w:tcW w:w="59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8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36F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2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32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12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A15A9F" w:rsidTr="00336F6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A15A9F" w:rsidTr="00336F6A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15A9F" w:rsidRDefault="00DD36C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 w:line="203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15A9F" w:rsidTr="00336F6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32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46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336F6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32" w:type="dxa"/>
          </w:tcPr>
          <w:p w:rsidR="00A15A9F" w:rsidRDefault="00A15A9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336F6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15A9F" w:rsidRDefault="00DD36C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6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15A9F" w:rsidTr="00336F6A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15A9F" w:rsidRDefault="00DD36CB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336F6A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65" w:line="191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15A9F" w:rsidTr="00336F6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32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0" w:lineRule="exact"/>
              <w:ind w:left="46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15A9F" w:rsidTr="00336F6A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2" w:type="dxa"/>
          </w:tcPr>
          <w:p w:rsidR="00A15A9F" w:rsidRDefault="00DD36CB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12807N-AM - Thiago Corrêa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A15A9F" w:rsidTr="00336F6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12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16587N-AM - Chaygon Jonatha Caetano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2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12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67"/>
              <w:rPr>
                <w:sz w:val="18"/>
              </w:rPr>
            </w:pPr>
            <w:r>
              <w:rPr>
                <w:sz w:val="18"/>
              </w:rPr>
              <w:t xml:space="preserve">14561N-AM - DANIELLA JUREMA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906CF8" w:rsidRPr="00F4367B" w:rsidRDefault="00906CF8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906CF8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18" type="#_x0000_t202" alt="#AnnotID = 1664392112" style="position:absolute;left:0;text-align:left;margin-left:376.4pt;margin-top:8.3pt;width:59.5pt;height:16.25pt;z-index:251936768;mso-position-horizontal-relative:page" filled="f" stroked="f">
            <v:textbox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906CF8" w:rsidRPr="00336F6A">
        <w:rPr>
          <w:rFonts w:ascii="Times New Roman" w:hAnsi="Times New Roman" w:cs="Times New Roman"/>
          <w:b/>
          <w:spacing w:val="-2"/>
        </w:rPr>
        <w:t>Relator:</w:t>
      </w:r>
      <w:r w:rsidR="00906CF8" w:rsidRPr="00336F6A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906CF8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</w:r>
      <w:r w:rsidR="00336F6A">
        <w:rPr>
          <w:rFonts w:ascii="Times New Roman" w:hAnsi="Times New Roman" w:cs="Times New Roman"/>
          <w:spacing w:val="-2"/>
        </w:rPr>
        <w:t xml:space="preserve"> </w:t>
      </w:r>
      <w:r w:rsidRPr="00F4367B">
        <w:rPr>
          <w:rFonts w:ascii="Times New Roman" w:hAnsi="Times New Roman" w:cs="Times New Roman"/>
          <w:spacing w:val="-2"/>
        </w:rPr>
        <w:t xml:space="preserve">Exmo(a). Sr(a). Des(a). Mirza Telma de Oliveira Cunha </w:t>
      </w:r>
    </w:p>
    <w:p w:rsidR="00A15A9F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</w:t>
      </w:r>
      <w:r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906CF8" w:rsidRDefault="00906CF8" w:rsidP="00906CF8">
      <w:pPr>
        <w:pStyle w:val="Corpodetexto"/>
        <w:spacing w:before="32"/>
      </w:pPr>
    </w:p>
    <w:p w:rsidR="00336F6A" w:rsidRDefault="00336F6A" w:rsidP="00906CF8">
      <w:pPr>
        <w:pStyle w:val="Corpodetexto"/>
        <w:spacing w:before="32"/>
      </w:pPr>
    </w:p>
    <w:p w:rsidR="00336F6A" w:rsidRDefault="00336F6A" w:rsidP="00906CF8">
      <w:pPr>
        <w:pStyle w:val="Corpodetexto"/>
        <w:spacing w:before="32"/>
      </w:pPr>
    </w:p>
    <w:p w:rsidR="00336F6A" w:rsidRDefault="00336F6A" w:rsidP="00906CF8">
      <w:pPr>
        <w:pStyle w:val="Corpodetexto"/>
        <w:spacing w:before="32"/>
      </w:pPr>
    </w:p>
    <w:p w:rsidR="00336F6A" w:rsidRDefault="00336F6A" w:rsidP="00906CF8">
      <w:pPr>
        <w:pStyle w:val="Corpodetexto"/>
        <w:spacing w:before="32"/>
      </w:pPr>
    </w:p>
    <w:p w:rsidR="00336F6A" w:rsidRDefault="00336F6A" w:rsidP="00906CF8">
      <w:pPr>
        <w:pStyle w:val="Corpodetexto"/>
        <w:spacing w:before="32"/>
      </w:pPr>
    </w:p>
    <w:p w:rsidR="00336F6A" w:rsidRDefault="00336F6A" w:rsidP="00906CF8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71"/>
        <w:gridCol w:w="4648"/>
        <w:gridCol w:w="4996"/>
      </w:tblGrid>
      <w:tr w:rsidR="00A15A9F" w:rsidTr="00336F6A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0667715-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9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36F6A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336F6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96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A15A9F" w:rsidTr="00336F6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15A9F" w:rsidTr="00336F6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15A9F" w:rsidTr="00336F6A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:rsidR="00A15A9F" w:rsidRDefault="00DD36C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A15A9F" w:rsidTr="00336F6A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:rsidR="00A15A9F" w:rsidRDefault="00DD36CB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96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8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29442N-BA - ENY ANGÉ SOLEDADE </w:t>
            </w:r>
            <w:r>
              <w:rPr>
                <w:spacing w:val="-2"/>
                <w:sz w:val="18"/>
              </w:rPr>
              <w:t>BITTENCOURT</w:t>
            </w:r>
          </w:p>
        </w:tc>
      </w:tr>
      <w:tr w:rsidR="00A15A9F" w:rsidTr="00336F6A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96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906CF8" w:rsidRPr="00336F6A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336F6A">
        <w:rPr>
          <w:rFonts w:ascii="Times New Roman" w:hAnsi="Times New Roman" w:cs="Times New Roman"/>
          <w:b/>
          <w:spacing w:val="-2"/>
        </w:rPr>
        <w:t>Presidente/ Relator:</w:t>
      </w:r>
      <w:r w:rsidRPr="00336F6A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  <w:r w:rsidR="00E97886" w:rsidRPr="00E97886">
        <w:rPr>
          <w:rFonts w:ascii="Times New Roman" w:hAnsi="Times New Roman" w:cs="Times New Roman"/>
          <w:b/>
          <w:spacing w:val="-2"/>
        </w:rPr>
        <w:pict>
          <v:shape id="_x0000_s2219" type="#_x0000_t202" alt="#AnnotID = 1664392112" style="position:absolute;left:0;text-align:left;margin-left:376.4pt;margin-top:8.3pt;width:59.5pt;height:16.25pt;z-index:251938816;mso-position-horizontal-relative:page;mso-position-vertical-relative:text" filled="f" stroked="f">
            <v:textbox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>Exmo(a). Sr(a). Des(a). Onilza Abreu Gerth</w:t>
      </w:r>
    </w:p>
    <w:p w:rsidR="00906CF8" w:rsidRPr="00F4367B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 xml:space="preserve"> Exmo(a). Sr(a). Des(a). Cézar Luiz Bandiera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906CF8" w:rsidRPr="0081142C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906CF8" w:rsidRPr="00F4367B">
        <w:rPr>
          <w:rFonts w:ascii="Times New Roman" w:hAnsi="Times New Roman" w:cs="Times New Roman"/>
          <w:spacing w:val="-2"/>
        </w:rPr>
        <w:t>Exmo(a). Sr(a). Des(a). Socorro Guedes Moura</w:t>
      </w:r>
    </w:p>
    <w:p w:rsidR="00906CF8" w:rsidRPr="00336F6A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APELADA</w:t>
      </w:r>
    </w:p>
    <w:p w:rsidR="00906CF8" w:rsidRDefault="00906CF8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677"/>
      </w:tblGrid>
      <w:tr w:rsidR="00A15A9F" w:rsidTr="00336F6A">
        <w:trPr>
          <w:trHeight w:val="820"/>
        </w:trPr>
        <w:tc>
          <w:tcPr>
            <w:tcW w:w="623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0689010-</w:t>
            </w:r>
            <w:r>
              <w:rPr>
                <w:rFonts w:ascii="Arial" w:hAnsi="Arial"/>
                <w:b/>
                <w:spacing w:val="-2"/>
                <w:sz w:val="20"/>
              </w:rPr>
              <w:t>20.2020.8.04.0001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25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6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906CF8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A15A9F" w:rsidTr="00336F6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rPr>
                <w:sz w:val="20"/>
              </w:rPr>
            </w:pPr>
          </w:p>
          <w:p w:rsidR="00A15A9F" w:rsidRDefault="00A15A9F">
            <w:pPr>
              <w:pStyle w:val="TableParagraph"/>
              <w:spacing w:before="5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  <w:p w:rsidR="00A15A9F" w:rsidRDefault="00DD36CB">
            <w:pPr>
              <w:pStyle w:val="TableParagraph"/>
              <w:spacing w:line="60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Samel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Assistência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Médico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Hospitar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Catherine Silva de Mesquita</w:t>
            </w:r>
          </w:p>
        </w:tc>
        <w:tc>
          <w:tcPr>
            <w:tcW w:w="46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132" w:right="1078"/>
              <w:rPr>
                <w:sz w:val="18"/>
              </w:rPr>
            </w:pPr>
            <w:r>
              <w:rPr>
                <w:sz w:val="18"/>
              </w:rPr>
              <w:t xml:space="preserve">16039N-AM - Lígia Cecília Karantino Brito 7685N-AM - ERICO CABOCLO DE </w:t>
            </w:r>
            <w:r>
              <w:rPr>
                <w:spacing w:val="-2"/>
                <w:sz w:val="18"/>
              </w:rPr>
              <w:t>MACEDO</w:t>
            </w:r>
          </w:p>
          <w:p w:rsidR="00A15A9F" w:rsidRDefault="00DD36CB">
            <w:pPr>
              <w:pStyle w:val="TableParagraph"/>
              <w:spacing w:line="207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A15A9F" w:rsidRDefault="00DD36CB">
            <w:pPr>
              <w:pStyle w:val="TableParagraph"/>
              <w:spacing w:before="91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:rsidR="00A15A9F" w:rsidRDefault="00DD36CB">
            <w:pPr>
              <w:pStyle w:val="TableParagraph"/>
              <w:spacing w:before="9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9781N-AM - ANTONELA MARTINS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06CF8" w:rsidRPr="00F4367B" w:rsidRDefault="00906CF8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906CF8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20" type="#_x0000_t202" alt="#AnnotID = 1664392112" style="position:absolute;left:0;text-align:left;margin-left:376.4pt;margin-top:8.3pt;width:59.5pt;height:16.25pt;z-index:251940864;mso-position-horizontal-relative:page" filled="f" stroked="f">
            <v:textbox style="mso-next-textbox:#_x0000_s2220"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906CF8" w:rsidRPr="00336F6A">
        <w:rPr>
          <w:rFonts w:ascii="Times New Roman" w:hAnsi="Times New Roman" w:cs="Times New Roman"/>
          <w:b/>
          <w:spacing w:val="-2"/>
        </w:rPr>
        <w:t>Relatora:</w:t>
      </w:r>
      <w:r w:rsidR="00906CF8" w:rsidRPr="00336F6A">
        <w:rPr>
          <w:rFonts w:ascii="Times New Roman" w:hAnsi="Times New Roman" w:cs="Times New Roman"/>
          <w:b/>
          <w:spacing w:val="-2"/>
        </w:rPr>
        <w:tab/>
        <w:t>Exmo(a). Sr(a). Des(a).  Socorro Guedes Moura</w:t>
      </w:r>
    </w:p>
    <w:p w:rsidR="00906CF8" w:rsidRPr="00906CF8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</w:t>
      </w:r>
      <w:r w:rsidRPr="00906CF8">
        <w:rPr>
          <w:rFonts w:ascii="Times New Roman" w:hAnsi="Times New Roman" w:cs="Times New Roman"/>
          <w:spacing w:val="-2"/>
        </w:rPr>
        <w:t>Délcio Luís Santos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Onilza Abreu Gerth </w:t>
      </w:r>
      <w:r>
        <w:rPr>
          <w:rFonts w:ascii="Times New Roman" w:hAnsi="Times New Roman" w:cs="Times New Roman"/>
          <w:spacing w:val="-2"/>
        </w:rPr>
        <w:t xml:space="preserve"> 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</w:r>
      <w:r w:rsidR="00336F6A">
        <w:rPr>
          <w:rFonts w:ascii="Times New Roman" w:hAnsi="Times New Roman" w:cs="Times New Roman"/>
          <w:spacing w:val="-2"/>
        </w:rPr>
        <w:t xml:space="preserve">  </w:t>
      </w:r>
      <w:r w:rsidRPr="00F4367B">
        <w:rPr>
          <w:rFonts w:ascii="Times New Roman" w:hAnsi="Times New Roman" w:cs="Times New Roman"/>
          <w:spacing w:val="-2"/>
        </w:rPr>
        <w:t xml:space="preserve">Exmo(a). Sr(a). Des(a). Cézar Luiz Bandiera </w:t>
      </w: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</w:t>
      </w:r>
      <w:r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336F6A" w:rsidRDefault="00336F6A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APELADA</w:t>
      </w:r>
    </w:p>
    <w:p w:rsidR="00906CF8" w:rsidRDefault="00906CF8" w:rsidP="00906CF8">
      <w:pPr>
        <w:pStyle w:val="Corpodetexto"/>
        <w:spacing w:before="32"/>
        <w:rPr>
          <w:rFonts w:ascii="Times New Roman" w:hAnsi="Times New Roman" w:cs="Times New Roman"/>
          <w:spacing w:val="-2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389"/>
      </w:tblGrid>
      <w:tr w:rsidR="00A15A9F" w:rsidTr="00336F6A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Apelação Cível 0606787-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906CF8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A15A9F" w:rsidTr="00336F6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336F6A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Graciele Vieira </w:t>
            </w:r>
            <w:r>
              <w:rPr>
                <w:spacing w:val="-2"/>
                <w:sz w:val="20"/>
              </w:rPr>
              <w:t>Bulcão</w:t>
            </w:r>
          </w:p>
          <w:p w:rsidR="00A15A9F" w:rsidRDefault="00A15A9F">
            <w:pPr>
              <w:pStyle w:val="TableParagraph"/>
              <w:spacing w:before="140"/>
              <w:rPr>
                <w:sz w:val="20"/>
              </w:rPr>
            </w:pPr>
          </w:p>
          <w:p w:rsidR="00A15A9F" w:rsidRDefault="00DD36C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BRADESCO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348" w:lineRule="auto"/>
              <w:ind w:left="843" w:right="786"/>
              <w:rPr>
                <w:sz w:val="18"/>
              </w:rPr>
            </w:pPr>
            <w:r>
              <w:rPr>
                <w:sz w:val="18"/>
              </w:rPr>
              <w:t>23255N-PE - Antônio de Moraes Dourado Neto 17043N-AM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  <w:p w:rsidR="00A15A9F" w:rsidRDefault="00DD36CB">
            <w:pPr>
              <w:pStyle w:val="TableParagraph"/>
              <w:spacing w:line="207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06CF8" w:rsidRPr="00F4367B" w:rsidRDefault="00906CF8" w:rsidP="00336F6A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906CF8" w:rsidRPr="00336F6A" w:rsidRDefault="00E9788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21" type="#_x0000_t202" alt="#AnnotID = 1664392112" style="position:absolute;left:0;text-align:left;margin-left:376.4pt;margin-top:8.3pt;width:59.5pt;height:16.25pt;z-index:251942912;mso-position-horizontal-relative:page" filled="f" stroked="f">
            <v:textbox style="mso-next-textbox:#_x0000_s2221" inset="0,0,0,0">
              <w:txbxContent>
                <w:p w:rsidR="00CA73BA" w:rsidRDefault="00CA73BA" w:rsidP="00906CF8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906CF8" w:rsidRPr="00336F6A">
        <w:rPr>
          <w:rFonts w:ascii="Times New Roman" w:hAnsi="Times New Roman" w:cs="Times New Roman"/>
          <w:b/>
          <w:spacing w:val="-2"/>
        </w:rPr>
        <w:t>Relatora:</w:t>
      </w:r>
      <w:r w:rsidR="00906CF8" w:rsidRPr="00336F6A">
        <w:rPr>
          <w:rFonts w:ascii="Times New Roman" w:hAnsi="Times New Roman" w:cs="Times New Roman"/>
          <w:b/>
          <w:spacing w:val="-2"/>
        </w:rPr>
        <w:tab/>
        <w:t xml:space="preserve">Exmo(a). Sr(a). Des(a).  Mirza Telma de Oliveira Cunha </w:t>
      </w:r>
    </w:p>
    <w:p w:rsidR="00906CF8" w:rsidRPr="00906CF8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</w:t>
      </w:r>
      <w:r w:rsidRPr="00906CF8">
        <w:rPr>
          <w:rFonts w:ascii="Times New Roman" w:hAnsi="Times New Roman" w:cs="Times New Roman"/>
          <w:spacing w:val="-2"/>
        </w:rPr>
        <w:t>Socorro Guedes Moura</w:t>
      </w:r>
    </w:p>
    <w:p w:rsidR="00906CF8" w:rsidRPr="00906CF8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</w:t>
      </w:r>
      <w:r w:rsidRPr="00906CF8">
        <w:rPr>
          <w:rFonts w:ascii="Times New Roman" w:hAnsi="Times New Roman" w:cs="Times New Roman"/>
          <w:spacing w:val="-2"/>
        </w:rPr>
        <w:t>Délcio Luís Santos</w:t>
      </w: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Pr="00F4367B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906CF8" w:rsidRPr="00F4367B" w:rsidRDefault="00906CF8" w:rsidP="00336F6A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Suplentes:                      </w:t>
      </w:r>
      <w:r w:rsidR="00336F6A">
        <w:rPr>
          <w:rFonts w:ascii="Times New Roman" w:hAnsi="Times New Roman" w:cs="Times New Roman"/>
          <w:spacing w:val="-2"/>
        </w:rPr>
        <w:t xml:space="preserve">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Onilza Abreu Gerth </w:t>
      </w:r>
      <w:r>
        <w:rPr>
          <w:rFonts w:ascii="Times New Roman" w:hAnsi="Times New Roman" w:cs="Times New Roman"/>
          <w:spacing w:val="-2"/>
        </w:rPr>
        <w:t xml:space="preserve"> </w:t>
      </w:r>
    </w:p>
    <w:p w:rsidR="00906CF8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336F6A">
        <w:rPr>
          <w:rFonts w:ascii="Times New Roman" w:hAnsi="Times New Roman" w:cs="Times New Roman"/>
          <w:spacing w:val="-2"/>
        </w:rPr>
        <w:t xml:space="preserve">      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Cézar Luiz Bandiera </w:t>
      </w:r>
    </w:p>
    <w:p w:rsidR="00906CF8" w:rsidRDefault="00906CF8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336F6A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54726A" w:rsidRDefault="0054726A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046"/>
      </w:tblGrid>
      <w:tr w:rsidR="00A15A9F" w:rsidTr="0048457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Cível 0774158-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F5B96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A15A9F" w:rsidTr="0048457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48457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333" w:lineRule="auto"/>
              <w:ind w:left="339" w:right="555"/>
              <w:rPr>
                <w:sz w:val="20"/>
              </w:rPr>
            </w:pPr>
            <w:r>
              <w:rPr>
                <w:sz w:val="20"/>
              </w:rPr>
              <w:t>RUY DIEGO ALMEIDA DA SILVA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04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A15A9F" w:rsidRDefault="00DD36CB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A15A9F" w:rsidRDefault="00DD36CB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6F5B96" w:rsidRPr="00484570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484570">
        <w:rPr>
          <w:rFonts w:ascii="Times New Roman" w:hAnsi="Times New Roman" w:cs="Times New Roman"/>
          <w:b/>
          <w:spacing w:val="-2"/>
        </w:rPr>
        <w:t>Presidente/ Relator:</w:t>
      </w:r>
      <w:r w:rsidRPr="00484570">
        <w:rPr>
          <w:rFonts w:ascii="Times New Roman" w:hAnsi="Times New Roman" w:cs="Times New Roman"/>
          <w:b/>
          <w:spacing w:val="-2"/>
        </w:rPr>
        <w:tab/>
        <w:t>Exmo(a). Sr(a). Des(a). Yedo Simões de Oliveira</w:t>
      </w:r>
      <w:r w:rsidR="00E97886" w:rsidRPr="00E97886">
        <w:rPr>
          <w:rFonts w:ascii="Times New Roman" w:hAnsi="Times New Roman" w:cs="Times New Roman"/>
          <w:b/>
          <w:spacing w:val="-2"/>
        </w:rPr>
        <w:pict>
          <v:shape id="_x0000_s2222" type="#_x0000_t202" alt="#AnnotID = 1664392112" style="position:absolute;left:0;text-align:left;margin-left:376.4pt;margin-top:8.3pt;width:59.5pt;height:16.25pt;z-index:251944960;mso-position-horizontal-relative:page;mso-position-vertical-relative:text" filled="f" stroked="f">
            <v:textbox inset="0,0,0,0">
              <w:txbxContent>
                <w:p w:rsidR="00CA73BA" w:rsidRDefault="00CA73BA" w:rsidP="006F5B96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</w:p>
    <w:p w:rsidR="00484570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6F5B96" w:rsidRPr="00F4367B" w:rsidRDefault="00484570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 w:rsidRPr="00F4367B">
        <w:rPr>
          <w:rFonts w:ascii="Times New Roman" w:hAnsi="Times New Roman" w:cs="Times New Roman"/>
          <w:spacing w:val="-2"/>
        </w:rPr>
        <w:t>Exmo(a). Sr(a). Des(a). Cézar Luiz Bandiera</w:t>
      </w:r>
    </w:p>
    <w:p w:rsidR="006F5B96" w:rsidRPr="00F4367B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484570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6F5B96" w:rsidRDefault="00484570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</w:t>
      </w:r>
      <w:r w:rsidR="006F5B96" w:rsidRPr="00F4367B">
        <w:rPr>
          <w:rFonts w:ascii="Times New Roman" w:hAnsi="Times New Roman" w:cs="Times New Roman"/>
          <w:spacing w:val="-2"/>
        </w:rPr>
        <w:t>xmo(a). Sr(a). Des(a). Socorro Guedes Moura</w:t>
      </w: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APELADO</w:t>
      </w:r>
    </w:p>
    <w:p w:rsidR="006F5B96" w:rsidRPr="0081142C" w:rsidRDefault="006F5B96" w:rsidP="006F5B96">
      <w:pPr>
        <w:pStyle w:val="Corpodetexto"/>
        <w:tabs>
          <w:tab w:val="left" w:pos="2551"/>
        </w:tabs>
        <w:spacing w:before="1"/>
        <w:ind w:left="2551" w:right="4360" w:hanging="2410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  <w:spacing w:before="32"/>
      </w:pPr>
    </w:p>
    <w:tbl>
      <w:tblPr>
        <w:tblStyle w:val="TableNormal"/>
        <w:tblW w:w="10915" w:type="dxa"/>
        <w:tblInd w:w="294" w:type="dxa"/>
        <w:tblLayout w:type="fixed"/>
        <w:tblLook w:val="01E0"/>
      </w:tblPr>
      <w:tblGrid>
        <w:gridCol w:w="1205"/>
        <w:gridCol w:w="4321"/>
        <w:gridCol w:w="5389"/>
      </w:tblGrid>
      <w:tr w:rsidR="00A15A9F" w:rsidTr="00484570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0604736-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05.2024.8.04.6300</w:t>
            </w:r>
          </w:p>
          <w:p w:rsidR="00A15A9F" w:rsidRDefault="00DD36C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9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484570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A15A9F" w:rsidTr="004845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48457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ROSALIA DE SOUZA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389" w:type="dxa"/>
            <w:tcBorders>
              <w:top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A15A9F" w:rsidTr="00484570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DD36CB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</w:tcPr>
          <w:p w:rsidR="00A15A9F" w:rsidRDefault="00DD36CB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 w:line="203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A15A9F" w:rsidTr="0048457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A15A9F" w:rsidRDefault="00A15A9F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9" w:type="dxa"/>
            <w:tcBorders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69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A15A9F" w:rsidTr="00484570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A15A9F" w:rsidRDefault="00A15A9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89" w:type="dxa"/>
            <w:tcBorders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196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F5B96" w:rsidRPr="00F4367B" w:rsidRDefault="006F5B96" w:rsidP="0048457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6F5B96" w:rsidRPr="00484570" w:rsidRDefault="00E9788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23" type="#_x0000_t202" alt="#AnnotID = 1664392112" style="position:absolute;left:0;text-align:left;margin-left:376.4pt;margin-top:8.3pt;width:59.5pt;height:16.25pt;z-index:251947008;mso-position-horizontal-relative:page" filled="f" stroked="f">
            <v:textbox style="mso-next-textbox:#_x0000_s2223" inset="0,0,0,0">
              <w:txbxContent>
                <w:p w:rsidR="00CA73BA" w:rsidRDefault="00CA73BA" w:rsidP="006F5B96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6F5B96" w:rsidRPr="00484570">
        <w:rPr>
          <w:rFonts w:ascii="Times New Roman" w:hAnsi="Times New Roman" w:cs="Times New Roman"/>
          <w:b/>
          <w:spacing w:val="-2"/>
        </w:rPr>
        <w:t>Relatora:</w:t>
      </w:r>
      <w:r w:rsidR="006F5B96" w:rsidRPr="00484570">
        <w:rPr>
          <w:rFonts w:ascii="Times New Roman" w:hAnsi="Times New Roman" w:cs="Times New Roman"/>
          <w:b/>
          <w:spacing w:val="-2"/>
        </w:rPr>
        <w:tab/>
        <w:t xml:space="preserve">Exmo(a). Sr(a). Des(a).  Mirza Telma de Oliveira Cunha </w:t>
      </w:r>
    </w:p>
    <w:p w:rsidR="006F5B96" w:rsidRPr="00906CF8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</w:t>
      </w:r>
      <w:r w:rsidRPr="00906CF8">
        <w:rPr>
          <w:rFonts w:ascii="Times New Roman" w:hAnsi="Times New Roman" w:cs="Times New Roman"/>
          <w:spacing w:val="-2"/>
        </w:rPr>
        <w:t>Socorro Guedes Moura</w:t>
      </w:r>
    </w:p>
    <w:p w:rsidR="006F5B96" w:rsidRPr="00906CF8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</w:t>
      </w:r>
      <w:r w:rsidRPr="00906CF8">
        <w:rPr>
          <w:rFonts w:ascii="Times New Roman" w:hAnsi="Times New Roman" w:cs="Times New Roman"/>
          <w:spacing w:val="-2"/>
        </w:rPr>
        <w:t>Délcio Luís Santos</w:t>
      </w: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Pr="00F4367B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Suplentes: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Onilza Abreu Gerth </w:t>
      </w:r>
      <w:r>
        <w:rPr>
          <w:rFonts w:ascii="Times New Roman" w:hAnsi="Times New Roman" w:cs="Times New Roman"/>
          <w:spacing w:val="-2"/>
        </w:rPr>
        <w:t xml:space="preserve"> </w:t>
      </w:r>
    </w:p>
    <w:p w:rsidR="006F5B96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Cézar Luiz Bandiera </w:t>
      </w:r>
    </w:p>
    <w:p w:rsidR="006F5B96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484570" w:rsidRDefault="00484570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>
      <w:pPr>
        <w:pStyle w:val="Corpodetexto"/>
        <w:spacing w:before="1"/>
        <w:rPr>
          <w:sz w:val="14"/>
        </w:rPr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0915"/>
      </w:tblGrid>
      <w:tr w:rsidR="00A15A9F" w:rsidTr="00484570">
        <w:trPr>
          <w:trHeight w:val="820"/>
        </w:trPr>
        <w:tc>
          <w:tcPr>
            <w:tcW w:w="109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0665300-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6F5B9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Onilza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Abreu </w:t>
            </w:r>
            <w:r>
              <w:rPr>
                <w:spacing w:val="-2"/>
                <w:sz w:val="20"/>
              </w:rPr>
              <w:t>Gerth</w:t>
            </w:r>
          </w:p>
          <w:p w:rsidR="00A15A9F" w:rsidRDefault="00DD36CB">
            <w:pPr>
              <w:pStyle w:val="TableParagraph"/>
              <w:spacing w:before="150" w:line="242" w:lineRule="auto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A15A9F" w:rsidTr="00484570">
        <w:trPr>
          <w:trHeight w:val="320"/>
        </w:trPr>
        <w:tc>
          <w:tcPr>
            <w:tcW w:w="10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484570">
        <w:trPr>
          <w:trHeight w:val="1030"/>
        </w:trPr>
        <w:tc>
          <w:tcPr>
            <w:tcW w:w="10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DISMONZA</w:t>
            </w:r>
            <w:r>
              <w:rPr>
                <w:spacing w:val="-2"/>
                <w:sz w:val="20"/>
              </w:rPr>
              <w:t xml:space="preserve"> TINTAS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7417N-AM - FABIO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15A9F" w:rsidRDefault="00DD36CB">
            <w:pPr>
              <w:pStyle w:val="TableParagraph"/>
              <w:tabs>
                <w:tab w:val="left" w:pos="159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Edmilson Jorge de Aguiar Vilaça representado(a) 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3320N-AM - EDUARDO CÉSAR RABELLO </w:t>
            </w:r>
            <w:r>
              <w:rPr>
                <w:spacing w:val="-2"/>
                <w:position w:val="2"/>
                <w:sz w:val="18"/>
              </w:rPr>
              <w:t>ITUASSÚ</w:t>
            </w:r>
          </w:p>
          <w:p w:rsidR="00A15A9F" w:rsidRDefault="00DD36CB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Vitor Kikuda, Leonardo Cunha e Silva de </w:t>
            </w:r>
            <w:r>
              <w:rPr>
                <w:spacing w:val="-2"/>
                <w:sz w:val="20"/>
              </w:rPr>
              <w:t>Aguiar</w:t>
            </w:r>
          </w:p>
        </w:tc>
      </w:tr>
    </w:tbl>
    <w:p w:rsidR="006F5B96" w:rsidRPr="00F4367B" w:rsidRDefault="006F5B96" w:rsidP="0048457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6F5B96" w:rsidRPr="00484570" w:rsidRDefault="00E9788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24" type="#_x0000_t202" alt="#AnnotID = 1073741824" style="position:absolute;left:0;text-align:left;margin-left:395.65pt;margin-top:5.75pt;width:59.5pt;height:16.25pt;z-index:251949056;mso-position-horizontal-relative:page" filled="f" stroked="f">
            <v:textbox inset="0,0,0,0">
              <w:txbxContent>
                <w:p w:rsidR="00CA73BA" w:rsidRDefault="00CA73BA" w:rsidP="006F5B96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6F5B96" w:rsidRPr="00484570">
        <w:rPr>
          <w:rFonts w:ascii="Times New Roman" w:hAnsi="Times New Roman" w:cs="Times New Roman"/>
          <w:b/>
          <w:spacing w:val="-2"/>
        </w:rPr>
        <w:t>Relatora:</w:t>
      </w:r>
      <w:r w:rsidR="006F5B96" w:rsidRPr="00484570">
        <w:rPr>
          <w:rFonts w:ascii="Times New Roman" w:hAnsi="Times New Roman" w:cs="Times New Roman"/>
          <w:b/>
          <w:spacing w:val="-2"/>
        </w:rPr>
        <w:tab/>
        <w:t>Exmo(a). Sr(a). Des(a). Onilza Abreu Gerth</w:t>
      </w: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Cézar Luiz Bandiera </w:t>
      </w: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  <w:t>Exmo(a). Sr(a). Des(a). Socorro Guedes Moura</w:t>
      </w: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Délcio Luís Santos</w:t>
      </w: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6F5B96" w:rsidRPr="00F4367B" w:rsidRDefault="006F5B96" w:rsidP="006F5B96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</w:p>
    <w:p w:rsidR="00A15A9F" w:rsidRDefault="00A15A9F">
      <w:pPr>
        <w:pStyle w:val="Corpodetexto"/>
      </w:pPr>
    </w:p>
    <w:tbl>
      <w:tblPr>
        <w:tblStyle w:val="TableNormal"/>
        <w:tblW w:w="10915" w:type="dxa"/>
        <w:tblInd w:w="2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045"/>
      </w:tblGrid>
      <w:tr w:rsidR="00A15A9F" w:rsidTr="00484570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0123708-</w:t>
            </w:r>
            <w:r>
              <w:rPr>
                <w:rFonts w:ascii="Arial" w:hAnsi="Arial"/>
                <w:b/>
                <w:spacing w:val="-2"/>
                <w:sz w:val="20"/>
              </w:rPr>
              <w:t>38.2025.8.04.1000</w:t>
            </w:r>
          </w:p>
          <w:p w:rsidR="00A15A9F" w:rsidRDefault="00DD36CB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6F5B96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A15A9F" w:rsidTr="0048457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15A9F" w:rsidTr="0048457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15A9F" w:rsidRDefault="00DD36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MARCIELE BENEVIDES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4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A15A9F" w:rsidTr="0048457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15A9F" w:rsidRDefault="00DD36C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15A9F" w:rsidRDefault="00DD36CB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F5B96" w:rsidRPr="00F4367B" w:rsidRDefault="006F5B96" w:rsidP="0048457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Presidente:</w:t>
      </w:r>
      <w:r w:rsidRPr="00F4367B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6F5B96" w:rsidRPr="00484570" w:rsidRDefault="00E9788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_x0000_s2225" type="#_x0000_t202" alt="#AnnotID = 1664392112" style="position:absolute;left:0;text-align:left;margin-left:376.4pt;margin-top:8.3pt;width:59.5pt;height:16.25pt;z-index:251951104;mso-position-horizontal-relative:page" filled="f" stroked="f">
            <v:textbox style="mso-next-textbox:#_x0000_s2225" inset="0,0,0,0">
              <w:txbxContent>
                <w:p w:rsidR="00CA73BA" w:rsidRDefault="00CA73BA" w:rsidP="006F5B96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6F5B96" w:rsidRPr="00484570">
        <w:rPr>
          <w:rFonts w:ascii="Times New Roman" w:hAnsi="Times New Roman" w:cs="Times New Roman"/>
          <w:b/>
          <w:spacing w:val="-2"/>
        </w:rPr>
        <w:t>Relatora:</w:t>
      </w:r>
      <w:r w:rsidR="006F5B96" w:rsidRPr="00484570">
        <w:rPr>
          <w:rFonts w:ascii="Times New Roman" w:hAnsi="Times New Roman" w:cs="Times New Roman"/>
          <w:b/>
          <w:spacing w:val="-2"/>
        </w:rPr>
        <w:tab/>
        <w:t>Exmo(a). Sr(a). Des(a).  Socorro Guedes Moura</w:t>
      </w:r>
    </w:p>
    <w:p w:rsidR="006F5B96" w:rsidRPr="00906CF8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Membros:</w:t>
      </w:r>
      <w:r w:rsidRPr="00F4367B">
        <w:rPr>
          <w:rFonts w:ascii="Times New Roman" w:hAnsi="Times New Roman" w:cs="Times New Roman"/>
          <w:spacing w:val="-2"/>
        </w:rPr>
        <w:tab/>
        <w:t xml:space="preserve">Exmo(a). Sr(a). Des(a). </w:t>
      </w:r>
      <w:r w:rsidRPr="00906CF8">
        <w:rPr>
          <w:rFonts w:ascii="Times New Roman" w:hAnsi="Times New Roman" w:cs="Times New Roman"/>
          <w:spacing w:val="-2"/>
        </w:rPr>
        <w:t>Délcio Luís Santos</w:t>
      </w: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        </w:t>
      </w:r>
      <w:r w:rsidRPr="00F4367B">
        <w:rPr>
          <w:rFonts w:ascii="Times New Roman" w:hAnsi="Times New Roman" w:cs="Times New Roman"/>
          <w:spacing w:val="-2"/>
        </w:rPr>
        <w:t xml:space="preserve">Exmo(a). Sr(a). Des(a). Onilza Abreu Gerth </w:t>
      </w:r>
      <w:r>
        <w:rPr>
          <w:rFonts w:ascii="Times New Roman" w:hAnsi="Times New Roman" w:cs="Times New Roman"/>
          <w:spacing w:val="-2"/>
        </w:rPr>
        <w:t xml:space="preserve"> </w:t>
      </w:r>
    </w:p>
    <w:p w:rsidR="006F5B96" w:rsidRPr="00F4367B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Suplentes:</w:t>
      </w:r>
      <w:r w:rsidRPr="00F4367B">
        <w:rPr>
          <w:rFonts w:ascii="Times New Roman" w:hAnsi="Times New Roman" w:cs="Times New Roman"/>
          <w:spacing w:val="-2"/>
        </w:rPr>
        <w:tab/>
      </w:r>
      <w:r w:rsidR="00484570">
        <w:rPr>
          <w:rFonts w:ascii="Times New Roman" w:hAnsi="Times New Roman" w:cs="Times New Roman"/>
          <w:spacing w:val="-2"/>
        </w:rPr>
        <w:t xml:space="preserve"> </w:t>
      </w:r>
      <w:r w:rsidRPr="00F4367B">
        <w:rPr>
          <w:rFonts w:ascii="Times New Roman" w:hAnsi="Times New Roman" w:cs="Times New Roman"/>
          <w:spacing w:val="-2"/>
        </w:rPr>
        <w:t xml:space="preserve">Exmo(a). Sr(a). Des(a). Cézar Luiz Bandiera </w:t>
      </w: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</w:t>
      </w:r>
      <w:r w:rsidR="00484570">
        <w:rPr>
          <w:rFonts w:ascii="Times New Roman" w:hAnsi="Times New Roman" w:cs="Times New Roman"/>
          <w:spacing w:val="-2"/>
        </w:rPr>
        <w:t xml:space="preserve">                           </w:t>
      </w:r>
      <w:r w:rsidRPr="00F4367B">
        <w:rPr>
          <w:rFonts w:ascii="Times New Roman" w:hAnsi="Times New Roman" w:cs="Times New Roman"/>
          <w:spacing w:val="-2"/>
        </w:rPr>
        <w:t>Exmo(a). Sr(a). Des(a). Mirza Telma de Oliveira Cunha</w:t>
      </w: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F4367B">
        <w:rPr>
          <w:rFonts w:ascii="Times New Roman" w:hAnsi="Times New Roman" w:cs="Times New Roman"/>
          <w:spacing w:val="-2"/>
        </w:rPr>
        <w:t>PEDIDO DE SUSTENTAÇ</w:t>
      </w:r>
      <w:r>
        <w:rPr>
          <w:rFonts w:ascii="Times New Roman" w:hAnsi="Times New Roman" w:cs="Times New Roman"/>
          <w:spacing w:val="-2"/>
        </w:rPr>
        <w:t>ÃO ORAL: APELANTE</w:t>
      </w:r>
    </w:p>
    <w:p w:rsidR="00A15A9F" w:rsidRDefault="00A15A9F">
      <w:pPr>
        <w:pStyle w:val="Corpodetexto"/>
        <w:spacing w:before="29"/>
        <w:ind w:left="117"/>
      </w:pPr>
    </w:p>
    <w:p w:rsidR="006F5B96" w:rsidRDefault="006F5B96">
      <w:pPr>
        <w:pStyle w:val="Corpodetexto"/>
        <w:spacing w:before="29"/>
        <w:ind w:left="117"/>
      </w:pPr>
    </w:p>
    <w:tbl>
      <w:tblPr>
        <w:tblStyle w:val="TableNormal"/>
        <w:tblW w:w="10773" w:type="dxa"/>
        <w:tblInd w:w="294" w:type="dxa"/>
        <w:tblLayout w:type="fixed"/>
        <w:tblLook w:val="01E0"/>
      </w:tblPr>
      <w:tblGrid>
        <w:gridCol w:w="1211"/>
        <w:gridCol w:w="4971"/>
        <w:gridCol w:w="4591"/>
      </w:tblGrid>
      <w:tr w:rsidR="006F5B96" w:rsidTr="00484570">
        <w:trPr>
          <w:trHeight w:val="791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tabs>
                <w:tab w:val="left" w:pos="726"/>
              </w:tabs>
              <w:spacing w:line="222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0512265-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6F5B96" w:rsidRDefault="006F5B96" w:rsidP="006F5B96">
            <w:pPr>
              <w:pStyle w:val="TableParagraph"/>
              <w:spacing w:before="137" w:line="206" w:lineRule="exact"/>
              <w:ind w:left="129" w:right="8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2" w:lineRule="exact"/>
              <w:ind w:left="3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PEDIDO DE VISTA DESA. ONILZA 09.02.26</w:t>
            </w:r>
          </w:p>
        </w:tc>
      </w:tr>
      <w:tr w:rsidR="006F5B96" w:rsidTr="00484570">
        <w:trPr>
          <w:trHeight w:val="301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2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2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2" w:lineRule="exact"/>
              <w:ind w:lef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F5B96" w:rsidTr="00484570">
        <w:trPr>
          <w:trHeight w:val="259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0" w:lineRule="exact"/>
              <w:ind w:left="415"/>
              <w:rPr>
                <w:sz w:val="20"/>
              </w:rPr>
            </w:pPr>
            <w:r>
              <w:rPr>
                <w:sz w:val="20"/>
              </w:rPr>
              <w:t>Antonio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Aurélio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Andrade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4591" w:type="dxa"/>
            <w:tcBorders>
              <w:top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199" w:lineRule="exact"/>
              <w:ind w:left="206"/>
              <w:rPr>
                <w:sz w:val="18"/>
              </w:rPr>
            </w:pPr>
            <w:r>
              <w:rPr>
                <w:sz w:val="18"/>
              </w:rPr>
              <w:t>11024N-AM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2"/>
                <w:sz w:val="18"/>
              </w:rPr>
              <w:t xml:space="preserve"> Machado</w:t>
            </w:r>
          </w:p>
        </w:tc>
      </w:tr>
      <w:tr w:rsidR="006F5B96" w:rsidTr="00484570">
        <w:trPr>
          <w:trHeight w:val="312"/>
        </w:trPr>
        <w:tc>
          <w:tcPr>
            <w:tcW w:w="1211" w:type="dxa"/>
            <w:tcBorders>
              <w:left w:val="single" w:sz="8" w:space="0" w:color="000000"/>
            </w:tcBorders>
          </w:tcPr>
          <w:p w:rsidR="006F5B96" w:rsidRDefault="006F5B96" w:rsidP="006F5B9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6F5B96" w:rsidRDefault="006F5B96" w:rsidP="006F5B96">
            <w:pPr>
              <w:pStyle w:val="TableParagraph"/>
              <w:spacing w:before="34"/>
              <w:ind w:left="416"/>
              <w:rPr>
                <w:sz w:val="20"/>
              </w:rPr>
            </w:pPr>
            <w:r>
              <w:rPr>
                <w:sz w:val="20"/>
              </w:rPr>
              <w:t>ISABELA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ESPERANCA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4591" w:type="dxa"/>
            <w:tcBorders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34"/>
              <w:ind w:left="206"/>
              <w:rPr>
                <w:sz w:val="18"/>
              </w:rPr>
            </w:pPr>
            <w:r>
              <w:rPr>
                <w:sz w:val="18"/>
              </w:rPr>
              <w:t>11024N-AM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2"/>
                <w:sz w:val="18"/>
              </w:rPr>
              <w:t xml:space="preserve"> Machado</w:t>
            </w:r>
          </w:p>
        </w:tc>
      </w:tr>
      <w:tr w:rsidR="006F5B96" w:rsidTr="00484570">
        <w:trPr>
          <w:trHeight w:val="309"/>
        </w:trPr>
        <w:tc>
          <w:tcPr>
            <w:tcW w:w="1211" w:type="dxa"/>
            <w:tcBorders>
              <w:lef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4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6F5B96" w:rsidRDefault="006F5B96" w:rsidP="006F5B96">
            <w:pPr>
              <w:pStyle w:val="TableParagraph"/>
              <w:spacing w:before="42"/>
              <w:ind w:left="416"/>
              <w:rPr>
                <w:sz w:val="20"/>
              </w:rPr>
            </w:pPr>
            <w:r>
              <w:rPr>
                <w:sz w:val="20"/>
              </w:rPr>
              <w:t>Polimport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Exportação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Ltda-</w:t>
            </w:r>
            <w:r>
              <w:rPr>
                <w:spacing w:val="-2"/>
                <w:sz w:val="20"/>
              </w:rPr>
              <w:t>(Polishop)</w:t>
            </w:r>
          </w:p>
        </w:tc>
        <w:tc>
          <w:tcPr>
            <w:tcW w:w="4591" w:type="dxa"/>
            <w:tcBorders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41"/>
              <w:ind w:left="206"/>
              <w:rPr>
                <w:sz w:val="18"/>
              </w:rPr>
            </w:pPr>
            <w:r>
              <w:rPr>
                <w:sz w:val="18"/>
              </w:rPr>
              <w:t>188483N-SP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Glauco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Madureira</w:t>
            </w:r>
          </w:p>
        </w:tc>
      </w:tr>
      <w:tr w:rsidR="006F5B96" w:rsidTr="00484570">
        <w:trPr>
          <w:trHeight w:val="363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1" w:type="dxa"/>
            <w:tcBorders>
              <w:bottom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32"/>
              <w:ind w:left="206"/>
              <w:rPr>
                <w:sz w:val="18"/>
              </w:rPr>
            </w:pPr>
            <w:r>
              <w:rPr>
                <w:sz w:val="18"/>
              </w:rPr>
              <w:t>221386N-SP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 HENRIQUE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SIMÃO</w:t>
            </w:r>
          </w:p>
        </w:tc>
      </w:tr>
    </w:tbl>
    <w:p w:rsidR="006F5B96" w:rsidRPr="006F5B96" w:rsidRDefault="006F5B96" w:rsidP="0048457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6F5B96" w:rsidRPr="00484570" w:rsidRDefault="00E9788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E97886">
        <w:rPr>
          <w:rFonts w:ascii="Times New Roman" w:hAnsi="Times New Roman" w:cs="Times New Roman"/>
          <w:b/>
          <w:spacing w:val="-2"/>
        </w:rPr>
        <w:pict>
          <v:shape id="docshape53" o:spid="_x0000_s2227" type="#_x0000_t202" style="position:absolute;left:0;text-align:left;margin-left:359.45pt;margin-top:6.9pt;width:187.4pt;height:16.25pt;z-index:251953152;mso-position-horizontal-relative:page" filled="f" stroked="f">
            <v:textbox inset="0,0,0,0">
              <w:txbxContent>
                <w:p w:rsidR="00CA73BA" w:rsidRDefault="00CA73BA" w:rsidP="006F5B96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6F5B96" w:rsidRPr="00484570">
        <w:rPr>
          <w:rFonts w:ascii="Times New Roman" w:hAnsi="Times New Roman" w:cs="Times New Roman"/>
          <w:b/>
          <w:spacing w:val="-2"/>
        </w:rPr>
        <w:t>Relator:</w:t>
      </w:r>
      <w:r w:rsidR="006F5B96" w:rsidRPr="0048457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6F5B96" w:rsidRPr="006F5B96" w:rsidRDefault="00E9788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E97886">
        <w:rPr>
          <w:rFonts w:ascii="Times New Roman" w:hAnsi="Times New Roman" w:cs="Times New Roman"/>
          <w:spacing w:val="-2"/>
        </w:rPr>
        <w:pict>
          <v:shape id="docshape54" o:spid="_x0000_s2228" type="#_x0000_t202" style="position:absolute;left:0;text-align:left;margin-left:361.4pt;margin-top:22.05pt;width:179.6pt;height:16.25pt;z-index:251954176;mso-position-horizontal-relative:page" filled="f" stroked="f">
            <v:textbox inset="0,0,0,0">
              <w:txbxContent>
                <w:p w:rsidR="00CA73BA" w:rsidRDefault="00CA73BA" w:rsidP="006F5B96">
                  <w:pPr>
                    <w:spacing w:line="302" w:lineRule="exact"/>
                    <w:rPr>
                      <w:sz w:val="27"/>
                    </w:rPr>
                  </w:pPr>
                </w:p>
              </w:txbxContent>
            </v:textbox>
            <w10:wrap anchorx="page"/>
          </v:shape>
        </w:pict>
      </w:r>
      <w:r w:rsidR="006F5B96" w:rsidRPr="006F5B96">
        <w:rPr>
          <w:rFonts w:ascii="Times New Roman" w:hAnsi="Times New Roman" w:cs="Times New Roman"/>
          <w:spacing w:val="-2"/>
        </w:rPr>
        <w:t>Membros:</w:t>
      </w:r>
      <w:r w:rsidR="006F5B96"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  </w:t>
      </w:r>
      <w:r>
        <w:rPr>
          <w:rFonts w:ascii="Times New Roman" w:hAnsi="Times New Roman" w:cs="Times New Roman"/>
          <w:spacing w:val="-2"/>
        </w:rPr>
        <w:t xml:space="preserve">  </w:t>
      </w:r>
      <w:r w:rsidR="00484570">
        <w:rPr>
          <w:rFonts w:ascii="Times New Roman" w:hAnsi="Times New Roman" w:cs="Times New Roman"/>
          <w:spacing w:val="-2"/>
        </w:rPr>
        <w:t xml:space="preserve"> </w:t>
      </w:r>
      <w:r w:rsidRPr="006F5B96">
        <w:rPr>
          <w:rFonts w:ascii="Times New Roman" w:hAnsi="Times New Roman" w:cs="Times New Roman"/>
          <w:spacing w:val="-2"/>
        </w:rPr>
        <w:t xml:space="preserve"> Exmo(a). Sr(a). Des(a). Cézar Luiz Bandiera (1º V.D.)</w:t>
      </w: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 xml:space="preserve">                                         </w:t>
      </w:r>
      <w:r w:rsidR="00484570">
        <w:rPr>
          <w:rFonts w:ascii="Times New Roman" w:hAnsi="Times New Roman" w:cs="Times New Roman"/>
          <w:spacing w:val="-2"/>
        </w:rPr>
        <w:t xml:space="preserve">      </w:t>
      </w:r>
      <w:r w:rsidRPr="006F5B96">
        <w:rPr>
          <w:rFonts w:ascii="Times New Roman" w:hAnsi="Times New Roman" w:cs="Times New Roman"/>
          <w:spacing w:val="-2"/>
        </w:rPr>
        <w:t>Exmo(a). Sr(a). Des(a). Socorro Guedes Moura</w:t>
      </w:r>
    </w:p>
    <w:p w:rsidR="00A15A9F" w:rsidRPr="00484570" w:rsidRDefault="00A15A9F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>
      <w:pPr>
        <w:pStyle w:val="Corpodetexto"/>
        <w:rPr>
          <w:sz w:val="14"/>
        </w:rPr>
      </w:pPr>
    </w:p>
    <w:tbl>
      <w:tblPr>
        <w:tblStyle w:val="TableNormal"/>
        <w:tblW w:w="10778" w:type="dxa"/>
        <w:tblInd w:w="289" w:type="dxa"/>
        <w:tblLayout w:type="fixed"/>
        <w:tblLook w:val="01E0"/>
      </w:tblPr>
      <w:tblGrid>
        <w:gridCol w:w="1211"/>
        <w:gridCol w:w="4724"/>
        <w:gridCol w:w="4843"/>
      </w:tblGrid>
      <w:tr w:rsidR="006F5B96" w:rsidTr="00484570">
        <w:trPr>
          <w:trHeight w:val="790"/>
        </w:trPr>
        <w:tc>
          <w:tcPr>
            <w:tcW w:w="59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tabs>
                <w:tab w:val="left" w:pos="726"/>
              </w:tabs>
              <w:spacing w:line="224" w:lineRule="exact"/>
              <w:ind w:left="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Cível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0734457-</w:t>
            </w:r>
            <w:r>
              <w:rPr>
                <w:rFonts w:ascii="Arial" w:hAnsi="Arial"/>
                <w:b/>
                <w:spacing w:val="-2"/>
                <w:sz w:val="20"/>
              </w:rPr>
              <w:t>31.2020.8.04.0001</w:t>
            </w:r>
          </w:p>
          <w:p w:rsidR="006F5B96" w:rsidRDefault="006F5B96" w:rsidP="006F5B96">
            <w:pPr>
              <w:pStyle w:val="TableParagraph"/>
              <w:spacing w:before="135" w:line="206" w:lineRule="exact"/>
              <w:ind w:left="1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4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 09.02.26</w:t>
            </w:r>
          </w:p>
        </w:tc>
      </w:tr>
      <w:tr w:rsidR="006F5B96" w:rsidTr="00484570">
        <w:trPr>
          <w:trHeight w:val="304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4" w:lineRule="exact"/>
              <w:ind w:lef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4" w:type="dxa"/>
            <w:tcBorders>
              <w:top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4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4" w:lineRule="exact"/>
              <w:ind w:left="4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F5B96" w:rsidTr="00484570">
        <w:trPr>
          <w:trHeight w:val="250"/>
        </w:trPr>
        <w:tc>
          <w:tcPr>
            <w:tcW w:w="1211" w:type="dxa"/>
            <w:tcBorders>
              <w:top w:val="single" w:sz="8" w:space="0" w:color="000000"/>
              <w:lef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0" w:lineRule="exact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4" w:type="dxa"/>
            <w:tcBorders>
              <w:top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220" w:lineRule="exact"/>
              <w:ind w:left="415"/>
              <w:rPr>
                <w:sz w:val="20"/>
              </w:rPr>
            </w:pPr>
            <w:r>
              <w:rPr>
                <w:sz w:val="20"/>
              </w:rPr>
              <w:t>SAMEL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PLANO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SAUDE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43" w:type="dxa"/>
            <w:tcBorders>
              <w:top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line="199" w:lineRule="exact"/>
              <w:ind w:left="451"/>
              <w:rPr>
                <w:sz w:val="18"/>
              </w:rPr>
            </w:pPr>
            <w:r>
              <w:rPr>
                <w:sz w:val="18"/>
              </w:rPr>
              <w:t>15463N-AM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CLIVIANE DA SILVA</w:t>
            </w:r>
            <w:r>
              <w:rPr>
                <w:spacing w:val="-2"/>
                <w:sz w:val="18"/>
              </w:rPr>
              <w:t xml:space="preserve"> PACHECO</w:t>
            </w:r>
          </w:p>
        </w:tc>
      </w:tr>
      <w:tr w:rsidR="006F5B96" w:rsidTr="00484570">
        <w:trPr>
          <w:trHeight w:val="279"/>
        </w:trPr>
        <w:tc>
          <w:tcPr>
            <w:tcW w:w="1211" w:type="dxa"/>
            <w:tcBorders>
              <w:left w:val="single" w:sz="8" w:space="0" w:color="000000"/>
            </w:tcBorders>
          </w:tcPr>
          <w:p w:rsidR="006F5B96" w:rsidRDefault="006F5B96" w:rsidP="006F5B9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4" w:type="dxa"/>
          </w:tcPr>
          <w:p w:rsidR="006F5B96" w:rsidRDefault="006F5B96" w:rsidP="006F5B9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24"/>
              <w:ind w:left="451"/>
              <w:rPr>
                <w:sz w:val="18"/>
              </w:rPr>
            </w:pPr>
            <w:r>
              <w:rPr>
                <w:sz w:val="18"/>
              </w:rPr>
              <w:t>8020A-AM - RENNALT LESSA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FREITAS</w:t>
            </w:r>
          </w:p>
        </w:tc>
      </w:tr>
      <w:tr w:rsidR="006F5B96" w:rsidTr="00484570">
        <w:trPr>
          <w:trHeight w:val="361"/>
        </w:trPr>
        <w:tc>
          <w:tcPr>
            <w:tcW w:w="1211" w:type="dxa"/>
            <w:tcBorders>
              <w:lef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43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4" w:type="dxa"/>
          </w:tcPr>
          <w:p w:rsidR="006F5B96" w:rsidRDefault="006F5B96" w:rsidP="006F5B96">
            <w:pPr>
              <w:pStyle w:val="TableParagraph"/>
              <w:spacing w:before="43"/>
              <w:ind w:left="416"/>
              <w:rPr>
                <w:sz w:val="20"/>
              </w:rPr>
            </w:pPr>
            <w:r>
              <w:rPr>
                <w:sz w:val="20"/>
              </w:rPr>
              <w:t>Altacy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David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Silva</w:t>
            </w:r>
          </w:p>
        </w:tc>
        <w:tc>
          <w:tcPr>
            <w:tcW w:w="4843" w:type="dxa"/>
            <w:tcBorders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>12278N-AM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KAMILA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MARIA PINHEIRO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MENEZES</w:t>
            </w:r>
          </w:p>
        </w:tc>
      </w:tr>
      <w:tr w:rsidR="006F5B96" w:rsidTr="00484570">
        <w:trPr>
          <w:trHeight w:val="432"/>
        </w:trPr>
        <w:tc>
          <w:tcPr>
            <w:tcW w:w="1211" w:type="dxa"/>
            <w:tcBorders>
              <w:left w:val="single" w:sz="8" w:space="0" w:color="000000"/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82"/>
              <w:ind w:left="28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4" w:type="dxa"/>
            <w:tcBorders>
              <w:bottom w:val="single" w:sz="8" w:space="0" w:color="000000"/>
            </w:tcBorders>
          </w:tcPr>
          <w:p w:rsidR="006F5B96" w:rsidRDefault="006F5B96" w:rsidP="006F5B96">
            <w:pPr>
              <w:pStyle w:val="TableParagraph"/>
              <w:spacing w:before="82"/>
              <w:ind w:left="416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43" w:type="dxa"/>
            <w:tcBorders>
              <w:bottom w:val="single" w:sz="8" w:space="0" w:color="000000"/>
              <w:right w:val="single" w:sz="8" w:space="0" w:color="000000"/>
            </w:tcBorders>
          </w:tcPr>
          <w:p w:rsidR="006F5B96" w:rsidRDefault="006F5B96" w:rsidP="006F5B9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F5B96" w:rsidRPr="006F5B96" w:rsidRDefault="006F5B96" w:rsidP="00484570">
      <w:pPr>
        <w:pStyle w:val="Corpodetexto"/>
        <w:tabs>
          <w:tab w:val="left" w:pos="2550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Presidente:</w:t>
      </w:r>
      <w:r w:rsidRPr="006F5B96">
        <w:rPr>
          <w:rFonts w:ascii="Times New Roman" w:hAnsi="Times New Roman" w:cs="Times New Roman"/>
          <w:spacing w:val="-2"/>
        </w:rPr>
        <w:tab/>
        <w:t>Exmo(a). Sr(a). Des(a). Yedo Simões de Oliveira</w:t>
      </w:r>
    </w:p>
    <w:p w:rsidR="006F5B96" w:rsidRPr="00484570" w:rsidRDefault="006F5B96" w:rsidP="00484570">
      <w:pPr>
        <w:pStyle w:val="Corpodetexto"/>
        <w:tabs>
          <w:tab w:val="left" w:pos="2552"/>
        </w:tabs>
        <w:spacing w:before="3" w:line="269" w:lineRule="exact"/>
        <w:ind w:left="284"/>
        <w:rPr>
          <w:rFonts w:ascii="Times New Roman" w:hAnsi="Times New Roman" w:cs="Times New Roman"/>
          <w:b/>
          <w:spacing w:val="-2"/>
        </w:rPr>
      </w:pPr>
      <w:r w:rsidRPr="00484570">
        <w:rPr>
          <w:rFonts w:ascii="Times New Roman" w:hAnsi="Times New Roman" w:cs="Times New Roman"/>
          <w:b/>
          <w:spacing w:val="-2"/>
        </w:rPr>
        <w:t>Relator:</w:t>
      </w:r>
      <w:r w:rsidRPr="00484570">
        <w:rPr>
          <w:rFonts w:ascii="Times New Roman" w:hAnsi="Times New Roman" w:cs="Times New Roman"/>
          <w:b/>
          <w:spacing w:val="-2"/>
        </w:rPr>
        <w:tab/>
        <w:t>Exmo(a). Sr(a). Des(a). Délcio Luís Santos</w:t>
      </w:r>
    </w:p>
    <w:p w:rsidR="00484570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Membros: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Onilza Abreu Gerth </w:t>
      </w:r>
    </w:p>
    <w:p w:rsidR="006F5B96" w:rsidRDefault="00484570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</w:t>
      </w:r>
      <w:r w:rsidR="006F5B96" w:rsidRPr="006F5B96">
        <w:rPr>
          <w:rFonts w:ascii="Times New Roman" w:hAnsi="Times New Roman" w:cs="Times New Roman"/>
          <w:spacing w:val="-2"/>
        </w:rPr>
        <w:t>Exmo(a). Sr(a). Des(a). Cézar Luiz Bandiera</w:t>
      </w: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484570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Suplentes:</w:t>
      </w:r>
      <w:r w:rsidRPr="006F5B96">
        <w:rPr>
          <w:rFonts w:ascii="Times New Roman" w:hAnsi="Times New Roman" w:cs="Times New Roman"/>
          <w:spacing w:val="-2"/>
        </w:rPr>
        <w:tab/>
        <w:t xml:space="preserve">Exmo(a). Sr(a). Des(a). Mirza Telma de Oliveira Cunha </w:t>
      </w:r>
    </w:p>
    <w:p w:rsidR="006F5B96" w:rsidRDefault="00484570" w:rsidP="00484570">
      <w:pPr>
        <w:pStyle w:val="Corpodetexto"/>
        <w:tabs>
          <w:tab w:val="left" w:pos="2551"/>
        </w:tabs>
        <w:spacing w:before="3" w:line="269" w:lineRule="exact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 xml:space="preserve">                                                      </w:t>
      </w:r>
      <w:r w:rsidR="006F5B96" w:rsidRPr="006F5B96">
        <w:rPr>
          <w:rFonts w:ascii="Times New Roman" w:hAnsi="Times New Roman" w:cs="Times New Roman"/>
          <w:spacing w:val="-2"/>
        </w:rPr>
        <w:t>Exmo(a). Sr(a). Des(a). Socorro Guedes Moura</w:t>
      </w: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 w:rsidRPr="006F5B96">
        <w:rPr>
          <w:rFonts w:ascii="Times New Roman" w:hAnsi="Times New Roman" w:cs="Times New Roman"/>
          <w:spacing w:val="-2"/>
        </w:rPr>
        <w:t>Procurador:</w:t>
      </w:r>
      <w:r w:rsidRPr="006F5B96">
        <w:rPr>
          <w:rFonts w:ascii="Times New Roman" w:hAnsi="Times New Roman" w:cs="Times New Roman"/>
          <w:spacing w:val="-2"/>
        </w:rPr>
        <w:tab/>
        <w:t>Exmo. Sr. Dr. Jorge Wilson Lopes Cavalcante</w:t>
      </w:r>
    </w:p>
    <w:p w:rsid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p w:rsidR="006F5B96" w:rsidRPr="006F5B96" w:rsidRDefault="006F5B96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  <w:r>
        <w:rPr>
          <w:rFonts w:ascii="Times New Roman" w:hAnsi="Times New Roman" w:cs="Times New Roman"/>
          <w:spacing w:val="-2"/>
        </w:rPr>
        <w:t>PEDIDO DE SUSTENTAÇÃO ORAL: APELANTE</w:t>
      </w:r>
    </w:p>
    <w:p w:rsidR="00A15A9F" w:rsidRPr="00484570" w:rsidRDefault="00A15A9F" w:rsidP="00484570">
      <w:pPr>
        <w:pStyle w:val="Corpodetexto"/>
        <w:tabs>
          <w:tab w:val="left" w:pos="2551"/>
        </w:tabs>
        <w:spacing w:before="3" w:line="269" w:lineRule="exact"/>
        <w:ind w:left="284"/>
        <w:rPr>
          <w:rFonts w:ascii="Times New Roman" w:hAnsi="Times New Roman" w:cs="Times New Roman"/>
          <w:spacing w:val="-2"/>
        </w:rPr>
      </w:pPr>
    </w:p>
    <w:sectPr w:rsidR="00A15A9F" w:rsidRPr="00484570" w:rsidSect="00CA73BA">
      <w:pgSz w:w="11900" w:h="16840"/>
      <w:pgMar w:top="640" w:right="418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1CA" w:rsidRDefault="005501CA" w:rsidP="00A15A9F">
      <w:r>
        <w:separator/>
      </w:r>
    </w:p>
  </w:endnote>
  <w:endnote w:type="continuationSeparator" w:id="0">
    <w:p w:rsidR="005501CA" w:rsidRDefault="005501CA" w:rsidP="00A15A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1CA" w:rsidRDefault="005501CA" w:rsidP="00A15A9F">
      <w:r>
        <w:separator/>
      </w:r>
    </w:p>
  </w:footnote>
  <w:footnote w:type="continuationSeparator" w:id="0">
    <w:p w:rsidR="005501CA" w:rsidRDefault="005501CA" w:rsidP="00A15A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3BA" w:rsidRDefault="00E97886">
    <w:pPr>
      <w:pStyle w:val="Corpodetexto"/>
      <w:spacing w:line="14" w:lineRule="auto"/>
    </w:pPr>
    <w:r w:rsidRPr="00E9788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CA73BA" w:rsidRDefault="00E9788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CA73BA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C7546">
                  <w:rPr>
                    <w:noProof/>
                    <w:spacing w:val="-5"/>
                  </w:rPr>
                  <w:t>41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930D27"/>
    <w:multiLevelType w:val="hybridMultilevel"/>
    <w:tmpl w:val="A27A9938"/>
    <w:lvl w:ilvl="0" w:tplc="A3D21C3A">
      <w:start w:val="1"/>
      <w:numFmt w:val="upperRoman"/>
      <w:lvlText w:val="%1"/>
      <w:lvlJc w:val="left"/>
      <w:pPr>
        <w:ind w:left="271" w:hanging="130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22C072B6">
      <w:numFmt w:val="bullet"/>
      <w:lvlText w:val="•"/>
      <w:lvlJc w:val="left"/>
      <w:pPr>
        <w:ind w:left="1400" w:hanging="130"/>
      </w:pPr>
      <w:rPr>
        <w:rFonts w:hint="default"/>
        <w:lang w:val="pt-PT" w:eastAsia="en-US" w:bidi="ar-SA"/>
      </w:rPr>
    </w:lvl>
    <w:lvl w:ilvl="2" w:tplc="4C2A731C">
      <w:numFmt w:val="bullet"/>
      <w:lvlText w:val="•"/>
      <w:lvlJc w:val="left"/>
      <w:pPr>
        <w:ind w:left="2520" w:hanging="130"/>
      </w:pPr>
      <w:rPr>
        <w:rFonts w:hint="default"/>
        <w:lang w:val="pt-PT" w:eastAsia="en-US" w:bidi="ar-SA"/>
      </w:rPr>
    </w:lvl>
    <w:lvl w:ilvl="3" w:tplc="75EC57E2">
      <w:numFmt w:val="bullet"/>
      <w:lvlText w:val="•"/>
      <w:lvlJc w:val="left"/>
      <w:pPr>
        <w:ind w:left="3640" w:hanging="130"/>
      </w:pPr>
      <w:rPr>
        <w:rFonts w:hint="default"/>
        <w:lang w:val="pt-PT" w:eastAsia="en-US" w:bidi="ar-SA"/>
      </w:rPr>
    </w:lvl>
    <w:lvl w:ilvl="4" w:tplc="D01A1F12">
      <w:numFmt w:val="bullet"/>
      <w:lvlText w:val="•"/>
      <w:lvlJc w:val="left"/>
      <w:pPr>
        <w:ind w:left="4760" w:hanging="130"/>
      </w:pPr>
      <w:rPr>
        <w:rFonts w:hint="default"/>
        <w:lang w:val="pt-PT" w:eastAsia="en-US" w:bidi="ar-SA"/>
      </w:rPr>
    </w:lvl>
    <w:lvl w:ilvl="5" w:tplc="7FDA6814">
      <w:numFmt w:val="bullet"/>
      <w:lvlText w:val="•"/>
      <w:lvlJc w:val="left"/>
      <w:pPr>
        <w:ind w:left="5881" w:hanging="130"/>
      </w:pPr>
      <w:rPr>
        <w:rFonts w:hint="default"/>
        <w:lang w:val="pt-PT" w:eastAsia="en-US" w:bidi="ar-SA"/>
      </w:rPr>
    </w:lvl>
    <w:lvl w:ilvl="6" w:tplc="3FB42C12">
      <w:numFmt w:val="bullet"/>
      <w:lvlText w:val="•"/>
      <w:lvlJc w:val="left"/>
      <w:pPr>
        <w:ind w:left="7001" w:hanging="130"/>
      </w:pPr>
      <w:rPr>
        <w:rFonts w:hint="default"/>
        <w:lang w:val="pt-PT" w:eastAsia="en-US" w:bidi="ar-SA"/>
      </w:rPr>
    </w:lvl>
    <w:lvl w:ilvl="7" w:tplc="005AD5C2">
      <w:numFmt w:val="bullet"/>
      <w:lvlText w:val="•"/>
      <w:lvlJc w:val="left"/>
      <w:pPr>
        <w:ind w:left="8121" w:hanging="130"/>
      </w:pPr>
      <w:rPr>
        <w:rFonts w:hint="default"/>
        <w:lang w:val="pt-PT" w:eastAsia="en-US" w:bidi="ar-SA"/>
      </w:rPr>
    </w:lvl>
    <w:lvl w:ilvl="8" w:tplc="073E4922">
      <w:numFmt w:val="bullet"/>
      <w:lvlText w:val="•"/>
      <w:lvlJc w:val="left"/>
      <w:pPr>
        <w:ind w:left="9241" w:hanging="13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attachedTemplate r:id="rId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5501CA"/>
    <w:rsid w:val="00085E76"/>
    <w:rsid w:val="00207A22"/>
    <w:rsid w:val="0029123E"/>
    <w:rsid w:val="002C5226"/>
    <w:rsid w:val="00336F6A"/>
    <w:rsid w:val="0046753B"/>
    <w:rsid w:val="00484570"/>
    <w:rsid w:val="004A070F"/>
    <w:rsid w:val="004B6F20"/>
    <w:rsid w:val="0053605C"/>
    <w:rsid w:val="0054726A"/>
    <w:rsid w:val="005501CA"/>
    <w:rsid w:val="006B4F5B"/>
    <w:rsid w:val="006F5B96"/>
    <w:rsid w:val="00790815"/>
    <w:rsid w:val="00794307"/>
    <w:rsid w:val="007F4EC5"/>
    <w:rsid w:val="00801911"/>
    <w:rsid w:val="0081142C"/>
    <w:rsid w:val="0084021E"/>
    <w:rsid w:val="00906CF8"/>
    <w:rsid w:val="00A15A9F"/>
    <w:rsid w:val="00A41FE7"/>
    <w:rsid w:val="00AE6193"/>
    <w:rsid w:val="00B040A3"/>
    <w:rsid w:val="00BB02E0"/>
    <w:rsid w:val="00BB072F"/>
    <w:rsid w:val="00BC7546"/>
    <w:rsid w:val="00CA4E26"/>
    <w:rsid w:val="00CA73BA"/>
    <w:rsid w:val="00CD72B3"/>
    <w:rsid w:val="00CE5F69"/>
    <w:rsid w:val="00D36085"/>
    <w:rsid w:val="00D832A4"/>
    <w:rsid w:val="00D87EC5"/>
    <w:rsid w:val="00DD36CB"/>
    <w:rsid w:val="00E201A7"/>
    <w:rsid w:val="00E97886"/>
    <w:rsid w:val="00F4367B"/>
    <w:rsid w:val="00F50C5A"/>
    <w:rsid w:val="00FF1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F5B96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15A9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A15A9F"/>
    <w:rPr>
      <w:sz w:val="20"/>
      <w:szCs w:val="20"/>
    </w:rPr>
  </w:style>
  <w:style w:type="paragraph" w:styleId="Ttulo">
    <w:name w:val="Title"/>
    <w:basedOn w:val="Normal"/>
    <w:uiPriority w:val="1"/>
    <w:qFormat/>
    <w:rsid w:val="00A15A9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A15A9F"/>
  </w:style>
  <w:style w:type="paragraph" w:customStyle="1" w:styleId="TableParagraph">
    <w:name w:val="Table Paragraph"/>
    <w:basedOn w:val="Normal"/>
    <w:uiPriority w:val="1"/>
    <w:qFormat/>
    <w:rsid w:val="00A15A9F"/>
  </w:style>
  <w:style w:type="paragraph" w:styleId="NormalWeb">
    <w:name w:val="Normal (Web)"/>
    <w:basedOn w:val="Normal"/>
    <w:uiPriority w:val="99"/>
    <w:semiHidden/>
    <w:unhideWhenUsed/>
    <w:rsid w:val="004B6F2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80191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801911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80191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801911"/>
    <w:rPr>
      <w:rFonts w:ascii="Arial MT" w:eastAsia="Arial MT" w:hAnsi="Arial MT" w:cs="Arial MT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801911"/>
    <w:rPr>
      <w:rFonts w:ascii="Arial MT" w:eastAsia="Arial MT" w:hAnsi="Arial MT" w:cs="Arial MT"/>
      <w:sz w:val="20"/>
      <w:szCs w:val="20"/>
      <w:lang w:val="pt-PT"/>
    </w:rPr>
  </w:style>
  <w:style w:type="paragraph" w:customStyle="1" w:styleId="Heading1">
    <w:name w:val="Heading 1"/>
    <w:basedOn w:val="Normal"/>
    <w:uiPriority w:val="1"/>
    <w:qFormat/>
    <w:rsid w:val="0053605C"/>
    <w:pPr>
      <w:spacing w:line="269" w:lineRule="exact"/>
      <w:ind w:left="142"/>
      <w:outlineLvl w:val="1"/>
    </w:pPr>
    <w:rPr>
      <w:rFonts w:ascii="Palatino Linotype" w:eastAsia="Palatino Linotype" w:hAnsi="Palatino Linotype" w:cs="Palatino Linotype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16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aleria.pacheco\Desktop\PAUTAS%20PRESENCIAIS\PAUTA%20CONCLU&#205;DA%2023.02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C201A2-6A0D-40D6-97A3-B6B50D5E1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PAUTA CONCLUÍDA 23.02</Template>
  <TotalTime>3</TotalTime>
  <Pages>59</Pages>
  <Words>21762</Words>
  <Characters>117520</Characters>
  <Application>Microsoft Office Word</Application>
  <DocSecurity>0</DocSecurity>
  <Lines>979</Lines>
  <Paragraphs>278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valeria.pacheco</dc:creator>
  <cp:lastModifiedBy>valeria.pacheco</cp:lastModifiedBy>
  <cp:revision>1</cp:revision>
  <dcterms:created xsi:type="dcterms:W3CDTF">2026-02-13T16:29:00Z</dcterms:created>
  <dcterms:modified xsi:type="dcterms:W3CDTF">2026-02-13T16:32:00Z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2026-02-12T00:00:00Z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2026-02-12T00:00:00Z</vt:filetime>
  </property>
  <property fmtid="{D5CDD505-2E9C-101B-9397-08002B2CF9AE}" pid="5" name="Producer">
    <vt:lpwstr>iText 2.1.0 (by lowagie.com)</vt:lpwstr>
  </property>
</Properties>
</file>