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085" w:rsidRDefault="00D36085" w:rsidP="00D36085">
      <w:pPr>
        <w:pStyle w:val="Corpodetexto"/>
        <w:rPr>
          <w:rFonts w:ascii="Times New Roman"/>
        </w:rPr>
      </w:pPr>
    </w:p>
    <w:p w:rsidR="00D36085" w:rsidRDefault="00D36085" w:rsidP="00D36085">
      <w:pPr>
        <w:pStyle w:val="Heading1"/>
        <w:spacing w:line="307" w:lineRule="auto"/>
        <w:ind w:left="3000" w:right="1759" w:hanging="411"/>
      </w:pPr>
      <w:r>
        <w:t>3ª</w:t>
      </w:r>
      <w:r>
        <w:rPr>
          <w:spacing w:val="-8"/>
        </w:rPr>
        <w:t xml:space="preserve"> </w:t>
      </w:r>
      <w:r>
        <w:t>SESSÃO</w:t>
      </w:r>
      <w:r>
        <w:rPr>
          <w:spacing w:val="-4"/>
        </w:rPr>
        <w:t xml:space="preserve"> </w:t>
      </w:r>
      <w:r>
        <w:t>ORDINÁRIA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EGRÉGIA</w:t>
      </w:r>
      <w:r>
        <w:rPr>
          <w:spacing w:val="-4"/>
        </w:rPr>
        <w:t xml:space="preserve"> </w:t>
      </w:r>
      <w:r>
        <w:t>SEGUNDA</w:t>
      </w:r>
      <w:r>
        <w:rPr>
          <w:spacing w:val="-4"/>
        </w:rPr>
        <w:t xml:space="preserve"> </w:t>
      </w:r>
      <w:r>
        <w:t>CÂMARA</w:t>
      </w:r>
      <w:r>
        <w:rPr>
          <w:spacing w:val="-6"/>
        </w:rPr>
        <w:t xml:space="preserve"> </w:t>
      </w:r>
      <w:r>
        <w:t>CÍVEL PAUTA DE JULGAMENTO SAJ/PROJUDI – 23/02/2026 às 09h</w:t>
      </w:r>
    </w:p>
    <w:p w:rsidR="00D36085" w:rsidRDefault="00D36085" w:rsidP="00D36085">
      <w:pPr>
        <w:pStyle w:val="Corpodetexto"/>
        <w:spacing w:before="195"/>
        <w:ind w:left="142" w:right="4791"/>
      </w:pPr>
      <w:r>
        <w:t>PRESIDENTE: Exmo</w:t>
      </w:r>
      <w:r>
        <w:rPr>
          <w:vertAlign w:val="superscript"/>
        </w:rPr>
        <w:t>(ª)</w:t>
      </w:r>
      <w:r>
        <w:t>. Sr</w:t>
      </w:r>
      <w:r>
        <w:rPr>
          <w:vertAlign w:val="superscript"/>
        </w:rPr>
        <w:t>(ª)</w:t>
      </w:r>
      <w:r>
        <w:t>. Des</w:t>
      </w:r>
      <w:r>
        <w:rPr>
          <w:vertAlign w:val="superscript"/>
        </w:rPr>
        <w:t>(a)</w:t>
      </w:r>
      <w:r>
        <w:t>. Yedo Simões de Oliveira SECRETÁRIO(A):</w:t>
      </w:r>
      <w:r>
        <w:rPr>
          <w:spacing w:val="-6"/>
        </w:rPr>
        <w:t xml:space="preserve"> </w:t>
      </w:r>
      <w:r>
        <w:t>Nelsilene</w:t>
      </w:r>
      <w:r>
        <w:rPr>
          <w:spacing w:val="-8"/>
        </w:rPr>
        <w:t xml:space="preserve"> </w:t>
      </w:r>
      <w:r>
        <w:t>Lima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Silva</w:t>
      </w:r>
      <w:r>
        <w:rPr>
          <w:spacing w:val="-10"/>
        </w:rPr>
        <w:t xml:space="preserve"> </w:t>
      </w:r>
      <w:r>
        <w:t>Gomes,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substituição.</w:t>
      </w:r>
    </w:p>
    <w:p w:rsidR="00D36085" w:rsidRDefault="00D36085" w:rsidP="00D36085">
      <w:pPr>
        <w:pStyle w:val="Corpodetexto"/>
        <w:spacing w:before="1"/>
      </w:pPr>
    </w:p>
    <w:p w:rsidR="00D36085" w:rsidRPr="00D36085" w:rsidRDefault="00D36085" w:rsidP="00D36085">
      <w:pPr>
        <w:pStyle w:val="Heading1"/>
        <w:numPr>
          <w:ilvl w:val="0"/>
          <w:numId w:val="1"/>
        </w:numPr>
        <w:tabs>
          <w:tab w:val="left" w:pos="270"/>
        </w:tabs>
        <w:ind w:left="270" w:hanging="128"/>
        <w:rPr>
          <w:rFonts w:ascii="Arial" w:eastAsia="Arial MT" w:hAnsi="Arial MT" w:cs="Arial MT"/>
          <w:bCs w:val="0"/>
          <w:szCs w:val="22"/>
        </w:rPr>
      </w:pPr>
      <w:r w:rsidRPr="00D36085">
        <w:rPr>
          <w:rFonts w:ascii="Arial" w:eastAsia="Arial MT" w:hAnsi="Arial MT" w:cs="Arial MT"/>
          <w:bCs w:val="0"/>
          <w:szCs w:val="22"/>
        </w:rPr>
        <w:t>- Leitura e Aprova</w:t>
      </w:r>
      <w:r w:rsidRPr="00D36085">
        <w:rPr>
          <w:rFonts w:ascii="Arial" w:eastAsia="Arial MT" w:hAnsi="Arial MT" w:cs="Arial MT"/>
          <w:bCs w:val="0"/>
          <w:szCs w:val="22"/>
        </w:rPr>
        <w:t>çã</w:t>
      </w:r>
      <w:r w:rsidRPr="00D36085">
        <w:rPr>
          <w:rFonts w:ascii="Arial" w:eastAsia="Arial MT" w:hAnsi="Arial MT" w:cs="Arial MT"/>
          <w:bCs w:val="0"/>
          <w:szCs w:val="22"/>
        </w:rPr>
        <w:t>o da Ata da Sess</w:t>
      </w:r>
      <w:r w:rsidRPr="00D36085">
        <w:rPr>
          <w:rFonts w:ascii="Arial" w:eastAsia="Arial MT" w:hAnsi="Arial MT" w:cs="Arial MT"/>
          <w:bCs w:val="0"/>
          <w:szCs w:val="22"/>
        </w:rPr>
        <w:t>ã</w:t>
      </w:r>
      <w:r w:rsidRPr="00D36085">
        <w:rPr>
          <w:rFonts w:ascii="Arial" w:eastAsia="Arial MT" w:hAnsi="Arial MT" w:cs="Arial MT"/>
          <w:bCs w:val="0"/>
          <w:szCs w:val="22"/>
        </w:rPr>
        <w:t>o anterior</w:t>
      </w:r>
    </w:p>
    <w:p w:rsidR="00D36085" w:rsidRPr="00D36085" w:rsidRDefault="00D36085" w:rsidP="00D36085">
      <w:pPr>
        <w:pStyle w:val="PargrafodaLista"/>
        <w:numPr>
          <w:ilvl w:val="0"/>
          <w:numId w:val="1"/>
        </w:numPr>
        <w:tabs>
          <w:tab w:val="left" w:pos="348"/>
        </w:tabs>
        <w:spacing w:line="269" w:lineRule="exact"/>
        <w:ind w:left="348" w:hanging="206"/>
        <w:rPr>
          <w:rFonts w:ascii="Arial"/>
          <w:b/>
          <w:sz w:val="20"/>
        </w:rPr>
      </w:pPr>
      <w:r w:rsidRPr="00D36085">
        <w:rPr>
          <w:rFonts w:ascii="Arial"/>
          <w:b/>
          <w:sz w:val="20"/>
        </w:rPr>
        <w:t>- Leitura de Ac</w:t>
      </w:r>
      <w:r w:rsidRPr="00D36085">
        <w:rPr>
          <w:rFonts w:ascii="Arial"/>
          <w:b/>
          <w:sz w:val="20"/>
        </w:rPr>
        <w:t>ó</w:t>
      </w:r>
      <w:r w:rsidRPr="00D36085">
        <w:rPr>
          <w:rFonts w:ascii="Arial"/>
          <w:b/>
          <w:sz w:val="20"/>
        </w:rPr>
        <w:t>rd</w:t>
      </w:r>
      <w:r w:rsidRPr="00D36085">
        <w:rPr>
          <w:rFonts w:ascii="Arial"/>
          <w:b/>
          <w:sz w:val="20"/>
        </w:rPr>
        <w:t>ã</w:t>
      </w:r>
      <w:r w:rsidRPr="00D36085">
        <w:rPr>
          <w:rFonts w:ascii="Arial"/>
          <w:b/>
          <w:sz w:val="20"/>
        </w:rPr>
        <w:t>os:</w:t>
      </w:r>
    </w:p>
    <w:p w:rsidR="00D36085" w:rsidRPr="00D36085" w:rsidRDefault="00D36085" w:rsidP="00D36085">
      <w:pPr>
        <w:pStyle w:val="Heading1"/>
        <w:numPr>
          <w:ilvl w:val="0"/>
          <w:numId w:val="1"/>
        </w:numPr>
        <w:tabs>
          <w:tab w:val="left" w:pos="423"/>
        </w:tabs>
        <w:ind w:left="423" w:hanging="281"/>
        <w:rPr>
          <w:rFonts w:ascii="Arial" w:eastAsia="Arial MT" w:hAnsi="Arial MT" w:cs="Arial MT"/>
          <w:bCs w:val="0"/>
          <w:szCs w:val="22"/>
        </w:rPr>
      </w:pPr>
      <w:r w:rsidRPr="00D36085">
        <w:rPr>
          <w:rFonts w:ascii="Arial" w:eastAsia="Arial MT" w:hAnsi="Arial MT" w:cs="Arial MT"/>
          <w:bCs w:val="0"/>
          <w:szCs w:val="22"/>
        </w:rPr>
        <w:t>–</w:t>
      </w:r>
      <w:r w:rsidRPr="00D36085">
        <w:rPr>
          <w:rFonts w:ascii="Arial" w:eastAsia="Arial MT" w:hAnsi="Arial MT" w:cs="Arial MT"/>
          <w:bCs w:val="0"/>
          <w:szCs w:val="22"/>
        </w:rPr>
        <w:t xml:space="preserve"> Pauta de Julgamento </w:t>
      </w:r>
      <w:r w:rsidRPr="00D36085">
        <w:rPr>
          <w:rFonts w:ascii="Arial" w:eastAsia="Arial MT" w:hAnsi="Arial MT" w:cs="Arial MT"/>
          <w:bCs w:val="0"/>
          <w:szCs w:val="22"/>
        </w:rPr>
        <w:t>–</w:t>
      </w:r>
      <w:r w:rsidRPr="00D36085">
        <w:rPr>
          <w:rFonts w:ascii="Arial" w:eastAsia="Arial MT" w:hAnsi="Arial MT" w:cs="Arial MT"/>
          <w:bCs w:val="0"/>
          <w:szCs w:val="22"/>
        </w:rPr>
        <w:t xml:space="preserve"> Projudi</w:t>
      </w:r>
    </w:p>
    <w:p w:rsidR="00A15A9F" w:rsidRPr="00D36085" w:rsidRDefault="00A15A9F">
      <w:pPr>
        <w:pStyle w:val="Corpodetexto"/>
        <w:rPr>
          <w:rFonts w:ascii="Arial"/>
          <w:b/>
          <w:szCs w:val="22"/>
        </w:rPr>
      </w:pPr>
    </w:p>
    <w:p w:rsidR="00A15A9F" w:rsidRDefault="00A15A9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1"/>
        <w:gridCol w:w="4977"/>
        <w:gridCol w:w="4920"/>
      </w:tblGrid>
      <w:tr w:rsidR="0053605C" w:rsidTr="0053605C">
        <w:trPr>
          <w:trHeight w:val="790"/>
        </w:trPr>
        <w:tc>
          <w:tcPr>
            <w:tcW w:w="61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53605C" w:rsidRDefault="0053605C" w:rsidP="0053605C">
            <w:pPr>
              <w:pStyle w:val="TableParagraph"/>
              <w:spacing w:before="137" w:line="206" w:lineRule="exact"/>
              <w:ind w:left="129" w:right="1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2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1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Vista: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Desa.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Socorro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Guedes 04.12.25</w:t>
            </w:r>
          </w:p>
        </w:tc>
      </w:tr>
      <w:tr w:rsidR="0053605C" w:rsidTr="0053605C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247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7" w:type="dxa"/>
            <w:tcBorders>
              <w:top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5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20" w:type="dxa"/>
            <w:tcBorders>
              <w:top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9" w:lineRule="exact"/>
              <w:ind w:left="198"/>
              <w:rPr>
                <w:sz w:val="18"/>
              </w:rPr>
            </w:pPr>
            <w:r>
              <w:rPr>
                <w:sz w:val="18"/>
              </w:rPr>
              <w:t>5163N-AC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Márcio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53605C" w:rsidTr="0053605C">
        <w:trPr>
          <w:trHeight w:val="245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20" w:line="204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</w:tcPr>
          <w:p w:rsidR="0053605C" w:rsidRDefault="0053605C" w:rsidP="0053605C">
            <w:pPr>
              <w:pStyle w:val="TableParagraph"/>
              <w:spacing w:before="20" w:line="204" w:lineRule="exact"/>
              <w:ind w:left="416"/>
              <w:rPr>
                <w:sz w:val="20"/>
              </w:rPr>
            </w:pPr>
            <w:r>
              <w:rPr>
                <w:sz w:val="20"/>
              </w:rPr>
              <w:t>Ellen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Andressa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20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39" w:line="186" w:lineRule="exact"/>
              <w:ind w:left="198"/>
              <w:rPr>
                <w:sz w:val="18"/>
              </w:rPr>
            </w:pPr>
            <w:r>
              <w:rPr>
                <w:sz w:val="18"/>
              </w:rPr>
              <w:t>11685N-AM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GIORDANO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CEZAR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53605C" w:rsidTr="0053605C">
        <w:trPr>
          <w:trHeight w:val="199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7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0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80" w:lineRule="exact"/>
              <w:ind w:left="208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  <w:tr w:rsidR="0053605C" w:rsidTr="0053605C">
        <w:trPr>
          <w:trHeight w:val="334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7" w:type="dxa"/>
            <w:tcBorders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0" w:type="dxa"/>
            <w:tcBorders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05" w:lineRule="exact"/>
              <w:ind w:left="198"/>
              <w:rPr>
                <w:sz w:val="18"/>
              </w:rPr>
            </w:pPr>
            <w:r>
              <w:rPr>
                <w:sz w:val="18"/>
              </w:rPr>
              <w:t>8416N-AM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marco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nobre </w:t>
            </w:r>
            <w:r>
              <w:rPr>
                <w:spacing w:val="-4"/>
                <w:sz w:val="18"/>
              </w:rPr>
              <w:t>salum</w:t>
            </w: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</w:rPr>
        <w:tab/>
        <w:t>Exmo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7"/>
        </w:rPr>
        <w:t xml:space="preserve"> </w:t>
      </w:r>
      <w:r w:rsidRPr="006F5B96">
        <w:rPr>
          <w:rFonts w:ascii="Times New Roman" w:hAnsi="Times New Roman" w:cs="Times New Roman"/>
        </w:rPr>
        <w:t>Sr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3"/>
        </w:rPr>
        <w:t xml:space="preserve"> </w:t>
      </w:r>
      <w:r w:rsidRPr="006F5B96">
        <w:rPr>
          <w:rFonts w:ascii="Times New Roman" w:hAnsi="Times New Roman" w:cs="Times New Roman"/>
        </w:rPr>
        <w:t>Des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3"/>
        </w:rPr>
        <w:t xml:space="preserve"> </w:t>
      </w:r>
      <w:r w:rsidRPr="006F5B96">
        <w:rPr>
          <w:rFonts w:ascii="Times New Roman" w:hAnsi="Times New Roman" w:cs="Times New Roman"/>
        </w:rPr>
        <w:t>Yedo</w:t>
      </w:r>
      <w:r w:rsidRPr="006F5B96">
        <w:rPr>
          <w:rFonts w:ascii="Times New Roman" w:hAnsi="Times New Roman" w:cs="Times New Roman"/>
          <w:spacing w:val="-5"/>
        </w:rPr>
        <w:t xml:space="preserve"> </w:t>
      </w:r>
      <w:r w:rsidRPr="006F5B96">
        <w:rPr>
          <w:rFonts w:ascii="Times New Roman" w:hAnsi="Times New Roman" w:cs="Times New Roman"/>
        </w:rPr>
        <w:t>Simões</w:t>
      </w:r>
      <w:r w:rsidRPr="006F5B96">
        <w:rPr>
          <w:rFonts w:ascii="Times New Roman" w:hAnsi="Times New Roman" w:cs="Times New Roman"/>
          <w:spacing w:val="-1"/>
        </w:rPr>
        <w:t xml:space="preserve"> </w:t>
      </w:r>
      <w:r w:rsidRPr="006F5B96">
        <w:rPr>
          <w:rFonts w:ascii="Times New Roman" w:hAnsi="Times New Roman" w:cs="Times New Roman"/>
        </w:rPr>
        <w:t>de</w:t>
      </w:r>
      <w:r w:rsidRPr="006F5B96">
        <w:rPr>
          <w:rFonts w:ascii="Times New Roman" w:hAnsi="Times New Roman" w:cs="Times New Roman"/>
          <w:spacing w:val="-3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Oliveira</w:t>
      </w:r>
    </w:p>
    <w:p w:rsidR="0053605C" w:rsidRPr="00794307" w:rsidRDefault="00E97886" w:rsidP="00794307">
      <w:pPr>
        <w:tabs>
          <w:tab w:val="left" w:pos="2551"/>
        </w:tabs>
        <w:spacing w:line="269" w:lineRule="exact"/>
        <w:ind w:left="284"/>
        <w:rPr>
          <w:rFonts w:ascii="Times New Roman" w:hAnsi="Times New Roman" w:cs="Times New Roman"/>
          <w:b/>
          <w:sz w:val="20"/>
        </w:rPr>
      </w:pPr>
      <w:r w:rsidRPr="00E97886">
        <w:rPr>
          <w:rFonts w:ascii="Times New Roman" w:hAnsi="Times New Roman" w:cs="Times New Roman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1" type="#_x0000_t202" alt="#AnnotID = 99" style="position:absolute;left:0;text-align:left;margin-left:386.6pt;margin-top:13pt;width:66.1pt;height:17.45pt;z-index:251660288;mso-position-horizontal-relative:page" filled="f" stroked="f">
            <v:textbox style="mso-next-textbox:#docshape2" inset="0,0,0,0">
              <w:txbxContent>
                <w:p w:rsidR="00CA73BA" w:rsidRPr="0053605C" w:rsidRDefault="00CA73BA" w:rsidP="0053605C"/>
              </w:txbxContent>
            </v:textbox>
            <w10:wrap anchorx="page"/>
          </v:shape>
        </w:pict>
      </w:r>
      <w:r w:rsidR="0053605C" w:rsidRPr="00794307">
        <w:rPr>
          <w:rFonts w:ascii="Times New Roman" w:hAnsi="Times New Roman" w:cs="Times New Roman"/>
          <w:b/>
          <w:spacing w:val="-2"/>
          <w:sz w:val="20"/>
        </w:rPr>
        <w:t>Relatora:</w:t>
      </w:r>
      <w:r w:rsidR="0053605C" w:rsidRPr="00794307">
        <w:rPr>
          <w:rFonts w:ascii="Times New Roman" w:hAnsi="Times New Roman" w:cs="Times New Roman"/>
          <w:b/>
          <w:sz w:val="20"/>
        </w:rPr>
        <w:tab/>
        <w:t>Exmo</w:t>
      </w:r>
      <w:r w:rsidR="0053605C" w:rsidRPr="00794307">
        <w:rPr>
          <w:rFonts w:ascii="Times New Roman" w:hAnsi="Times New Roman" w:cs="Times New Roman"/>
          <w:b/>
          <w:sz w:val="20"/>
          <w:vertAlign w:val="superscript"/>
        </w:rPr>
        <w:t>(a)</w:t>
      </w:r>
      <w:r w:rsidR="0053605C" w:rsidRPr="00794307">
        <w:rPr>
          <w:rFonts w:ascii="Times New Roman" w:hAnsi="Times New Roman" w:cs="Times New Roman"/>
          <w:b/>
          <w:sz w:val="20"/>
        </w:rPr>
        <w:t>.</w:t>
      </w:r>
      <w:r w:rsidR="0053605C" w:rsidRPr="00794307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="0053605C" w:rsidRPr="00794307">
        <w:rPr>
          <w:rFonts w:ascii="Times New Roman" w:hAnsi="Times New Roman" w:cs="Times New Roman"/>
          <w:b/>
          <w:sz w:val="20"/>
        </w:rPr>
        <w:t>Sr</w:t>
      </w:r>
      <w:r w:rsidR="0053605C" w:rsidRPr="00794307">
        <w:rPr>
          <w:rFonts w:ascii="Times New Roman" w:hAnsi="Times New Roman" w:cs="Times New Roman"/>
          <w:b/>
          <w:sz w:val="20"/>
          <w:vertAlign w:val="superscript"/>
        </w:rPr>
        <w:t>(a)</w:t>
      </w:r>
      <w:r w:rsidR="0053605C" w:rsidRPr="00794307">
        <w:rPr>
          <w:rFonts w:ascii="Times New Roman" w:hAnsi="Times New Roman" w:cs="Times New Roman"/>
          <w:b/>
          <w:sz w:val="20"/>
        </w:rPr>
        <w:t>.</w:t>
      </w:r>
      <w:r w:rsidR="0053605C" w:rsidRPr="00794307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="0053605C" w:rsidRPr="00794307">
        <w:rPr>
          <w:rFonts w:ascii="Times New Roman" w:hAnsi="Times New Roman" w:cs="Times New Roman"/>
          <w:b/>
          <w:sz w:val="20"/>
        </w:rPr>
        <w:t>Des</w:t>
      </w:r>
      <w:r w:rsidR="0053605C" w:rsidRPr="00794307">
        <w:rPr>
          <w:rFonts w:ascii="Times New Roman" w:hAnsi="Times New Roman" w:cs="Times New Roman"/>
          <w:b/>
          <w:sz w:val="20"/>
          <w:vertAlign w:val="superscript"/>
        </w:rPr>
        <w:t>(a)</w:t>
      </w:r>
      <w:r w:rsidR="0053605C" w:rsidRPr="00794307">
        <w:rPr>
          <w:rFonts w:ascii="Times New Roman" w:hAnsi="Times New Roman" w:cs="Times New Roman"/>
          <w:b/>
          <w:sz w:val="20"/>
        </w:rPr>
        <w:t>.</w:t>
      </w:r>
      <w:r w:rsidR="0053605C" w:rsidRPr="00794307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="0053605C" w:rsidRPr="00794307">
        <w:rPr>
          <w:rFonts w:ascii="Times New Roman" w:hAnsi="Times New Roman" w:cs="Times New Roman"/>
          <w:b/>
          <w:sz w:val="20"/>
        </w:rPr>
        <w:t>Mirza</w:t>
      </w:r>
      <w:r w:rsidR="0053605C" w:rsidRPr="00794307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="0053605C" w:rsidRPr="00794307">
        <w:rPr>
          <w:rFonts w:ascii="Times New Roman" w:hAnsi="Times New Roman" w:cs="Times New Roman"/>
          <w:b/>
          <w:sz w:val="20"/>
        </w:rPr>
        <w:t>Telma</w:t>
      </w:r>
      <w:r w:rsidR="0053605C" w:rsidRPr="00794307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="0053605C" w:rsidRPr="00794307">
        <w:rPr>
          <w:rFonts w:ascii="Times New Roman" w:hAnsi="Times New Roman" w:cs="Times New Roman"/>
          <w:b/>
          <w:sz w:val="20"/>
        </w:rPr>
        <w:t>de</w:t>
      </w:r>
      <w:r w:rsidR="0053605C" w:rsidRPr="00794307">
        <w:rPr>
          <w:rFonts w:ascii="Times New Roman" w:hAnsi="Times New Roman" w:cs="Times New Roman"/>
          <w:b/>
          <w:spacing w:val="-3"/>
          <w:sz w:val="20"/>
        </w:rPr>
        <w:t xml:space="preserve"> </w:t>
      </w:r>
      <w:r w:rsidR="0053605C" w:rsidRPr="00794307">
        <w:rPr>
          <w:rFonts w:ascii="Times New Roman" w:hAnsi="Times New Roman" w:cs="Times New Roman"/>
          <w:b/>
          <w:sz w:val="20"/>
        </w:rPr>
        <w:t>Oliveira</w:t>
      </w:r>
      <w:r w:rsidR="0053605C" w:rsidRPr="00794307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="0053605C" w:rsidRPr="00794307">
        <w:rPr>
          <w:rFonts w:ascii="Times New Roman" w:hAnsi="Times New Roman" w:cs="Times New Roman"/>
          <w:b/>
          <w:spacing w:val="-2"/>
          <w:sz w:val="20"/>
        </w:rPr>
        <w:t>Cunha</w:t>
      </w:r>
    </w:p>
    <w:p w:rsidR="0053605C" w:rsidRPr="006F5B96" w:rsidRDefault="0053605C" w:rsidP="00794307">
      <w:pPr>
        <w:pStyle w:val="Corpodetexto"/>
        <w:tabs>
          <w:tab w:val="left" w:pos="2551"/>
          <w:tab w:val="left" w:pos="7230"/>
        </w:tabs>
        <w:spacing w:before="1"/>
        <w:ind w:left="2551" w:right="4246" w:hanging="2267"/>
        <w:rPr>
          <w:rFonts w:ascii="Times New Roman" w:hAnsi="Times New Roman" w:cs="Times New Roman"/>
          <w:spacing w:val="-8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</w:rPr>
        <w:tab/>
        <w:t>Exmo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 Sr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 Des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 Socorro Guedes Moura Exmo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9"/>
        </w:rPr>
        <w:t xml:space="preserve"> </w:t>
      </w:r>
      <w:r w:rsidRPr="006F5B96">
        <w:rPr>
          <w:rFonts w:ascii="Times New Roman" w:hAnsi="Times New Roman" w:cs="Times New Roman"/>
        </w:rPr>
        <w:t>Sr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6"/>
        </w:rPr>
        <w:t xml:space="preserve"> </w:t>
      </w:r>
      <w:r w:rsidRPr="006F5B96">
        <w:rPr>
          <w:rFonts w:ascii="Times New Roman" w:hAnsi="Times New Roman" w:cs="Times New Roman"/>
        </w:rPr>
        <w:t>Des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6"/>
        </w:rPr>
        <w:t xml:space="preserve"> </w:t>
      </w:r>
      <w:r w:rsidRPr="006F5B96">
        <w:rPr>
          <w:rFonts w:ascii="Times New Roman" w:hAnsi="Times New Roman" w:cs="Times New Roman"/>
        </w:rPr>
        <w:t>Délcio</w:t>
      </w:r>
      <w:r w:rsidRPr="006F5B96">
        <w:rPr>
          <w:rFonts w:ascii="Times New Roman" w:hAnsi="Times New Roman" w:cs="Times New Roman"/>
          <w:spacing w:val="-5"/>
        </w:rPr>
        <w:t xml:space="preserve"> </w:t>
      </w:r>
      <w:r w:rsidRPr="006F5B96">
        <w:rPr>
          <w:rFonts w:ascii="Times New Roman" w:hAnsi="Times New Roman" w:cs="Times New Roman"/>
        </w:rPr>
        <w:t>Luís</w:t>
      </w:r>
      <w:r w:rsidRPr="006F5B96">
        <w:rPr>
          <w:rFonts w:ascii="Times New Roman" w:hAnsi="Times New Roman" w:cs="Times New Roman"/>
          <w:spacing w:val="-8"/>
        </w:rPr>
        <w:t xml:space="preserve">  </w:t>
      </w:r>
      <w:r w:rsidRPr="006F5B96">
        <w:rPr>
          <w:rFonts w:ascii="Times New Roman" w:hAnsi="Times New Roman" w:cs="Times New Roman"/>
        </w:rPr>
        <w:t>Santos</w:t>
      </w:r>
      <w:r w:rsidRPr="006F5B96">
        <w:rPr>
          <w:rFonts w:ascii="Times New Roman" w:hAnsi="Times New Roman" w:cs="Times New Roman"/>
          <w:spacing w:val="-6"/>
        </w:rPr>
        <w:t xml:space="preserve"> </w:t>
      </w:r>
      <w:r w:rsidRPr="006F5B96">
        <w:rPr>
          <w:rFonts w:ascii="Times New Roman" w:hAnsi="Times New Roman" w:cs="Times New Roman"/>
        </w:rPr>
        <w:t>(1V.D.)</w:t>
      </w:r>
    </w:p>
    <w:p w:rsidR="0053605C" w:rsidRDefault="0053605C" w:rsidP="00794307">
      <w:pPr>
        <w:pStyle w:val="Corpodetexto"/>
        <w:tabs>
          <w:tab w:val="left" w:pos="2551"/>
        </w:tabs>
        <w:spacing w:before="253"/>
        <w:ind w:left="2551" w:right="4671" w:hanging="2267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</w:rPr>
        <w:tab/>
        <w:t>Exmo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9"/>
        </w:rPr>
        <w:t xml:space="preserve"> </w:t>
      </w:r>
      <w:r w:rsidRPr="006F5B96">
        <w:rPr>
          <w:rFonts w:ascii="Times New Roman" w:hAnsi="Times New Roman" w:cs="Times New Roman"/>
        </w:rPr>
        <w:t>Sr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5"/>
        </w:rPr>
        <w:t xml:space="preserve"> </w:t>
      </w:r>
      <w:r w:rsidRPr="006F5B96">
        <w:rPr>
          <w:rFonts w:ascii="Times New Roman" w:hAnsi="Times New Roman" w:cs="Times New Roman"/>
        </w:rPr>
        <w:t>Des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5"/>
        </w:rPr>
        <w:t xml:space="preserve"> </w:t>
      </w:r>
      <w:r w:rsidRPr="006F5B96">
        <w:rPr>
          <w:rFonts w:ascii="Times New Roman" w:hAnsi="Times New Roman" w:cs="Times New Roman"/>
        </w:rPr>
        <w:t>Onilza</w:t>
      </w:r>
      <w:r w:rsidRPr="006F5B96">
        <w:rPr>
          <w:rFonts w:ascii="Times New Roman" w:hAnsi="Times New Roman" w:cs="Times New Roman"/>
          <w:spacing w:val="-5"/>
        </w:rPr>
        <w:t xml:space="preserve"> </w:t>
      </w:r>
      <w:r w:rsidRPr="006F5B96">
        <w:rPr>
          <w:rFonts w:ascii="Times New Roman" w:hAnsi="Times New Roman" w:cs="Times New Roman"/>
        </w:rPr>
        <w:t>Abreu</w:t>
      </w:r>
      <w:r w:rsidRPr="006F5B96">
        <w:rPr>
          <w:rFonts w:ascii="Times New Roman" w:hAnsi="Times New Roman" w:cs="Times New Roman"/>
          <w:spacing w:val="-7"/>
        </w:rPr>
        <w:t xml:space="preserve"> </w:t>
      </w:r>
      <w:r w:rsidRPr="006F5B96">
        <w:rPr>
          <w:rFonts w:ascii="Times New Roman" w:hAnsi="Times New Roman" w:cs="Times New Roman"/>
        </w:rPr>
        <w:t>Gerth Exmo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6"/>
        </w:rPr>
        <w:t xml:space="preserve"> </w:t>
      </w:r>
      <w:r w:rsidRPr="006F5B96">
        <w:rPr>
          <w:rFonts w:ascii="Times New Roman" w:hAnsi="Times New Roman" w:cs="Times New Roman"/>
        </w:rPr>
        <w:t>Sr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</w:rPr>
        <w:t>Des</w:t>
      </w:r>
      <w:r w:rsidRPr="006F5B96">
        <w:rPr>
          <w:rFonts w:ascii="Times New Roman" w:hAnsi="Times New Roman" w:cs="Times New Roman"/>
          <w:vertAlign w:val="superscript"/>
        </w:rPr>
        <w:t>(a)</w:t>
      </w:r>
      <w:r w:rsidRPr="006F5B96">
        <w:rPr>
          <w:rFonts w:ascii="Times New Roman" w:hAnsi="Times New Roman" w:cs="Times New Roman"/>
        </w:rPr>
        <w:t>.</w:t>
      </w:r>
      <w:r w:rsidRPr="006F5B96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</w:rPr>
        <w:t>Cezar</w:t>
      </w:r>
      <w:r w:rsidRPr="006F5B96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</w:rPr>
        <w:t>Luiz</w:t>
      </w:r>
      <w:r w:rsidRPr="006F5B96">
        <w:rPr>
          <w:rFonts w:ascii="Times New Roman" w:hAnsi="Times New Roman" w:cs="Times New Roman"/>
          <w:spacing w:val="-2"/>
        </w:rPr>
        <w:t xml:space="preserve"> Bandiera</w:t>
      </w:r>
    </w:p>
    <w:p w:rsidR="00794307" w:rsidRPr="006F5B96" w:rsidRDefault="00794307" w:rsidP="00794307">
      <w:pPr>
        <w:pStyle w:val="Corpodetexto"/>
        <w:tabs>
          <w:tab w:val="left" w:pos="2551"/>
        </w:tabs>
        <w:spacing w:before="253"/>
        <w:ind w:left="2551" w:right="4671" w:hanging="2267"/>
        <w:rPr>
          <w:rFonts w:ascii="Times New Roman" w:hAnsi="Times New Roman" w:cs="Times New Roman"/>
        </w:rPr>
      </w:pPr>
    </w:p>
    <w:p w:rsidR="00B040A3" w:rsidRDefault="00B040A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673"/>
        <w:gridCol w:w="5216"/>
      </w:tblGrid>
      <w:tr w:rsidR="0053605C" w:rsidTr="0053605C">
        <w:trPr>
          <w:trHeight w:val="788"/>
        </w:trPr>
        <w:tc>
          <w:tcPr>
            <w:tcW w:w="588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0656605-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</w:p>
          <w:p w:rsidR="0053605C" w:rsidRDefault="0053605C" w:rsidP="0053605C">
            <w:pPr>
              <w:pStyle w:val="TableParagraph"/>
              <w:spacing w:before="135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1"/>
              <w:ind w:left="6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Quórum 26.01.26</w:t>
            </w:r>
          </w:p>
        </w:tc>
      </w:tr>
      <w:tr w:rsidR="0053605C" w:rsidTr="0053605C">
        <w:trPr>
          <w:trHeight w:val="303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4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4" w:lineRule="exact"/>
              <w:ind w:lef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928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33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BMG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  <w:p w:rsidR="0053605C" w:rsidRDefault="0053605C" w:rsidP="0053605C">
            <w:pPr>
              <w:pStyle w:val="TableParagraph"/>
              <w:spacing w:before="94"/>
              <w:ind w:left="416"/>
              <w:rPr>
                <w:sz w:val="20"/>
              </w:rPr>
            </w:pPr>
            <w:r>
              <w:rPr>
                <w:sz w:val="20"/>
              </w:rPr>
              <w:t>Elizabeth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Alencar</w:t>
            </w:r>
          </w:p>
        </w:tc>
        <w:tc>
          <w:tcPr>
            <w:tcW w:w="5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369" w:lineRule="auto"/>
              <w:ind w:left="504" w:right="92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Neto 13113N-AM - AMANDA MOREIRA BARROS</w:t>
            </w:r>
          </w:p>
          <w:p w:rsidR="0053605C" w:rsidRDefault="0053605C" w:rsidP="0053605C">
            <w:pPr>
              <w:pStyle w:val="TableParagraph"/>
              <w:spacing w:line="189" w:lineRule="exact"/>
              <w:ind w:left="504"/>
              <w:rPr>
                <w:sz w:val="18"/>
              </w:rPr>
            </w:pPr>
            <w:r>
              <w:rPr>
                <w:sz w:val="18"/>
              </w:rPr>
              <w:t>14197N-AM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Relatora: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E97886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3" o:spid="_x0000_s2053" type="#_x0000_t202" style="position:absolute;left:0;text-align:left;margin-left:392.95pt;margin-top:2.3pt;width:66.1pt;height:17.45pt;z-index:251663360;mso-position-horizontal-relative:page" filled="f" stroked="f">
            <v:textbox inset="0,0,0,0">
              <w:txbxContent>
                <w:p w:rsidR="00CA73BA" w:rsidRPr="0053605C" w:rsidRDefault="00CA73BA" w:rsidP="0053605C"/>
              </w:txbxContent>
            </v:textbox>
            <w10:wrap anchorx="page"/>
          </v:shape>
        </w:pict>
      </w:r>
      <w:r w:rsidR="0053605C" w:rsidRPr="006F5B96">
        <w:rPr>
          <w:rFonts w:ascii="Times New Roman" w:hAnsi="Times New Roman" w:cs="Times New Roman"/>
          <w:spacing w:val="-2"/>
        </w:rPr>
        <w:t>Membros:</w:t>
      </w:r>
      <w:r w:rsidR="0053605C"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(1 V.D.) 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Délcio Luís Santos (V. R.) 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 Exmo(a). Sr(a). Des(a). Onilza Abreu Gerth</w:t>
      </w:r>
    </w:p>
    <w:p w:rsidR="0053605C" w:rsidRDefault="0053605C" w:rsidP="00794307">
      <w:pPr>
        <w:pStyle w:val="Corpodetexto"/>
        <w:tabs>
          <w:tab w:val="left" w:pos="2550"/>
        </w:tabs>
        <w:spacing w:before="3" w:line="269" w:lineRule="exact"/>
        <w:ind w:left="142"/>
        <w:rPr>
          <w:rFonts w:ascii="Palatino Linotype" w:hAnsi="Palatino Linotype" w:cs="Arial"/>
          <w:color w:val="000000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Cezar Luiz Bandiera</w:t>
      </w:r>
    </w:p>
    <w:p w:rsidR="0053605C" w:rsidRDefault="0053605C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53605C" w:rsidRDefault="0053605C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794307" w:rsidRDefault="00794307" w:rsidP="0053605C">
      <w:pPr>
        <w:tabs>
          <w:tab w:val="left" w:pos="2410"/>
        </w:tabs>
        <w:adjustRightInd w:val="0"/>
        <w:ind w:right="277"/>
        <w:rPr>
          <w:rFonts w:ascii="Palatino Linotype" w:hAnsi="Palatino Linotype" w:cs="Arial"/>
          <w:color w:val="000000"/>
          <w:sz w:val="20"/>
          <w:szCs w:val="20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370"/>
        <w:gridCol w:w="4564"/>
        <w:gridCol w:w="5172"/>
      </w:tblGrid>
      <w:tr w:rsidR="0053605C" w:rsidTr="0053605C">
        <w:trPr>
          <w:trHeight w:hRule="exact" w:val="818"/>
        </w:trPr>
        <w:tc>
          <w:tcPr>
            <w:tcW w:w="59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717"/>
              </w:tabs>
              <w:spacing w:line="222" w:lineRule="exact"/>
              <w:ind w:left="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0611004-</w:t>
            </w:r>
            <w:r>
              <w:rPr>
                <w:rFonts w:ascii="Arial" w:hAnsi="Arial"/>
                <w:b/>
                <w:spacing w:val="-2"/>
                <w:sz w:val="20"/>
              </w:rPr>
              <w:t>72.2015.8.04.0001</w:t>
            </w:r>
          </w:p>
          <w:p w:rsidR="0053605C" w:rsidRDefault="0053605C" w:rsidP="0053605C">
            <w:pPr>
              <w:pStyle w:val="TableParagraph"/>
              <w:spacing w:before="139" w:line="206" w:lineRule="exact"/>
              <w:ind w:left="11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"/>
              <w:ind w:left="56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Quórum </w:t>
            </w:r>
          </w:p>
        </w:tc>
      </w:tr>
      <w:tr w:rsidR="0053605C" w:rsidTr="0053605C">
        <w:trPr>
          <w:trHeight w:hRule="exact" w:val="319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4" w:type="dxa"/>
            <w:tcBorders>
              <w:top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hRule="exact" w:val="321"/>
        </w:trPr>
        <w:tc>
          <w:tcPr>
            <w:tcW w:w="1370" w:type="dxa"/>
            <w:tcBorders>
              <w:top w:val="single" w:sz="8" w:space="0" w:color="000000"/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64" w:type="dxa"/>
            <w:tcBorders>
              <w:top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49"/>
              <w:rPr>
                <w:sz w:val="20"/>
              </w:rPr>
            </w:pPr>
            <w:r>
              <w:rPr>
                <w:sz w:val="20"/>
              </w:rPr>
              <w:t>IVANETE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9" w:lineRule="exact"/>
              <w:ind w:left="444"/>
              <w:rPr>
                <w:sz w:val="18"/>
              </w:rPr>
            </w:pPr>
            <w:r>
              <w:rPr>
                <w:sz w:val="18"/>
              </w:rPr>
              <w:t>8437N-AM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NATASHA CRISTINA PEREIRA DE </w:t>
            </w:r>
            <w:r>
              <w:rPr>
                <w:spacing w:val="-4"/>
                <w:sz w:val="18"/>
              </w:rPr>
              <w:t>JESUS</w:t>
            </w:r>
          </w:p>
        </w:tc>
      </w:tr>
      <w:tr w:rsidR="0053605C" w:rsidTr="0053605C">
        <w:trPr>
          <w:trHeight w:hRule="exact" w:val="339"/>
        </w:trPr>
        <w:tc>
          <w:tcPr>
            <w:tcW w:w="1370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4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83"/>
              <w:ind w:left="444"/>
              <w:rPr>
                <w:sz w:val="18"/>
              </w:rPr>
            </w:pPr>
            <w:r>
              <w:rPr>
                <w:sz w:val="18"/>
              </w:rPr>
              <w:t>12614N-AM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ALICE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WELGERT</w:t>
            </w:r>
          </w:p>
        </w:tc>
      </w:tr>
      <w:tr w:rsidR="0053605C" w:rsidTr="0053605C">
        <w:trPr>
          <w:trHeight w:hRule="exact" w:val="300"/>
        </w:trPr>
        <w:tc>
          <w:tcPr>
            <w:tcW w:w="1370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4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/>
              <w:ind w:left="444"/>
              <w:rPr>
                <w:sz w:val="18"/>
              </w:rPr>
            </w:pPr>
            <w:r>
              <w:rPr>
                <w:sz w:val="18"/>
              </w:rPr>
              <w:t>7311N-AM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Frederico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</w:tc>
      </w:tr>
      <w:tr w:rsidR="0053605C" w:rsidTr="0053605C">
        <w:trPr>
          <w:trHeight w:hRule="exact" w:val="264"/>
        </w:trPr>
        <w:tc>
          <w:tcPr>
            <w:tcW w:w="1370" w:type="dxa"/>
            <w:vMerge w:val="restart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4" w:line="205" w:lineRule="exact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64" w:type="dxa"/>
            <w:vMerge w:val="restart"/>
          </w:tcPr>
          <w:p w:rsidR="0053605C" w:rsidRDefault="0053605C" w:rsidP="0053605C">
            <w:pPr>
              <w:pStyle w:val="TableParagraph"/>
              <w:spacing w:before="44" w:line="205" w:lineRule="exact"/>
              <w:ind w:left="249"/>
              <w:rPr>
                <w:sz w:val="20"/>
              </w:rPr>
            </w:pPr>
            <w:r>
              <w:rPr>
                <w:sz w:val="20"/>
              </w:rPr>
              <w:t>PORTO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VEÍCULOS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 w:line="201" w:lineRule="exact"/>
              <w:ind w:left="444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MARISA TAVARES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53605C" w:rsidTr="0053605C">
        <w:trPr>
          <w:trHeight w:hRule="exact" w:val="4"/>
        </w:trPr>
        <w:tc>
          <w:tcPr>
            <w:tcW w:w="1370" w:type="dxa"/>
            <w:vMerge/>
            <w:tcBorders>
              <w:top w:val="nil"/>
              <w:left w:val="single" w:sz="8" w:space="0" w:color="000000"/>
            </w:tcBorders>
          </w:tcPr>
          <w:p w:rsidR="0053605C" w:rsidRDefault="0053605C" w:rsidP="0053605C">
            <w:pPr>
              <w:rPr>
                <w:sz w:val="2"/>
                <w:szCs w:val="2"/>
              </w:rPr>
            </w:pPr>
          </w:p>
        </w:tc>
        <w:tc>
          <w:tcPr>
            <w:tcW w:w="4564" w:type="dxa"/>
            <w:vMerge/>
            <w:tcBorders>
              <w:top w:val="nil"/>
            </w:tcBorders>
          </w:tcPr>
          <w:p w:rsidR="0053605C" w:rsidRDefault="0053605C" w:rsidP="0053605C">
            <w:pPr>
              <w:rPr>
                <w:sz w:val="2"/>
                <w:szCs w:val="2"/>
              </w:rPr>
            </w:pPr>
          </w:p>
        </w:tc>
        <w:tc>
          <w:tcPr>
            <w:tcW w:w="5172" w:type="dxa"/>
            <w:vMerge w:val="restart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66" w:lineRule="exact"/>
              <w:ind w:left="444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53605C" w:rsidTr="0053605C">
        <w:trPr>
          <w:trHeight w:hRule="exact" w:val="181"/>
        </w:trPr>
        <w:tc>
          <w:tcPr>
            <w:tcW w:w="1370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64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2" w:type="dxa"/>
            <w:vMerge/>
            <w:tcBorders>
              <w:top w:val="nil"/>
              <w:right w:val="single" w:sz="8" w:space="0" w:color="000000"/>
            </w:tcBorders>
          </w:tcPr>
          <w:p w:rsidR="0053605C" w:rsidRDefault="0053605C" w:rsidP="0053605C">
            <w:pPr>
              <w:rPr>
                <w:sz w:val="2"/>
                <w:szCs w:val="2"/>
              </w:rPr>
            </w:pPr>
          </w:p>
        </w:tc>
      </w:tr>
      <w:tr w:rsidR="0053605C" w:rsidTr="0053605C">
        <w:trPr>
          <w:trHeight w:hRule="exact" w:val="244"/>
        </w:trPr>
        <w:tc>
          <w:tcPr>
            <w:tcW w:w="1370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4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5" w:lineRule="exact"/>
              <w:ind w:left="444"/>
              <w:rPr>
                <w:sz w:val="18"/>
              </w:rPr>
            </w:pPr>
            <w:r>
              <w:rPr>
                <w:sz w:val="18"/>
              </w:rPr>
              <w:t>17593N-PE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Rebêlo</w:t>
            </w:r>
          </w:p>
        </w:tc>
      </w:tr>
      <w:tr w:rsidR="0053605C" w:rsidTr="0053605C">
        <w:trPr>
          <w:trHeight w:hRule="exact" w:val="314"/>
        </w:trPr>
        <w:tc>
          <w:tcPr>
            <w:tcW w:w="1370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4" w:type="dxa"/>
          </w:tcPr>
          <w:p w:rsidR="0053605C" w:rsidRDefault="0053605C" w:rsidP="0053605C">
            <w:pPr>
              <w:pStyle w:val="TableParagraph"/>
              <w:spacing w:before="49"/>
              <w:ind w:left="249"/>
              <w:rPr>
                <w:sz w:val="20"/>
              </w:rPr>
            </w:pPr>
            <w:r>
              <w:rPr>
                <w:sz w:val="20"/>
              </w:rPr>
              <w:t>RENAULT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/>
              <w:ind w:left="444"/>
              <w:rPr>
                <w:sz w:val="18"/>
              </w:rPr>
            </w:pPr>
            <w:r>
              <w:rPr>
                <w:sz w:val="18"/>
              </w:rPr>
              <w:t>25298N-PR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ROSANA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JARDIM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PEDRÃO</w:t>
            </w:r>
          </w:p>
        </w:tc>
      </w:tr>
      <w:tr w:rsidR="0053605C" w:rsidTr="0053605C">
        <w:trPr>
          <w:trHeight w:hRule="exact" w:val="285"/>
        </w:trPr>
        <w:tc>
          <w:tcPr>
            <w:tcW w:w="1370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4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29"/>
              <w:ind w:left="444"/>
              <w:rPr>
                <w:sz w:val="18"/>
              </w:rPr>
            </w:pPr>
            <w:r>
              <w:rPr>
                <w:sz w:val="18"/>
              </w:rPr>
              <w:t>5054N-AM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Lucia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Souza</w:t>
            </w:r>
          </w:p>
        </w:tc>
      </w:tr>
      <w:tr w:rsidR="0053605C" w:rsidTr="0053605C">
        <w:trPr>
          <w:trHeight w:hRule="exact" w:val="300"/>
        </w:trPr>
        <w:tc>
          <w:tcPr>
            <w:tcW w:w="1370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64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/>
              <w:ind w:left="444"/>
              <w:rPr>
                <w:sz w:val="18"/>
              </w:rPr>
            </w:pPr>
            <w:r>
              <w:rPr>
                <w:sz w:val="18"/>
              </w:rPr>
              <w:t>Nogueira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1161A-AM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Albadilo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53605C" w:rsidTr="0053605C">
        <w:trPr>
          <w:trHeight w:hRule="exact" w:val="392"/>
        </w:trPr>
        <w:tc>
          <w:tcPr>
            <w:tcW w:w="1370" w:type="dxa"/>
            <w:tcBorders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9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</w:p>
        </w:tc>
        <w:tc>
          <w:tcPr>
            <w:tcW w:w="4564" w:type="dxa"/>
            <w:tcBorders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9"/>
              <w:ind w:left="24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/>
              <w:ind w:left="444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 w:rsidR="0053605C" w:rsidRPr="006F5B96" w:rsidRDefault="00E97886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5" o:spid="_x0000_s2054" type="#_x0000_t202" alt="#AnnotID = 117" style="position:absolute;left:0;text-align:left;margin-left:459.05pt;margin-top:9.2pt;width:21.9pt;height:17.45pt;z-index:251665408;mso-position-horizontal-relative:page;mso-position-vertical-relative:text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6F5B96">
        <w:rPr>
          <w:rFonts w:ascii="Times New Roman" w:hAnsi="Times New Roman" w:cs="Times New Roman"/>
          <w:spacing w:val="-2"/>
        </w:rPr>
        <w:t>Presidente:</w:t>
      </w:r>
      <w:r w:rsidR="0053605C"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Relatora: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Cezar Luiz Bandiera (1ºV.D.)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 (1ºV.D. parcial)</w:t>
      </w:r>
    </w:p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Maria do Perpétuo Socorro Guedes Moura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   Exmo(a). Sr(a). Des(a). Délcio Luís Santos</w:t>
      </w:r>
    </w:p>
    <w:p w:rsidR="00D87EC5" w:rsidRPr="006F5B96" w:rsidRDefault="00D87EC5" w:rsidP="006F5B96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D87EC5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PEDIDO DE SUS. ORAL: APELADO - LINK</w:t>
      </w:r>
    </w:p>
    <w:p w:rsidR="00A15A9F" w:rsidRDefault="00A15A9F" w:rsidP="004B6F20">
      <w:pPr>
        <w:pStyle w:val="Corpodetexto"/>
        <w:spacing w:before="29"/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1"/>
        <w:gridCol w:w="4700"/>
        <w:gridCol w:w="5191"/>
      </w:tblGrid>
      <w:tr w:rsidR="0053605C" w:rsidTr="0053605C">
        <w:trPr>
          <w:trHeight w:val="791"/>
        </w:trPr>
        <w:tc>
          <w:tcPr>
            <w:tcW w:w="591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0670487-</w:t>
            </w:r>
            <w:r>
              <w:rPr>
                <w:rFonts w:ascii="Arial" w:hAnsi="Arial"/>
                <w:b/>
                <w:spacing w:val="-2"/>
                <w:sz w:val="20"/>
              </w:rPr>
              <w:t>91.2019.8.04.0001</w:t>
            </w:r>
          </w:p>
          <w:p w:rsidR="0053605C" w:rsidRDefault="0053605C" w:rsidP="0053605C">
            <w:pPr>
              <w:pStyle w:val="TableParagraph"/>
              <w:spacing w:before="131" w:line="210" w:lineRule="atLeast"/>
              <w:ind w:left="129" w:right="30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1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1"/>
              <w:ind w:left="5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Vista: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Desa.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Mirza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Telma</w:t>
            </w:r>
          </w:p>
        </w:tc>
      </w:tr>
      <w:tr w:rsidR="0053605C" w:rsidTr="0053605C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0" w:type="dxa"/>
            <w:tcBorders>
              <w:top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4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262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00" w:type="dxa"/>
            <w:tcBorders>
              <w:top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415"/>
              <w:rPr>
                <w:sz w:val="20"/>
              </w:rPr>
            </w:pPr>
            <w:r>
              <w:rPr>
                <w:sz w:val="20"/>
              </w:rPr>
              <w:t>Joaci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191" w:type="dxa"/>
            <w:tcBorders>
              <w:top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605C" w:rsidTr="0053605C">
        <w:trPr>
          <w:trHeight w:val="312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0" w:type="dxa"/>
          </w:tcPr>
          <w:p w:rsidR="0053605C" w:rsidRDefault="0053605C" w:rsidP="0053605C">
            <w:pPr>
              <w:pStyle w:val="TableParagraph"/>
              <w:spacing w:before="34"/>
              <w:ind w:left="416"/>
              <w:rPr>
                <w:sz w:val="20"/>
              </w:rPr>
            </w:pPr>
            <w:r>
              <w:rPr>
                <w:sz w:val="20"/>
              </w:rPr>
              <w:t>Jodiberto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Lemar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Oglio</w:t>
            </w:r>
          </w:p>
        </w:tc>
        <w:tc>
          <w:tcPr>
            <w:tcW w:w="519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34"/>
              <w:ind w:left="475"/>
              <w:rPr>
                <w:sz w:val="18"/>
              </w:rPr>
            </w:pPr>
            <w:r>
              <w:rPr>
                <w:sz w:val="18"/>
              </w:rPr>
              <w:t>11333N-AM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53605C" w:rsidTr="0053605C">
        <w:trPr>
          <w:trHeight w:val="318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0" w:type="dxa"/>
          </w:tcPr>
          <w:p w:rsidR="0053605C" w:rsidRDefault="0053605C" w:rsidP="0053605C">
            <w:pPr>
              <w:pStyle w:val="TableParagraph"/>
              <w:spacing w:before="41"/>
              <w:ind w:left="416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GLAUCIO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PAIXÃO</w:t>
            </w:r>
          </w:p>
        </w:tc>
        <w:tc>
          <w:tcPr>
            <w:tcW w:w="519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605C" w:rsidTr="0053605C">
        <w:trPr>
          <w:trHeight w:val="320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2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0" w:type="dxa"/>
          </w:tcPr>
          <w:p w:rsidR="0053605C" w:rsidRDefault="0053605C" w:rsidP="0053605C">
            <w:pPr>
              <w:pStyle w:val="TableParagraph"/>
              <w:spacing w:before="42"/>
              <w:ind w:left="41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19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1"/>
              <w:ind w:left="475"/>
              <w:rPr>
                <w:sz w:val="18"/>
              </w:rPr>
            </w:pPr>
            <w:r>
              <w:rPr>
                <w:sz w:val="18"/>
              </w:rPr>
              <w:t>6022N-AM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Ana Beatriz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Motta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Passos</w:t>
            </w:r>
          </w:p>
        </w:tc>
      </w:tr>
      <w:tr w:rsidR="0053605C" w:rsidTr="0053605C">
        <w:trPr>
          <w:trHeight w:val="396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1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00" w:type="dxa"/>
            <w:tcBorders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1"/>
              <w:ind w:left="41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191" w:type="dxa"/>
            <w:tcBorders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Cézar Luiz Bandiera</w:t>
      </w: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Mirza Telma de Oliveira Cunha (2 V.D.)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Socorro Guedes Moura (1º V.D.)</w:t>
      </w:r>
    </w:p>
    <w:p w:rsidR="0053605C" w:rsidRPr="006F5B96" w:rsidRDefault="00E97886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6" o:spid="_x0000_s2055" type="#_x0000_t202" style="position:absolute;left:0;text-align:left;margin-left:425.05pt;margin-top:7.95pt;width:66.1pt;height:17.45pt;z-index:251667456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="0053605C" w:rsidRPr="006F5B96">
        <w:rPr>
          <w:rFonts w:ascii="Times New Roman" w:hAnsi="Times New Roman" w:cs="Times New Roman"/>
          <w:spacing w:val="-2"/>
        </w:rPr>
        <w:t xml:space="preserve">Exmo(a). Sr(a). Des(a). Délcio Luís Santos 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Onilza Abreu Gerth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Procuradora:</w:t>
      </w:r>
      <w:r w:rsidRPr="006F5B96">
        <w:rPr>
          <w:rFonts w:ascii="Times New Roman" w:hAnsi="Times New Roman" w:cs="Times New Roman"/>
          <w:spacing w:val="-2"/>
        </w:rPr>
        <w:tab/>
        <w:t>Exma. Sra. Dra. Anabel Vitória Mendonça de Souza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D87EC5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*Sustentação Oral: realizada</w:t>
      </w:r>
      <w:r w:rsidRPr="006F5B96">
        <w:rPr>
          <w:rFonts w:ascii="Times New Roman" w:hAnsi="Times New Roman" w:cs="Times New Roman"/>
          <w:spacing w:val="-2"/>
        </w:rPr>
        <w:tab/>
      </w:r>
    </w:p>
    <w:p w:rsidR="00B040A3" w:rsidRPr="006F5B96" w:rsidRDefault="00B040A3" w:rsidP="006F5B96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B040A3" w:rsidRPr="006F5B96" w:rsidRDefault="00B040A3" w:rsidP="006F5B96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B040A3" w:rsidRDefault="00B040A3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3605C" w:rsidRDefault="0053605C">
      <w:pPr>
        <w:pStyle w:val="Corpodetexto"/>
        <w:spacing w:before="1"/>
        <w:rPr>
          <w:sz w:val="14"/>
        </w:rPr>
      </w:pPr>
    </w:p>
    <w:p w:rsidR="0054726A" w:rsidRDefault="005472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71"/>
        <w:gridCol w:w="4663"/>
        <w:gridCol w:w="5166"/>
      </w:tblGrid>
      <w:tr w:rsidR="0053605C" w:rsidTr="0053605C">
        <w:trPr>
          <w:trHeight w:val="891"/>
        </w:trPr>
        <w:tc>
          <w:tcPr>
            <w:tcW w:w="59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Agravo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Interno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0005849-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53605C" w:rsidRDefault="0053605C" w:rsidP="0053605C">
            <w:pPr>
              <w:pStyle w:val="TableParagraph"/>
              <w:spacing w:before="238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Vista: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Cezar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Bandiera</w:t>
            </w:r>
          </w:p>
        </w:tc>
      </w:tr>
      <w:tr w:rsidR="0053605C" w:rsidTr="0053605C">
        <w:trPr>
          <w:trHeight w:val="30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25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63" w:type="dxa"/>
            <w:tcBorders>
              <w:top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18" w:lineRule="exact"/>
              <w:ind w:left="356"/>
              <w:rPr>
                <w:position w:val="-1"/>
                <w:sz w:val="20"/>
              </w:rPr>
            </w:pPr>
            <w:r>
              <w:rPr>
                <w:sz w:val="20"/>
              </w:rPr>
              <w:t>Barbara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Juliana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Carmo</w:t>
            </w:r>
          </w:p>
        </w:tc>
        <w:tc>
          <w:tcPr>
            <w:tcW w:w="5166" w:type="dxa"/>
            <w:tcBorders>
              <w:top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4" w:lineRule="exact"/>
              <w:ind w:left="452"/>
              <w:rPr>
                <w:sz w:val="18"/>
              </w:rPr>
            </w:pPr>
            <w:r>
              <w:rPr>
                <w:sz w:val="18"/>
              </w:rPr>
              <w:t>14235N-AM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LEONARDO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NEVES</w:t>
            </w:r>
          </w:p>
        </w:tc>
      </w:tr>
      <w:tr w:rsidR="0053605C" w:rsidTr="0053605C">
        <w:trPr>
          <w:trHeight w:val="355"/>
        </w:trPr>
        <w:tc>
          <w:tcPr>
            <w:tcW w:w="127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35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3" w:type="dxa"/>
          </w:tcPr>
          <w:p w:rsidR="0053605C" w:rsidRDefault="0053605C" w:rsidP="0053605C">
            <w:pPr>
              <w:pStyle w:val="TableParagraph"/>
              <w:spacing w:before="32"/>
              <w:ind w:left="356"/>
              <w:rPr>
                <w:position w:val="-1"/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JÚLIA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position w:val="-1"/>
                <w:sz w:val="20"/>
              </w:rPr>
              <w:t>LTDA</w:t>
            </w: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54"/>
              <w:ind w:left="452"/>
              <w:rPr>
                <w:sz w:val="18"/>
              </w:rPr>
            </w:pPr>
            <w:r>
              <w:rPr>
                <w:sz w:val="18"/>
              </w:rPr>
              <w:t>13278N-AM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CÉSAR AZEVEDO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53605C" w:rsidTr="0053605C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3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6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63" w:line="196" w:lineRule="exact"/>
              <w:ind w:left="452"/>
              <w:rPr>
                <w:sz w:val="18"/>
              </w:rPr>
            </w:pPr>
            <w:r>
              <w:rPr>
                <w:sz w:val="18"/>
              </w:rPr>
              <w:t>13361N-AM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FÁTIMA </w:t>
            </w:r>
            <w:r>
              <w:rPr>
                <w:spacing w:val="-4"/>
                <w:sz w:val="18"/>
              </w:rPr>
              <w:t>SOUZA</w:t>
            </w:r>
          </w:p>
        </w:tc>
      </w:tr>
      <w:tr w:rsidR="0053605C" w:rsidTr="0053605C">
        <w:trPr>
          <w:trHeight w:val="2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3" w:type="dxa"/>
            <w:tcBorders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6" w:type="dxa"/>
            <w:tcBorders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2"/>
              <w:ind w:left="457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Relatora: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Délcio Luís Santos (1 V.D.) 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Exmo(a). Sr(a). Des(a). Onilza Abreu Gerth (2 V.D.) 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 Exmo(a). Sr(a). Des(a). Cezar Luiz Bandiera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 Exmo(a). Sr(a). Des(a). Mirza Telma de Oliveira Cunha</w:t>
      </w:r>
    </w:p>
    <w:p w:rsidR="00D87EC5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ab/>
      </w:r>
    </w:p>
    <w:p w:rsidR="00D87EC5" w:rsidRPr="006F5B96" w:rsidRDefault="00D87EC5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Suplentes: </w:t>
      </w:r>
      <w:r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D87EC5" w:rsidRPr="006F5B96" w:rsidRDefault="00D87EC5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ab/>
        <w:t>Exmo(a). Sr(a). Des(a). Mirza Telma de Oliveira Cunha</w:t>
      </w:r>
    </w:p>
    <w:p w:rsidR="00D87EC5" w:rsidRDefault="00D87EC5">
      <w:pPr>
        <w:pStyle w:val="Corpodetexto"/>
        <w:spacing w:before="1"/>
        <w:rPr>
          <w:sz w:val="14"/>
        </w:rPr>
      </w:pPr>
    </w:p>
    <w:p w:rsidR="00D87EC5" w:rsidRDefault="00D87EC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770"/>
        <w:gridCol w:w="5120"/>
      </w:tblGrid>
      <w:tr w:rsidR="0053605C" w:rsidTr="0053605C">
        <w:trPr>
          <w:trHeight w:val="793"/>
        </w:trPr>
        <w:tc>
          <w:tcPr>
            <w:tcW w:w="59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0486186-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53605C" w:rsidRDefault="0053605C" w:rsidP="0053605C">
            <w:pPr>
              <w:pStyle w:val="TableParagraph"/>
              <w:spacing w:before="139" w:line="206" w:lineRule="exact"/>
              <w:ind w:left="129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2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"/>
              <w:ind w:left="52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Délcio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Santos</w:t>
            </w:r>
          </w:p>
        </w:tc>
      </w:tr>
      <w:tr w:rsidR="0053605C" w:rsidTr="0053605C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73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3605C" w:rsidRDefault="0053605C" w:rsidP="0053605C">
            <w:pPr>
              <w:pStyle w:val="TableParagraph"/>
              <w:spacing w:before="17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BORBA</w:t>
            </w:r>
          </w:p>
          <w:p w:rsidR="0053605C" w:rsidRDefault="0053605C" w:rsidP="0053605C">
            <w:pPr>
              <w:pStyle w:val="TableParagraph"/>
              <w:spacing w:before="173"/>
              <w:ind w:left="416"/>
              <w:rPr>
                <w:sz w:val="20"/>
              </w:rPr>
            </w:pPr>
            <w:r>
              <w:rPr>
                <w:sz w:val="20"/>
              </w:rPr>
              <w:t>WASHINGTON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CORDEIRO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42" w:lineRule="auto"/>
              <w:ind w:left="405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53605C" w:rsidRDefault="0053605C" w:rsidP="0053605C">
            <w:pPr>
              <w:pStyle w:val="TableParagraph"/>
              <w:spacing w:line="185" w:lineRule="exact"/>
              <w:ind w:left="405"/>
              <w:rPr>
                <w:sz w:val="18"/>
              </w:rPr>
            </w:pPr>
            <w:r>
              <w:rPr>
                <w:sz w:val="18"/>
              </w:rPr>
              <w:t>11062N-AM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EWERTON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CARNEIRO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SILVA</w:t>
            </w: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E97886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7" o:spid="_x0000_s2056" type="#_x0000_t202" style="position:absolute;left:0;text-align:left;margin-left:437.65pt;margin-top:6.1pt;width:66.1pt;height:17.45pt;z-index:251669504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794307">
        <w:rPr>
          <w:rFonts w:ascii="Times New Roman" w:hAnsi="Times New Roman" w:cs="Times New Roman"/>
          <w:b/>
          <w:spacing w:val="-2"/>
        </w:rPr>
        <w:t>Relatora:</w:t>
      </w:r>
      <w:r w:rsidR="0053605C" w:rsidRPr="00794307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Délcio Luís Santos (1º V.D.)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Suplentes:                            </w:t>
      </w:r>
      <w:r w:rsidR="00794307">
        <w:rPr>
          <w:rFonts w:ascii="Times New Roman" w:hAnsi="Times New Roman" w:cs="Times New Roman"/>
          <w:spacing w:val="-2"/>
        </w:rPr>
        <w:t xml:space="preserve">  </w:t>
      </w:r>
      <w:r w:rsidRPr="006F5B96">
        <w:rPr>
          <w:rFonts w:ascii="Times New Roman" w:hAnsi="Times New Roman" w:cs="Times New Roman"/>
          <w:spacing w:val="-2"/>
        </w:rPr>
        <w:t xml:space="preserve">Exmo(a). Sr(a). Des(a). Onilza Abreu Gerth 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Cezar Luiz Bandiera</w:t>
      </w:r>
    </w:p>
    <w:p w:rsidR="00B040A3" w:rsidRPr="006F5B96" w:rsidRDefault="00B040A3" w:rsidP="00B040A3">
      <w:pPr>
        <w:tabs>
          <w:tab w:val="left" w:pos="2410"/>
        </w:tabs>
        <w:adjustRightInd w:val="0"/>
        <w:rPr>
          <w:rFonts w:ascii="Times New Roman" w:hAnsi="Times New Roman" w:cs="Times New Roman"/>
          <w:spacing w:val="-2"/>
          <w:sz w:val="20"/>
          <w:szCs w:val="20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977"/>
        <w:gridCol w:w="4908"/>
      </w:tblGrid>
      <w:tr w:rsidR="0053605C" w:rsidTr="0053605C">
        <w:trPr>
          <w:trHeight w:val="788"/>
        </w:trPr>
        <w:tc>
          <w:tcPr>
            <w:tcW w:w="618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0501883-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94.2024.8.04.0001</w:t>
            </w:r>
          </w:p>
          <w:p w:rsidR="0053605C" w:rsidRDefault="0053605C" w:rsidP="0053605C">
            <w:pPr>
              <w:pStyle w:val="TableParagraph"/>
              <w:spacing w:before="135" w:line="206" w:lineRule="exact"/>
              <w:ind w:left="129" w:right="1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0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1"/>
              <w:ind w:left="3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Quórum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(Adiado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4/12)</w:t>
            </w:r>
          </w:p>
        </w:tc>
      </w:tr>
      <w:tr w:rsidR="0053605C" w:rsidTr="0053605C">
        <w:trPr>
          <w:trHeight w:val="303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4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4" w:lineRule="exact"/>
              <w:ind w:lef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1228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319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5"/>
              <w:rPr>
                <w:sz w:val="20"/>
              </w:rPr>
            </w:pPr>
            <w:r>
              <w:rPr>
                <w:sz w:val="20"/>
              </w:rPr>
              <w:t>Gilcelane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Souza</w:t>
            </w:r>
          </w:p>
          <w:p w:rsidR="0053605C" w:rsidRDefault="0053605C" w:rsidP="0053605C">
            <w:pPr>
              <w:pStyle w:val="TableParagraph"/>
              <w:spacing w:before="75"/>
              <w:ind w:left="416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9" w:lineRule="exact"/>
              <w:ind w:left="198"/>
              <w:rPr>
                <w:sz w:val="18"/>
              </w:rPr>
            </w:pPr>
            <w:r>
              <w:rPr>
                <w:sz w:val="18"/>
              </w:rPr>
              <w:t>14763N-AM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GILMAR ARAUJO DA </w:t>
            </w:r>
            <w:r>
              <w:rPr>
                <w:spacing w:val="-4"/>
                <w:sz w:val="18"/>
              </w:rPr>
              <w:t>COSTA</w:t>
            </w:r>
          </w:p>
          <w:p w:rsidR="0053605C" w:rsidRDefault="0053605C" w:rsidP="0053605C">
            <w:pPr>
              <w:pStyle w:val="TableParagraph"/>
              <w:spacing w:before="95"/>
              <w:ind w:left="198"/>
              <w:rPr>
                <w:sz w:val="18"/>
              </w:rPr>
            </w:pPr>
            <w:r>
              <w:rPr>
                <w:sz w:val="18"/>
              </w:rPr>
              <w:t>1388A-AM - MARCIO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NOGUEIRA</w:t>
            </w:r>
          </w:p>
          <w:p w:rsidR="0053605C" w:rsidRDefault="0053605C" w:rsidP="0053605C">
            <w:pPr>
              <w:pStyle w:val="TableParagraph"/>
              <w:spacing w:before="93" w:line="348" w:lineRule="auto"/>
              <w:ind w:left="198" w:right="1403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Relatora: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Mirza Telma de Oliveira Cunh</w:t>
      </w:r>
      <w:r w:rsidRPr="006F5B96">
        <w:rPr>
          <w:rFonts w:ascii="Times New Roman" w:hAnsi="Times New Roman" w:cs="Times New Roman"/>
          <w:spacing w:val="-2"/>
        </w:rPr>
        <w:t>a</w:t>
      </w: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 (1ºV.D.)</w:t>
      </w:r>
    </w:p>
    <w:p w:rsidR="0053605C" w:rsidRPr="006F5B96" w:rsidRDefault="00E97886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8" o:spid="_x0000_s2057" type="#_x0000_t202" style="position:absolute;left:0;text-align:left;margin-left:429.85pt;margin-top:15.05pt;width:66.1pt;height:17.45pt;z-index:251671552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="0053605C" w:rsidRPr="006F5B96">
        <w:rPr>
          <w:rFonts w:ascii="Times New Roman" w:hAnsi="Times New Roman" w:cs="Times New Roman"/>
          <w:spacing w:val="-2"/>
        </w:rPr>
        <w:t xml:space="preserve"> Exmo(a). Sr(a). Des(a). Délcio Luís Santos (V.R.) 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Onilza Abreu Gerth 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Cezar Luiz Bandiera</w:t>
      </w:r>
    </w:p>
    <w:p w:rsidR="00B040A3" w:rsidRPr="006F5B96" w:rsidRDefault="00B040A3" w:rsidP="00B040A3">
      <w:pPr>
        <w:tabs>
          <w:tab w:val="left" w:pos="2410"/>
        </w:tabs>
        <w:adjustRightInd w:val="0"/>
        <w:rPr>
          <w:rFonts w:ascii="Times New Roman" w:hAnsi="Times New Roman" w:cs="Times New Roman"/>
          <w:spacing w:val="-2"/>
          <w:sz w:val="20"/>
          <w:szCs w:val="20"/>
        </w:rPr>
      </w:pPr>
    </w:p>
    <w:p w:rsidR="00B040A3" w:rsidRDefault="00B040A3" w:rsidP="00B040A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53605C" w:rsidRDefault="0053605C" w:rsidP="00B040A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53605C" w:rsidRDefault="0053605C" w:rsidP="00B040A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53605C" w:rsidRDefault="0053605C" w:rsidP="00B040A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53605C" w:rsidRDefault="0053605C" w:rsidP="00B040A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B040A3" w:rsidRDefault="00B040A3" w:rsidP="00B040A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1"/>
        <w:gridCol w:w="4977"/>
        <w:gridCol w:w="4921"/>
      </w:tblGrid>
      <w:tr w:rsidR="0053605C" w:rsidTr="0053605C">
        <w:trPr>
          <w:trHeight w:val="793"/>
        </w:trPr>
        <w:tc>
          <w:tcPr>
            <w:tcW w:w="61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0664189-</w:t>
            </w:r>
            <w:r>
              <w:rPr>
                <w:rFonts w:ascii="Arial" w:hAnsi="Arial"/>
                <w:b/>
                <w:spacing w:val="-2"/>
                <w:sz w:val="20"/>
              </w:rPr>
              <w:t>78.2022.8.04.0001</w:t>
            </w:r>
          </w:p>
          <w:p w:rsidR="0053605C" w:rsidRDefault="0053605C" w:rsidP="0053605C">
            <w:pPr>
              <w:pStyle w:val="TableParagraph"/>
              <w:spacing w:before="139" w:line="206" w:lineRule="exact"/>
              <w:ind w:left="129" w:right="1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Vista: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Desa.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Socorro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Guedes</w:t>
            </w:r>
          </w:p>
        </w:tc>
      </w:tr>
      <w:tr w:rsidR="0053605C" w:rsidTr="0053605C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21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9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7" w:type="dxa"/>
            <w:tcBorders>
              <w:top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9" w:lineRule="exact"/>
              <w:ind w:left="416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21" w:type="dxa"/>
            <w:tcBorders>
              <w:top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8" w:lineRule="exact"/>
              <w:ind w:left="19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Sistema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Citação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3605C" w:rsidTr="0053605C">
        <w:trPr>
          <w:trHeight w:val="186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77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67" w:lineRule="exact"/>
              <w:ind w:left="19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53605C" w:rsidTr="0053605C">
        <w:trPr>
          <w:trHeight w:val="266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7" w:type="dxa"/>
          </w:tcPr>
          <w:p w:rsidR="0053605C" w:rsidRDefault="0053605C" w:rsidP="0053605C">
            <w:pPr>
              <w:pStyle w:val="TableParagraph"/>
              <w:spacing w:line="220" w:lineRule="exact"/>
              <w:ind w:left="416"/>
              <w:rPr>
                <w:sz w:val="20"/>
              </w:rPr>
            </w:pPr>
            <w:r>
              <w:rPr>
                <w:sz w:val="20"/>
              </w:rPr>
              <w:t>Esdras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4" w:lineRule="exact"/>
              <w:ind w:left="198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53605C" w:rsidTr="0053605C">
        <w:trPr>
          <w:trHeight w:val="309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</w:tcPr>
          <w:p w:rsidR="0053605C" w:rsidRDefault="0053605C" w:rsidP="0053605C">
            <w:pPr>
              <w:pStyle w:val="TableParagraph"/>
              <w:spacing w:before="43"/>
              <w:ind w:left="416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0"/>
              <w:ind w:left="198"/>
              <w:rPr>
                <w:sz w:val="18"/>
              </w:rPr>
            </w:pPr>
            <w:r>
              <w:rPr>
                <w:sz w:val="18"/>
              </w:rPr>
              <w:t>5163N-AC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Márcio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53605C" w:rsidTr="0053605C">
        <w:trPr>
          <w:trHeight w:val="287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7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30"/>
              <w:ind w:left="198"/>
              <w:rPr>
                <w:sz w:val="18"/>
              </w:rPr>
            </w:pPr>
            <w:r>
              <w:rPr>
                <w:sz w:val="18"/>
              </w:rPr>
              <w:t>1388A-AM - MARCIO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53605C" w:rsidTr="0053605C">
        <w:trPr>
          <w:trHeight w:val="300"/>
        </w:trPr>
        <w:tc>
          <w:tcPr>
            <w:tcW w:w="1211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7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/>
              <w:ind w:left="198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Diego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53605C" w:rsidTr="0053605C">
        <w:trPr>
          <w:trHeight w:val="380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7" w:type="dxa"/>
            <w:tcBorders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6"/>
              <w:ind w:left="416"/>
              <w:rPr>
                <w:sz w:val="20"/>
              </w:rPr>
            </w:pPr>
            <w:r>
              <w:rPr>
                <w:sz w:val="20"/>
              </w:rPr>
              <w:t>Esdras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4921" w:type="dxa"/>
            <w:tcBorders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/>
              <w:ind w:left="198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E97886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9" o:spid="_x0000_s2058" type="#_x0000_t202" alt="#AnnotID = 1577563488" style="position:absolute;left:0;text-align:left;margin-left:441.85pt;margin-top:8.2pt;width:66.1pt;height:17.45pt;z-index:251673600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794307">
        <w:rPr>
          <w:rFonts w:ascii="Times New Roman" w:hAnsi="Times New Roman" w:cs="Times New Roman"/>
          <w:b/>
          <w:spacing w:val="-2"/>
        </w:rPr>
        <w:t>Relatora:</w:t>
      </w:r>
      <w:r w:rsidR="0053605C" w:rsidRPr="00794307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53605C" w:rsidRDefault="0053605C" w:rsidP="00794307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Délcio Luís Santos (1ºV.D.)</w:t>
      </w:r>
    </w:p>
    <w:p w:rsidR="00794307" w:rsidRPr="006F5B96" w:rsidRDefault="00794307" w:rsidP="00794307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Cezar Luiz Bandiera</w:t>
      </w:r>
    </w:p>
    <w:p w:rsidR="0054726A" w:rsidRDefault="0054726A">
      <w:pPr>
        <w:pStyle w:val="Corpodetexto"/>
        <w:spacing w:before="1"/>
        <w:rPr>
          <w:sz w:val="14"/>
        </w:rPr>
      </w:pPr>
    </w:p>
    <w:p w:rsidR="0054726A" w:rsidRDefault="0054726A">
      <w:pPr>
        <w:pStyle w:val="Corpodetexto"/>
        <w:spacing w:before="1"/>
        <w:rPr>
          <w:sz w:val="14"/>
        </w:rPr>
      </w:pPr>
    </w:p>
    <w:p w:rsidR="0054726A" w:rsidRDefault="0054726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60"/>
        <w:gridCol w:w="4912"/>
        <w:gridCol w:w="4829"/>
      </w:tblGrid>
      <w:tr w:rsidR="0053605C" w:rsidTr="0053605C">
        <w:trPr>
          <w:trHeight w:val="769"/>
        </w:trPr>
        <w:tc>
          <w:tcPr>
            <w:tcW w:w="627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Embargos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Declaração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0015718-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15.2024.8.04.0000</w:t>
            </w:r>
          </w:p>
        </w:tc>
        <w:tc>
          <w:tcPr>
            <w:tcW w:w="482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1"/>
              <w:ind w:left="2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Suspenso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pedido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relatora</w:t>
            </w:r>
          </w:p>
        </w:tc>
      </w:tr>
      <w:tr w:rsidR="0053605C" w:rsidTr="0053605C">
        <w:trPr>
          <w:trHeight w:val="299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880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412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Embargante </w:t>
            </w: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6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MANAUS</w:t>
            </w:r>
          </w:p>
          <w:p w:rsidR="0053605C" w:rsidRDefault="0053605C" w:rsidP="0053605C">
            <w:pPr>
              <w:pStyle w:val="TableParagraph"/>
              <w:spacing w:before="190" w:line="201" w:lineRule="auto"/>
              <w:ind w:left="26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Out </w:t>
            </w:r>
            <w:r>
              <w:rPr>
                <w:spacing w:val="-2"/>
                <w:sz w:val="20"/>
              </w:rPr>
              <w:t>Publicidade</w:t>
            </w:r>
          </w:p>
        </w:tc>
        <w:tc>
          <w:tcPr>
            <w:tcW w:w="4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44" w:lineRule="auto"/>
              <w:ind w:left="116" w:right="459" w:hanging="3"/>
              <w:rPr>
                <w:position w:val="-1"/>
                <w:sz w:val="18"/>
              </w:rPr>
            </w:pPr>
            <w:r>
              <w:rPr>
                <w:sz w:val="18"/>
              </w:rPr>
              <w:t>6830N-AM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LUPÉRCIO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RAMOS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OLIVEIRA </w:t>
            </w:r>
            <w:r>
              <w:rPr>
                <w:position w:val="-1"/>
                <w:sz w:val="18"/>
              </w:rPr>
              <w:t>JÚNIOR</w:t>
            </w:r>
          </w:p>
          <w:p w:rsidR="0053605C" w:rsidRDefault="0053605C" w:rsidP="0053605C">
            <w:pPr>
              <w:pStyle w:val="TableParagraph"/>
              <w:spacing w:line="180" w:lineRule="exact"/>
              <w:ind w:left="114"/>
              <w:rPr>
                <w:sz w:val="18"/>
              </w:rPr>
            </w:pPr>
            <w:r>
              <w:rPr>
                <w:sz w:val="18"/>
              </w:rPr>
              <w:t>13805N-AM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Junior Menezes 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Nascimento</w:t>
            </w:r>
          </w:p>
          <w:p w:rsidR="0053605C" w:rsidRDefault="0053605C" w:rsidP="0053605C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Relatora: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53605C" w:rsidRPr="006F5B96" w:rsidRDefault="00E97886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0" o:spid="_x0000_s2059" type="#_x0000_t202" style="position:absolute;left:0;text-align:left;margin-left:411.85pt;margin-top:.15pt;width:66.1pt;height:17.45pt;z-index:251675648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6F5B96">
        <w:rPr>
          <w:rFonts w:ascii="Times New Roman" w:hAnsi="Times New Roman" w:cs="Times New Roman"/>
          <w:spacing w:val="-2"/>
        </w:rPr>
        <w:t>Membros:</w:t>
      </w:r>
      <w:r w:rsidR="0053605C" w:rsidRPr="006F5B96">
        <w:rPr>
          <w:rFonts w:ascii="Times New Roman" w:hAnsi="Times New Roman" w:cs="Times New Roman"/>
          <w:spacing w:val="-2"/>
        </w:rPr>
        <w:tab/>
        <w:t>Exmo(a). Sr(a). Des(a). Délcio Luís Santos (1 V.D.)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Onilza Abreu Gerth</w:t>
      </w:r>
    </w:p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B040A3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   Exmo(a). Sr(a). Des(a). Mirza Telma de Oliveira Cunha</w:t>
      </w:r>
    </w:p>
    <w:p w:rsidR="00B040A3" w:rsidRPr="006F5B96" w:rsidRDefault="00B040A3">
      <w:pPr>
        <w:pStyle w:val="Corpodetexto"/>
        <w:rPr>
          <w:rFonts w:ascii="Times New Roman" w:hAnsi="Times New Roman" w:cs="Times New Roman"/>
          <w:spacing w:val="-2"/>
        </w:rPr>
      </w:pPr>
    </w:p>
    <w:p w:rsidR="006B4F5B" w:rsidRDefault="006B4F5B">
      <w:pPr>
        <w:pStyle w:val="Corpodetexto"/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6"/>
        <w:gridCol w:w="4973"/>
        <w:gridCol w:w="4930"/>
      </w:tblGrid>
      <w:tr w:rsidR="0053605C" w:rsidTr="0053605C">
        <w:trPr>
          <w:trHeight w:val="793"/>
        </w:trPr>
        <w:tc>
          <w:tcPr>
            <w:tcW w:w="617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0514472-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21.2024.8.04.0001</w:t>
            </w:r>
          </w:p>
          <w:p w:rsidR="0053605C" w:rsidRDefault="0053605C" w:rsidP="0053605C">
            <w:pPr>
              <w:pStyle w:val="TableParagraph"/>
              <w:spacing w:before="139" w:line="206" w:lineRule="exact"/>
              <w:ind w:left="129" w:right="8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Adiado/Suspenso</w:t>
            </w:r>
          </w:p>
        </w:tc>
      </w:tr>
      <w:tr w:rsidR="0053605C" w:rsidTr="0053605C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1410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3605C" w:rsidRDefault="0053605C" w:rsidP="0053605C">
            <w:pPr>
              <w:pStyle w:val="TableParagraph"/>
              <w:rPr>
                <w:rFonts w:ascii="Palatino Linotype"/>
                <w:sz w:val="20"/>
              </w:rPr>
            </w:pPr>
          </w:p>
          <w:p w:rsidR="0053605C" w:rsidRDefault="0053605C" w:rsidP="0053605C">
            <w:pPr>
              <w:pStyle w:val="TableParagraph"/>
              <w:spacing w:before="34"/>
              <w:rPr>
                <w:rFonts w:ascii="Palatino Linotype"/>
                <w:sz w:val="20"/>
              </w:rPr>
            </w:pPr>
          </w:p>
          <w:p w:rsidR="0053605C" w:rsidRDefault="0053605C" w:rsidP="0053605C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410"/>
              <w:rPr>
                <w:sz w:val="20"/>
              </w:rPr>
            </w:pPr>
            <w:r>
              <w:rPr>
                <w:sz w:val="20"/>
              </w:rPr>
              <w:t>Rosana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Menezes</w:t>
            </w:r>
          </w:p>
          <w:p w:rsidR="0053605C" w:rsidRDefault="0053605C" w:rsidP="0053605C">
            <w:pPr>
              <w:pStyle w:val="TableParagraph"/>
              <w:rPr>
                <w:rFonts w:ascii="Palatino Linotype"/>
                <w:sz w:val="20"/>
              </w:rPr>
            </w:pPr>
          </w:p>
          <w:p w:rsidR="0053605C" w:rsidRDefault="0053605C" w:rsidP="0053605C">
            <w:pPr>
              <w:pStyle w:val="TableParagraph"/>
              <w:spacing w:before="55"/>
              <w:rPr>
                <w:rFonts w:ascii="Palatino Linotype"/>
                <w:sz w:val="20"/>
              </w:rPr>
            </w:pPr>
          </w:p>
          <w:p w:rsidR="0053605C" w:rsidRDefault="0053605C" w:rsidP="0053605C">
            <w:pPr>
              <w:pStyle w:val="TableParagraph"/>
              <w:spacing w:before="1"/>
              <w:ind w:left="411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44" w:lineRule="auto"/>
              <w:ind w:left="200" w:right="208" w:hanging="3"/>
              <w:rPr>
                <w:sz w:val="18"/>
              </w:rPr>
            </w:pPr>
            <w:r>
              <w:rPr>
                <w:sz w:val="18"/>
              </w:rPr>
              <w:t>13361N-AM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KARINA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53605C" w:rsidRDefault="0053605C" w:rsidP="0053605C">
            <w:pPr>
              <w:pStyle w:val="TableParagraph"/>
              <w:spacing w:line="190" w:lineRule="exact"/>
              <w:ind w:left="200"/>
              <w:rPr>
                <w:sz w:val="18"/>
              </w:rPr>
            </w:pPr>
            <w:r>
              <w:rPr>
                <w:sz w:val="18"/>
              </w:rPr>
              <w:t>13278N-AM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PAULO CÉSAR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AZEVEDO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2"/>
                <w:sz w:val="18"/>
              </w:rPr>
              <w:t xml:space="preserve"> SANTOS</w:t>
            </w:r>
          </w:p>
          <w:p w:rsidR="0053605C" w:rsidRDefault="0053605C" w:rsidP="0053605C">
            <w:pPr>
              <w:pStyle w:val="TableParagraph"/>
              <w:spacing w:before="202"/>
              <w:ind w:left="197"/>
              <w:rPr>
                <w:sz w:val="18"/>
              </w:rPr>
            </w:pPr>
            <w:r>
              <w:rPr>
                <w:sz w:val="18"/>
              </w:rPr>
              <w:t>1388A-AM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NOGUEIRA</w:t>
            </w:r>
          </w:p>
          <w:p w:rsidR="0053605C" w:rsidRDefault="0053605C" w:rsidP="0053605C">
            <w:pPr>
              <w:pStyle w:val="TableParagraph"/>
              <w:spacing w:before="95"/>
              <w:ind w:left="200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Diego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Relatora: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53605C" w:rsidRPr="006F5B96" w:rsidRDefault="00E97886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1" o:spid="_x0000_s2060" type="#_x0000_t202" style="position:absolute;left:0;text-align:left;margin-left:427.45pt;margin-top:18.65pt;width:66.1pt;height:17.45pt;z-index:251677696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6F5B96">
        <w:rPr>
          <w:rFonts w:ascii="Times New Roman" w:hAnsi="Times New Roman" w:cs="Times New Roman"/>
          <w:spacing w:val="-2"/>
        </w:rPr>
        <w:t>Membros:</w:t>
      </w:r>
      <w:r w:rsidR="0053605C"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 (1 V.D.)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     Exmo(a). Sr(a). Des(a). Délcio Luís Santos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  Exmo(a). Sr(a). Des(a). Cezar Luiz Bandiera</w:t>
      </w:r>
    </w:p>
    <w:p w:rsidR="0053605C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53605C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53605C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53605C" w:rsidRPr="0053605C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B040A3" w:rsidRDefault="00B040A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5047"/>
        <w:gridCol w:w="4855"/>
      </w:tblGrid>
      <w:tr w:rsidR="0053605C" w:rsidTr="0053605C">
        <w:trPr>
          <w:trHeight w:val="793"/>
        </w:trPr>
        <w:tc>
          <w:tcPr>
            <w:tcW w:w="62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0436901-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</w:p>
          <w:p w:rsidR="0053605C" w:rsidRDefault="0053605C" w:rsidP="0053605C">
            <w:pPr>
              <w:pStyle w:val="TableParagraph"/>
              <w:spacing w:before="139" w:line="206" w:lineRule="exact"/>
              <w:ind w:left="129" w:right="4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"/>
              <w:ind w:left="24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Délcio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Santos</w:t>
            </w:r>
          </w:p>
        </w:tc>
      </w:tr>
      <w:tr w:rsidR="0053605C" w:rsidTr="0053605C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7" w:type="dxa"/>
            <w:tcBorders>
              <w:top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27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7" w:type="dxa"/>
            <w:tcBorders>
              <w:top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5" w:type="dxa"/>
            <w:tcBorders>
              <w:top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6" w:lineRule="exact"/>
              <w:ind w:left="123"/>
              <w:rPr>
                <w:sz w:val="18"/>
              </w:rPr>
            </w:pPr>
            <w:r>
              <w:rPr>
                <w:sz w:val="18"/>
              </w:rPr>
              <w:t>763A-AM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 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53605C" w:rsidTr="0053605C">
        <w:trPr>
          <w:trHeight w:val="300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7" w:type="dxa"/>
          </w:tcPr>
          <w:p w:rsidR="0053605C" w:rsidRDefault="0053605C" w:rsidP="0053605C">
            <w:pPr>
              <w:pStyle w:val="TableParagraph"/>
              <w:spacing w:before="42" w:line="238" w:lineRule="exact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VIGILANCIA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position w:val="-1"/>
                <w:sz w:val="20"/>
              </w:rPr>
              <w:t>DO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61"/>
              <w:ind w:left="123"/>
              <w:rPr>
                <w:sz w:val="18"/>
              </w:rPr>
            </w:pPr>
            <w:r>
              <w:rPr>
                <w:sz w:val="18"/>
              </w:rPr>
              <w:t>2752N-AM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ELLEN FLORENCIO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ROCHA</w:t>
            </w:r>
          </w:p>
        </w:tc>
      </w:tr>
      <w:tr w:rsidR="0053605C" w:rsidTr="0053605C">
        <w:trPr>
          <w:trHeight w:val="233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7" w:type="dxa"/>
          </w:tcPr>
          <w:p w:rsidR="0053605C" w:rsidRDefault="0053605C" w:rsidP="0053605C">
            <w:pPr>
              <w:pStyle w:val="TableParagraph"/>
              <w:spacing w:line="214" w:lineRule="exact"/>
              <w:ind w:left="411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ROSEMARY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PINTO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605C" w:rsidTr="0053605C">
        <w:trPr>
          <w:trHeight w:val="230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7" w:type="dxa"/>
          </w:tcPr>
          <w:p w:rsidR="0053605C" w:rsidRDefault="0053605C" w:rsidP="0053605C">
            <w:pPr>
              <w:pStyle w:val="TableParagraph"/>
              <w:spacing w:line="210" w:lineRule="exact"/>
              <w:ind w:left="411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605C" w:rsidTr="0053605C">
        <w:trPr>
          <w:trHeight w:val="212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7" w:type="dxa"/>
          </w:tcPr>
          <w:p w:rsidR="0053605C" w:rsidRDefault="0053605C" w:rsidP="0053605C">
            <w:pPr>
              <w:pStyle w:val="TableParagraph"/>
              <w:spacing w:line="192" w:lineRule="exact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5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605C" w:rsidTr="0053605C">
        <w:trPr>
          <w:trHeight w:val="323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7" w:type="dxa"/>
            <w:tcBorders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1"/>
              <w:ind w:left="411"/>
              <w:rPr>
                <w:sz w:val="20"/>
              </w:rPr>
            </w:pPr>
            <w:r>
              <w:rPr>
                <w:sz w:val="20"/>
              </w:rPr>
              <w:t>Evaldo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Sávio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Garrido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Melgueiro</w:t>
            </w:r>
          </w:p>
        </w:tc>
        <w:tc>
          <w:tcPr>
            <w:tcW w:w="4855" w:type="dxa"/>
            <w:tcBorders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06" w:lineRule="exact"/>
              <w:ind w:left="123"/>
              <w:rPr>
                <w:sz w:val="18"/>
              </w:rPr>
            </w:pPr>
            <w:r>
              <w:rPr>
                <w:sz w:val="18"/>
              </w:rPr>
              <w:t>14798N-AM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ADSON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MARQUES E </w:t>
            </w:r>
            <w:r>
              <w:rPr>
                <w:spacing w:val="-4"/>
                <w:sz w:val="18"/>
              </w:rPr>
              <w:t>SOUZA</w:t>
            </w: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E97886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2" o:spid="_x0000_s2061" type="#_x0000_t202" style="position:absolute;left:0;text-align:left;margin-left:438.25pt;margin-top:8pt;width:66.1pt;height:17.45pt;z-index:251679744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794307">
        <w:rPr>
          <w:rFonts w:ascii="Times New Roman" w:hAnsi="Times New Roman" w:cs="Times New Roman"/>
          <w:b/>
          <w:spacing w:val="-2"/>
        </w:rPr>
        <w:t>Relatora:</w:t>
      </w:r>
      <w:r w:rsidR="0053605C" w:rsidRPr="00794307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Délcio Luís Santos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B040A3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Cezar Luiz Bandiera</w:t>
      </w:r>
    </w:p>
    <w:p w:rsidR="00B040A3" w:rsidRDefault="00B040A3">
      <w:pPr>
        <w:pStyle w:val="Corpodetexto"/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933"/>
        <w:gridCol w:w="4961"/>
      </w:tblGrid>
      <w:tr w:rsidR="0053605C" w:rsidTr="0053605C">
        <w:trPr>
          <w:trHeight w:val="793"/>
        </w:trPr>
        <w:tc>
          <w:tcPr>
            <w:tcW w:w="613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0648114-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</w:p>
          <w:p w:rsidR="0053605C" w:rsidRDefault="0053605C" w:rsidP="0053605C">
            <w:pPr>
              <w:pStyle w:val="TableParagraph"/>
              <w:spacing w:before="139" w:line="206" w:lineRule="exact"/>
              <w:ind w:left="129" w:right="3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  <w:tc>
          <w:tcPr>
            <w:tcW w:w="49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"/>
              <w:ind w:left="35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Quórum</w:t>
            </w:r>
          </w:p>
        </w:tc>
      </w:tr>
      <w:tr w:rsidR="0053605C" w:rsidTr="0053605C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263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9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3" w:type="dxa"/>
            <w:tcBorders>
              <w:top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9" w:lineRule="exact"/>
              <w:ind w:left="410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ABREU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DANTAS</w:t>
            </w:r>
          </w:p>
        </w:tc>
        <w:tc>
          <w:tcPr>
            <w:tcW w:w="4961" w:type="dxa"/>
            <w:tcBorders>
              <w:top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03" w:lineRule="exact"/>
              <w:ind w:left="237"/>
              <w:rPr>
                <w:sz w:val="18"/>
              </w:rPr>
            </w:pPr>
            <w:r>
              <w:rPr>
                <w:sz w:val="18"/>
              </w:rPr>
              <w:t>2926N-AM - Ademario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 Rosário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53605C" w:rsidTr="0053605C">
        <w:trPr>
          <w:trHeight w:val="281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3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28"/>
              <w:ind w:left="240"/>
              <w:rPr>
                <w:sz w:val="18"/>
              </w:rPr>
            </w:pPr>
            <w:r>
              <w:rPr>
                <w:sz w:val="18"/>
              </w:rPr>
              <w:t>6596N-AM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WISTON FEITOSA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4"/>
                <w:sz w:val="18"/>
              </w:rPr>
              <w:t>SOUSA</w:t>
            </w:r>
          </w:p>
        </w:tc>
      </w:tr>
      <w:tr w:rsidR="0053605C" w:rsidTr="0053605C">
        <w:trPr>
          <w:trHeight w:val="297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3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0"/>
              <w:ind w:left="240"/>
              <w:rPr>
                <w:sz w:val="18"/>
              </w:rPr>
            </w:pPr>
            <w:r>
              <w:rPr>
                <w:sz w:val="18"/>
              </w:rPr>
              <w:t>10640N-AM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 Raimundo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Lázaro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53605C" w:rsidTr="0053605C">
        <w:trPr>
          <w:trHeight w:val="278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 w:line="21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3" w:type="dxa"/>
          </w:tcPr>
          <w:p w:rsidR="0053605C" w:rsidRDefault="0053605C" w:rsidP="0053605C">
            <w:pPr>
              <w:pStyle w:val="TableParagraph"/>
              <w:spacing w:before="43" w:line="215" w:lineRule="exact"/>
              <w:ind w:left="411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6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605C" w:rsidTr="0053605C">
        <w:trPr>
          <w:trHeight w:val="231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</w:tcPr>
          <w:p w:rsidR="0053605C" w:rsidRDefault="0053605C" w:rsidP="0053605C">
            <w:pPr>
              <w:pStyle w:val="TableParagraph"/>
              <w:spacing w:line="212" w:lineRule="exact"/>
              <w:ind w:left="411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96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605C" w:rsidTr="0053605C">
        <w:trPr>
          <w:trHeight w:val="236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3" w:type="dxa"/>
            <w:tcBorders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17" w:lineRule="exact"/>
              <w:ind w:left="411"/>
              <w:rPr>
                <w:sz w:val="20"/>
              </w:rPr>
            </w:pPr>
            <w:r>
              <w:rPr>
                <w:sz w:val="20"/>
              </w:rPr>
              <w:t>Albuquerque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61" w:type="dxa"/>
            <w:tcBorders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3605C" w:rsidRPr="006F5B96" w:rsidRDefault="00E97886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3" o:spid="_x0000_s2062" type="#_x0000_t202" alt="#AnnotID = 1622862008" style="position:absolute;left:0;text-align:left;margin-left:465pt;margin-top:10.55pt;width:66.1pt;height:17.45pt;z-index:251681792;mso-position-horizontal-relative:page;mso-position-vertical-relative:text" filled="f" stroked="f">
            <v:textbox inset="0,0,0,0">
              <w:txbxContent>
                <w:p w:rsidR="00CA73BA" w:rsidRPr="0053605C" w:rsidRDefault="00CA73BA" w:rsidP="0053605C">
                  <w:pPr>
                    <w:spacing w:line="335" w:lineRule="exact"/>
                    <w:rPr>
                      <w:sz w:val="30"/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53605C" w:rsidRPr="006F5B96">
        <w:rPr>
          <w:rFonts w:ascii="Times New Roman" w:hAnsi="Times New Roman" w:cs="Times New Roman"/>
          <w:spacing w:val="-2"/>
        </w:rPr>
        <w:t>Presidente:</w:t>
      </w:r>
      <w:r w:rsidR="0053605C"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Relatora: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Maria do Perpétuo Socorro Guedes Moura (1º V.D.) </w:t>
      </w:r>
    </w:p>
    <w:p w:rsidR="0053605C" w:rsidRPr="006F5B96" w:rsidRDefault="0053605C" w:rsidP="006F5B96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Délcio Luís Santos (Acompanha voto divergente) 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Onilza Abreu Gerth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Cezar Luiz Bandiera</w:t>
      </w:r>
    </w:p>
    <w:p w:rsidR="0053605C" w:rsidRPr="0053605C" w:rsidRDefault="006F5B96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  </w:t>
      </w:r>
    </w:p>
    <w:p w:rsidR="0053605C" w:rsidRPr="0053605C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Arial" w:hAnsi="Arial" w:cs="Arial"/>
          <w:spacing w:val="-2"/>
        </w:rPr>
      </w:pPr>
      <w:r w:rsidRPr="0053605C">
        <w:rPr>
          <w:rFonts w:ascii="Arial" w:hAnsi="Arial" w:cs="Arial"/>
          <w:spacing w:val="-2"/>
        </w:rPr>
        <w:t>*Sustentação Oral: Apelante (realizada)</w:t>
      </w:r>
    </w:p>
    <w:p w:rsidR="00A15A9F" w:rsidRDefault="00A15A9F">
      <w:pPr>
        <w:pStyle w:val="Corpodetexto"/>
        <w:spacing w:before="1"/>
        <w:rPr>
          <w:sz w:val="14"/>
        </w:rPr>
      </w:pPr>
    </w:p>
    <w:p w:rsidR="00B040A3" w:rsidRDefault="00B040A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724"/>
        <w:gridCol w:w="5179"/>
      </w:tblGrid>
      <w:tr w:rsidR="0053605C" w:rsidTr="0053605C">
        <w:trPr>
          <w:trHeight w:val="793"/>
        </w:trPr>
        <w:tc>
          <w:tcPr>
            <w:tcW w:w="59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0516680-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</w:p>
          <w:p w:rsidR="0053605C" w:rsidRDefault="0053605C" w:rsidP="0053605C">
            <w:pPr>
              <w:pStyle w:val="TableParagraph"/>
              <w:spacing w:before="139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56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Cunha</w:t>
            </w:r>
          </w:p>
        </w:tc>
      </w:tr>
      <w:tr w:rsidR="0053605C" w:rsidTr="0053605C">
        <w:trPr>
          <w:trHeight w:val="29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4" w:type="dxa"/>
            <w:tcBorders>
              <w:top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53605C">
        <w:trPr>
          <w:trHeight w:val="216"/>
        </w:trPr>
        <w:tc>
          <w:tcPr>
            <w:tcW w:w="120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4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4" w:type="dxa"/>
            <w:tcBorders>
              <w:top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6" w:lineRule="exact"/>
              <w:ind w:left="41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BMG</w:t>
            </w:r>
            <w:r>
              <w:rPr>
                <w:spacing w:val="-5"/>
                <w:sz w:val="20"/>
              </w:rPr>
              <w:t xml:space="preserve"> S/A</w:t>
            </w:r>
          </w:p>
        </w:tc>
        <w:tc>
          <w:tcPr>
            <w:tcW w:w="5179" w:type="dxa"/>
            <w:tcBorders>
              <w:top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6" w:lineRule="exact"/>
              <w:ind w:left="44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Citação e</w:t>
            </w:r>
            <w:r>
              <w:rPr>
                <w:spacing w:val="-2"/>
                <w:sz w:val="18"/>
              </w:rPr>
              <w:t xml:space="preserve"> Intimação</w:t>
            </w:r>
          </w:p>
        </w:tc>
      </w:tr>
      <w:tr w:rsidR="0053605C" w:rsidTr="0053605C">
        <w:trPr>
          <w:trHeight w:val="447"/>
        </w:trPr>
        <w:tc>
          <w:tcPr>
            <w:tcW w:w="1206" w:type="dxa"/>
            <w:vMerge/>
            <w:tcBorders>
              <w:top w:val="nil"/>
              <w:left w:val="single" w:sz="8" w:space="0" w:color="000000"/>
            </w:tcBorders>
          </w:tcPr>
          <w:p w:rsidR="0053605C" w:rsidRDefault="0053605C" w:rsidP="0053605C">
            <w:pPr>
              <w:rPr>
                <w:sz w:val="2"/>
                <w:szCs w:val="2"/>
              </w:rPr>
            </w:pPr>
          </w:p>
        </w:tc>
        <w:tc>
          <w:tcPr>
            <w:tcW w:w="4724" w:type="dxa"/>
          </w:tcPr>
          <w:p w:rsidR="0053605C" w:rsidRDefault="0053605C" w:rsidP="0053605C">
            <w:pPr>
              <w:pStyle w:val="TableParagraph"/>
              <w:spacing w:before="157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Pinheiro</w:t>
            </w:r>
          </w:p>
        </w:tc>
        <w:tc>
          <w:tcPr>
            <w:tcW w:w="5179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85" w:lineRule="exact"/>
              <w:ind w:left="449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53605C" w:rsidRDefault="0053605C" w:rsidP="0053605C">
            <w:pPr>
              <w:pStyle w:val="TableParagraph"/>
              <w:spacing w:line="198" w:lineRule="exact"/>
              <w:ind w:left="446"/>
              <w:rPr>
                <w:sz w:val="18"/>
              </w:rPr>
            </w:pPr>
            <w:r>
              <w:rPr>
                <w:sz w:val="18"/>
              </w:rPr>
              <w:t>16503N-AM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LAURIANE ROCHA</w:t>
            </w:r>
            <w:r>
              <w:rPr>
                <w:spacing w:val="-2"/>
                <w:sz w:val="18"/>
              </w:rPr>
              <w:t xml:space="preserve"> FORNAGIERI</w:t>
            </w:r>
          </w:p>
        </w:tc>
      </w:tr>
      <w:tr w:rsidR="0053605C" w:rsidTr="0053605C">
        <w:trPr>
          <w:trHeight w:val="290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4" w:type="dxa"/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9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33"/>
              <w:ind w:left="449"/>
              <w:rPr>
                <w:sz w:val="18"/>
              </w:rPr>
            </w:pPr>
            <w:r>
              <w:rPr>
                <w:sz w:val="18"/>
              </w:rPr>
              <w:t>17910N-SC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Luís </w:t>
            </w:r>
            <w:r>
              <w:rPr>
                <w:spacing w:val="-2"/>
                <w:sz w:val="18"/>
              </w:rPr>
              <w:t>Sonntag</w:t>
            </w:r>
          </w:p>
        </w:tc>
      </w:tr>
      <w:tr w:rsidR="0053605C" w:rsidTr="0053605C">
        <w:trPr>
          <w:trHeight w:val="344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4" w:type="dxa"/>
          </w:tcPr>
          <w:p w:rsidR="0053605C" w:rsidRDefault="0053605C" w:rsidP="0053605C">
            <w:pPr>
              <w:pStyle w:val="TableParagraph"/>
              <w:spacing w:before="64"/>
              <w:ind w:left="41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BMG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79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62"/>
              <w:ind w:left="446"/>
              <w:rPr>
                <w:sz w:val="18"/>
              </w:rPr>
            </w:pPr>
            <w:r>
              <w:rPr>
                <w:sz w:val="18"/>
              </w:rPr>
              <w:t>17910N-SC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André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Luís </w:t>
            </w:r>
            <w:r>
              <w:rPr>
                <w:spacing w:val="-2"/>
                <w:sz w:val="18"/>
              </w:rPr>
              <w:t>Sonntag</w:t>
            </w:r>
          </w:p>
        </w:tc>
      </w:tr>
      <w:tr w:rsidR="0053605C" w:rsidTr="0053605C">
        <w:trPr>
          <w:trHeight w:val="354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4" w:type="dxa"/>
            <w:tcBorders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2"/>
              <w:ind w:left="411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179" w:type="dxa"/>
            <w:tcBorders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3605C" w:rsidRPr="006F5B96" w:rsidRDefault="0053605C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E97886" w:rsidP="00794307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4" o:spid="_x0000_s2063" type="#_x0000_t202" alt="#AnnotID = 40" style="position:absolute;left:0;text-align:left;margin-left:436.45pt;margin-top:4.7pt;width:66.1pt;height:17.45pt;z-index:251683840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794307">
        <w:rPr>
          <w:rFonts w:ascii="Times New Roman" w:hAnsi="Times New Roman" w:cs="Times New Roman"/>
          <w:b/>
          <w:spacing w:val="-2"/>
        </w:rPr>
        <w:t>Relatora:</w:t>
      </w:r>
      <w:r w:rsidR="0053605C" w:rsidRPr="00794307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53605C" w:rsidRPr="006F5B96" w:rsidRDefault="0053605C" w:rsidP="00794307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Délcio Luís Santos (1 V.D.)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>Exmo(a). Sr(a). Des(a). Onilza Abreu Gerth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   Exmo(a). Sr(a). Des(a). Cezar Luiz Bandiera</w:t>
      </w:r>
    </w:p>
    <w:p w:rsidR="00B040A3" w:rsidRPr="0053605C" w:rsidRDefault="00B040A3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A15A9F">
        <w:trPr>
          <w:trHeight w:val="8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</w:t>
            </w:r>
            <w:r>
              <w:rPr>
                <w:rFonts w:ascii="Arial" w:hAnsi="Arial"/>
                <w:b/>
                <w:sz w:val="20"/>
              </w:rPr>
              <w:tab/>
              <w:t>Agravo Interno Cível 0010930-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53605C">
              <w:rPr>
                <w:rFonts w:ascii="Arial" w:hAnsi="Arial"/>
                <w:b/>
                <w:sz w:val="20"/>
              </w:rPr>
              <w:t>Adiado</w:t>
            </w:r>
            <w:r w:rsidR="0053605C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="0053605C">
              <w:rPr>
                <w:rFonts w:ascii="Arial" w:hAnsi="Arial"/>
                <w:b/>
                <w:sz w:val="20"/>
              </w:rPr>
              <w:t>a</w:t>
            </w:r>
            <w:r w:rsidR="0053605C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53605C">
              <w:rPr>
                <w:rFonts w:ascii="Arial" w:hAnsi="Arial"/>
                <w:b/>
                <w:sz w:val="20"/>
              </w:rPr>
              <w:t>pedido</w:t>
            </w:r>
            <w:r w:rsidR="0053605C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53605C">
              <w:rPr>
                <w:rFonts w:ascii="Arial" w:hAnsi="Arial"/>
                <w:b/>
                <w:sz w:val="20"/>
              </w:rPr>
              <w:t>da</w:t>
            </w:r>
            <w:r w:rsidR="0053605C">
              <w:rPr>
                <w:rFonts w:ascii="Arial" w:hAnsi="Arial"/>
                <w:b/>
                <w:spacing w:val="-2"/>
                <w:sz w:val="20"/>
              </w:rPr>
              <w:t xml:space="preserve"> relatora</w:t>
            </w:r>
          </w:p>
        </w:tc>
      </w:tr>
      <w:tr w:rsidR="00A15A9F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>
        <w:trPr>
          <w:trHeight w:val="10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GLOBO COMUNICAÇÃO E PARTICIPAÇÕES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36710N-SP - RICARDO BARRETO FERREIRA </w:t>
            </w:r>
            <w:r>
              <w:rPr>
                <w:spacing w:val="-5"/>
                <w:position w:val="2"/>
                <w:sz w:val="18"/>
              </w:rPr>
              <w:t>DA</w:t>
            </w:r>
          </w:p>
          <w:p w:rsidR="00A15A9F" w:rsidRDefault="00DD36C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  <w:p w:rsidR="00A15A9F" w:rsidRDefault="00DD36CB">
            <w:pPr>
              <w:pStyle w:val="TableParagraph"/>
              <w:spacing w:line="19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19352N-PE - BRUNO BEZERRA DE </w:t>
            </w:r>
            <w:r>
              <w:rPr>
                <w:spacing w:val="-2"/>
                <w:sz w:val="18"/>
              </w:rPr>
              <w:t>SOUZA</w:t>
            </w:r>
          </w:p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Rafaela Blanco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5258N-AM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DANIEL DE OLIVEIRA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6B4F5B" w:rsidRPr="006F5B96" w:rsidRDefault="006B4F5B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Presidente: 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6B4F5B" w:rsidRPr="00794307" w:rsidRDefault="006B4F5B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Relatora: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6B4F5B" w:rsidRPr="006F5B96" w:rsidRDefault="006B4F5B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Délcio Luís Santos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="006B4F5B" w:rsidRPr="006F5B96">
        <w:rPr>
          <w:rFonts w:ascii="Times New Roman" w:hAnsi="Times New Roman" w:cs="Times New Roman"/>
          <w:spacing w:val="-2"/>
        </w:rPr>
        <w:t xml:space="preserve">Exmo(a). Sr(a). Des(a). Cezar Luiz Bandiera </w:t>
      </w:r>
      <w:r w:rsidRPr="006F5B96">
        <w:rPr>
          <w:rFonts w:ascii="Times New Roman" w:hAnsi="Times New Roman" w:cs="Times New Roman"/>
          <w:spacing w:val="-2"/>
        </w:rPr>
        <w:t>(1 V.D.)</w:t>
      </w:r>
    </w:p>
    <w:p w:rsidR="006B4F5B" w:rsidRPr="006F5B96" w:rsidRDefault="006B4F5B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ab/>
      </w:r>
    </w:p>
    <w:p w:rsidR="006B4F5B" w:rsidRPr="006F5B96" w:rsidRDefault="006B4F5B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Suplentes: </w:t>
      </w:r>
      <w:r w:rsidRPr="006F5B96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6B4F5B" w:rsidRPr="006F5B96" w:rsidRDefault="006B4F5B" w:rsidP="00794307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ab/>
        <w:t>Exmo(a). Sr(a). Des(a). Mirza Telma de Oliveira Cunha</w:t>
      </w:r>
    </w:p>
    <w:p w:rsidR="006B4F5B" w:rsidRDefault="006B4F5B">
      <w:pPr>
        <w:pStyle w:val="Corpodetexto"/>
        <w:spacing w:before="32"/>
      </w:pPr>
    </w:p>
    <w:tbl>
      <w:tblPr>
        <w:tblStyle w:val="TableNormal"/>
        <w:tblW w:w="0" w:type="auto"/>
        <w:tblInd w:w="152" w:type="dxa"/>
        <w:tblLayout w:type="fixed"/>
        <w:tblLook w:val="01E0"/>
      </w:tblPr>
      <w:tblGrid>
        <w:gridCol w:w="1206"/>
        <w:gridCol w:w="9901"/>
      </w:tblGrid>
      <w:tr w:rsidR="0053605C" w:rsidTr="00794307">
        <w:trPr>
          <w:trHeight w:val="790"/>
        </w:trPr>
        <w:tc>
          <w:tcPr>
            <w:tcW w:w="1110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  <w:tab w:val="left" w:pos="6486"/>
              </w:tabs>
              <w:spacing w:line="231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position w:val="1"/>
                <w:sz w:val="20"/>
              </w:rPr>
              <w:t>15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0601446-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47.2013.8.04.0001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Délcio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Santos</w:t>
            </w:r>
          </w:p>
          <w:p w:rsidR="0053605C" w:rsidRDefault="0053605C" w:rsidP="0053605C">
            <w:pPr>
              <w:pStyle w:val="TableParagraph"/>
              <w:spacing w:before="127" w:line="206" w:lineRule="exact"/>
              <w:ind w:left="129" w:right="510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53605C" w:rsidTr="00794307">
        <w:trPr>
          <w:trHeight w:val="30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9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5151"/>
              </w:tabs>
              <w:spacing w:line="222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794307">
        <w:trPr>
          <w:trHeight w:val="22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901" w:type="dxa"/>
            <w:tcBorders>
              <w:top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5170"/>
              </w:tabs>
              <w:spacing w:line="207" w:lineRule="exact"/>
              <w:ind w:left="411"/>
              <w:rPr>
                <w:position w:val="2"/>
                <w:sz w:val="18"/>
              </w:rPr>
            </w:pPr>
            <w:r>
              <w:rPr>
                <w:sz w:val="20"/>
              </w:rPr>
              <w:t>ESPOLIO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GERALDO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4055N-AM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APOENA MOREIRA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  <w:tr w:rsidR="0053605C" w:rsidTr="00794307">
        <w:trPr>
          <w:trHeight w:val="234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14" w:lineRule="exact"/>
              <w:ind w:left="411"/>
              <w:rPr>
                <w:sz w:val="20"/>
              </w:rPr>
            </w:pPr>
            <w:r>
              <w:rPr>
                <w:sz w:val="20"/>
              </w:rPr>
              <w:t>ARAÚJO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CHRISTINA</w:t>
            </w:r>
          </w:p>
        </w:tc>
      </w:tr>
      <w:tr w:rsidR="0053605C" w:rsidTr="00794307">
        <w:trPr>
          <w:trHeight w:val="210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0" w:lineRule="exact"/>
              <w:ind w:left="411"/>
              <w:rPr>
                <w:sz w:val="20"/>
              </w:rPr>
            </w:pPr>
            <w:r>
              <w:rPr>
                <w:sz w:val="20"/>
              </w:rPr>
              <w:t>BANDEIRA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ARAUJO</w:t>
            </w:r>
          </w:p>
        </w:tc>
      </w:tr>
      <w:tr w:rsidR="0053605C" w:rsidTr="00794307">
        <w:trPr>
          <w:trHeight w:val="265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06" w:lineRule="exact"/>
              <w:ind w:left="411"/>
              <w:rPr>
                <w:sz w:val="18"/>
              </w:rPr>
            </w:pPr>
            <w:r>
              <w:rPr>
                <w:sz w:val="20"/>
              </w:rPr>
              <w:t>WALDIR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WELLINGTON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FREDERICO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18"/>
              </w:rPr>
              <w:t>633A-AM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Morais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Avelar</w:t>
            </w:r>
          </w:p>
        </w:tc>
      </w:tr>
      <w:tr w:rsidR="0053605C" w:rsidTr="00794307">
        <w:trPr>
          <w:trHeight w:val="307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52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90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tabs>
                <w:tab w:val="left" w:pos="5170"/>
              </w:tabs>
              <w:spacing w:before="74" w:line="213" w:lineRule="exact"/>
              <w:ind w:left="411"/>
              <w:rPr>
                <w:position w:val="2"/>
                <w:sz w:val="18"/>
              </w:rPr>
            </w:pPr>
            <w:r>
              <w:rPr>
                <w:sz w:val="20"/>
              </w:rPr>
              <w:t>ESPOLIO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GERALDO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4055N-AM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APOENA MOREIRA</w:t>
            </w:r>
            <w:r>
              <w:rPr>
                <w:spacing w:val="-3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</w:tc>
      </w:tr>
      <w:tr w:rsidR="0053605C" w:rsidTr="00794307">
        <w:trPr>
          <w:trHeight w:val="216"/>
        </w:trPr>
        <w:tc>
          <w:tcPr>
            <w:tcW w:w="1206" w:type="dxa"/>
            <w:tcBorders>
              <w:left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01" w:type="dxa"/>
            <w:tcBorders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6" w:lineRule="exact"/>
              <w:ind w:left="411"/>
              <w:rPr>
                <w:sz w:val="20"/>
              </w:rPr>
            </w:pPr>
            <w:r>
              <w:rPr>
                <w:spacing w:val="-2"/>
                <w:sz w:val="20"/>
              </w:rPr>
              <w:t>ARAÚJO</w:t>
            </w:r>
          </w:p>
        </w:tc>
      </w:tr>
      <w:tr w:rsidR="0053605C" w:rsidTr="00794307">
        <w:trPr>
          <w:trHeight w:val="330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53605C" w:rsidRDefault="0053605C" w:rsidP="00536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1" w:type="dxa"/>
            <w:tcBorders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15" w:lineRule="exact"/>
              <w:ind w:left="411"/>
              <w:rPr>
                <w:sz w:val="18"/>
              </w:rPr>
            </w:pPr>
            <w:r>
              <w:rPr>
                <w:sz w:val="20"/>
              </w:rPr>
              <w:t>WALDIR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WELLINGTON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FREDERICO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18"/>
              </w:rPr>
              <w:t>633A-AM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Morais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Avelar</w:t>
            </w:r>
          </w:p>
        </w:tc>
      </w:tr>
    </w:tbl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E97886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6" o:spid="_x0000_s2066" type="#_x0000_t202" style="position:absolute;left:0;text-align:left;margin-left:404.65pt;margin-top:5.75pt;width:66.1pt;height:17.45pt;z-index:251685888;mso-position-horizontal-relative:page" filled="f" stroked="f">
            <v:textbox inset="0,0,0,0">
              <w:txbxContent>
                <w:p w:rsidR="00CA73BA" w:rsidRPr="0053605C" w:rsidRDefault="00CA73BA" w:rsidP="0053605C">
                  <w:pPr>
                    <w:spacing w:line="335" w:lineRule="exact"/>
                    <w:rPr>
                      <w:sz w:val="30"/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53605C" w:rsidRPr="00794307">
        <w:rPr>
          <w:rFonts w:ascii="Times New Roman" w:hAnsi="Times New Roman" w:cs="Times New Roman"/>
          <w:b/>
          <w:spacing w:val="-2"/>
        </w:rPr>
        <w:t>Relatora:</w:t>
      </w:r>
      <w:r w:rsidR="0053605C" w:rsidRPr="00794307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Délcio Luís Santos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Cezar Luiz Bandiera (V.R.)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A15A9F" w:rsidRPr="0053605C" w:rsidRDefault="00A15A9F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6"/>
        <w:gridCol w:w="4723"/>
        <w:gridCol w:w="5172"/>
      </w:tblGrid>
      <w:tr w:rsidR="0053605C" w:rsidTr="00794307">
        <w:trPr>
          <w:trHeight w:val="793"/>
        </w:trPr>
        <w:tc>
          <w:tcPr>
            <w:tcW w:w="592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0668064-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</w:p>
          <w:p w:rsidR="0053605C" w:rsidRDefault="0053605C" w:rsidP="0053605C">
            <w:pPr>
              <w:pStyle w:val="TableParagraph"/>
              <w:spacing w:before="139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4"/>
              <w:ind w:left="5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Quórum</w:t>
            </w:r>
          </w:p>
        </w:tc>
      </w:tr>
      <w:tr w:rsidR="0053605C" w:rsidTr="00794307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220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3605C" w:rsidTr="00794307">
        <w:trPr>
          <w:trHeight w:val="27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3605C" w:rsidRDefault="0053605C" w:rsidP="0053605C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3605C" w:rsidRDefault="0053605C" w:rsidP="0053605C">
            <w:pPr>
              <w:pStyle w:val="TableParagraph"/>
              <w:spacing w:line="222" w:lineRule="exact"/>
              <w:ind w:left="411"/>
              <w:rPr>
                <w:sz w:val="20"/>
              </w:rPr>
            </w:pPr>
            <w:r>
              <w:rPr>
                <w:sz w:val="20"/>
              </w:rPr>
              <w:t>Ronald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Abud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line="196" w:lineRule="exact"/>
              <w:ind w:left="447"/>
              <w:rPr>
                <w:sz w:val="18"/>
              </w:rPr>
            </w:pPr>
            <w:r>
              <w:rPr>
                <w:sz w:val="18"/>
              </w:rPr>
              <w:t>412625N-SP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GIOVANNA VALENTIM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COZZA</w:t>
            </w:r>
          </w:p>
        </w:tc>
      </w:tr>
      <w:tr w:rsidR="0053605C" w:rsidTr="00794307">
        <w:trPr>
          <w:trHeight w:val="459"/>
        </w:trPr>
        <w:tc>
          <w:tcPr>
            <w:tcW w:w="12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before="42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3605C" w:rsidRDefault="0053605C" w:rsidP="0053605C">
            <w:pPr>
              <w:pStyle w:val="TableParagraph"/>
              <w:spacing w:before="64"/>
              <w:ind w:left="41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ITAUCARD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605C" w:rsidRDefault="0053605C" w:rsidP="0053605C">
            <w:pPr>
              <w:pStyle w:val="TableParagraph"/>
              <w:spacing w:before="61"/>
              <w:ind w:left="447"/>
              <w:rPr>
                <w:sz w:val="18"/>
              </w:rPr>
            </w:pPr>
            <w:r>
              <w:rPr>
                <w:sz w:val="18"/>
              </w:rPr>
              <w:t>1320A-AM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Eny Angé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E97886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8" o:spid="_x0000_s2067" type="#_x0000_t202" style="position:absolute;left:0;text-align:left;margin-left:422.65pt;margin-top:11.15pt;width:66.1pt;height:17.45pt;z-index:251687936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794307">
        <w:rPr>
          <w:rFonts w:ascii="Times New Roman" w:hAnsi="Times New Roman" w:cs="Times New Roman"/>
          <w:b/>
          <w:spacing w:val="-2"/>
        </w:rPr>
        <w:t>Relatora:</w:t>
      </w:r>
      <w:r w:rsidR="0053605C" w:rsidRPr="00794307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Délcio Luís Santos (1 V.D.)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 (2 V.D.)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Onilza Abreu Gerth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Cezar Luiz Bandiera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Sustentação oral: realizada</w:t>
      </w:r>
    </w:p>
    <w:p w:rsidR="006B4F5B" w:rsidRDefault="006B4F5B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794307" w:rsidRDefault="00794307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794307" w:rsidRDefault="00794307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794307" w:rsidRDefault="00794307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794307" w:rsidRPr="006F5B96" w:rsidRDefault="00794307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6B4F5B" w:rsidRDefault="006B4F5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15A9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 w:rsidP="006B4F5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0600613-</w:t>
            </w:r>
            <w:r>
              <w:rPr>
                <w:rFonts w:ascii="Arial" w:hAnsi="Arial"/>
                <w:b/>
                <w:spacing w:val="-2"/>
                <w:sz w:val="20"/>
              </w:rPr>
              <w:t>14.2022.8.04.0001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53605C">
              <w:rPr>
                <w:rFonts w:ascii="Arial" w:hAnsi="Arial"/>
                <w:b/>
                <w:sz w:val="20"/>
              </w:rPr>
              <w:t>Adiado/Suspenso</w:t>
            </w:r>
            <w:r w:rsidR="0053605C"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 w:rsidR="0053605C">
              <w:rPr>
                <w:rFonts w:ascii="Arial" w:hAnsi="Arial"/>
                <w:b/>
                <w:sz w:val="20"/>
              </w:rPr>
              <w:t>pela</w:t>
            </w:r>
            <w:r w:rsidR="0053605C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 w:rsidR="0053605C">
              <w:rPr>
                <w:rFonts w:ascii="Arial" w:hAnsi="Arial"/>
                <w:b/>
                <w:spacing w:val="-2"/>
                <w:sz w:val="20"/>
              </w:rPr>
              <w:t>Relatora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A15A9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>
        <w:trPr>
          <w:trHeight w:val="1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Taina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Helena Rattes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16302N-AM - JOAO VICTOR DA SILVA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A15A9F" w:rsidRDefault="00DD36CB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16695N-AM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JÚNIOR</w:t>
            </w:r>
          </w:p>
          <w:p w:rsidR="00A15A9F" w:rsidRDefault="00DD36C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15A9F" w:rsidRDefault="00DD36CB">
            <w:pPr>
              <w:pStyle w:val="TableParagraph"/>
              <w:tabs>
                <w:tab w:val="left" w:pos="1599"/>
              </w:tabs>
              <w:spacing w:before="91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53605C" w:rsidRPr="00794307" w:rsidRDefault="00E97886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9" o:spid="_x0000_s2070" type="#_x0000_t202" alt="#AnnotID = 1622862008" style="position:absolute;left:0;text-align:left;margin-left:410.65pt;margin-top:9.15pt;width:66.1pt;height:17.45pt;z-index:251689984;mso-position-horizontal-relative:page" filled="f" stroked="f">
            <v:textbox inset="0,0,0,0">
              <w:txbxContent>
                <w:p w:rsidR="00CA73BA" w:rsidRDefault="00CA73BA" w:rsidP="0053605C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53605C" w:rsidRPr="00794307">
        <w:rPr>
          <w:rFonts w:ascii="Times New Roman" w:hAnsi="Times New Roman" w:cs="Times New Roman"/>
          <w:b/>
          <w:spacing w:val="-2"/>
        </w:rPr>
        <w:t>Relatora:</w:t>
      </w:r>
      <w:r w:rsidR="0053605C" w:rsidRPr="00794307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Délcio Luís Santos (1 V.D.) 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53605C" w:rsidRPr="006F5B96" w:rsidRDefault="0053605C" w:rsidP="0053605C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 Exmo(a). Sr(a). Des(a). Cezar Luiz Bandiera</w:t>
      </w:r>
    </w:p>
    <w:p w:rsidR="0053605C" w:rsidRPr="006F5B96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B040A3" w:rsidRPr="0053605C" w:rsidRDefault="0053605C" w:rsidP="0053605C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Procurador:</w:t>
      </w:r>
      <w:r w:rsidRPr="006F5B96">
        <w:rPr>
          <w:rFonts w:ascii="Times New Roman" w:hAnsi="Times New Roman" w:cs="Times New Roman"/>
          <w:spacing w:val="-2"/>
        </w:rPr>
        <w:tab/>
        <w:t>Exmo. Sr. Dr. Elvys de Paula Freitas</w:t>
      </w:r>
    </w:p>
    <w:p w:rsidR="00A15A9F" w:rsidRDefault="00A15A9F">
      <w:pPr>
        <w:pStyle w:val="Corpodetexto"/>
        <w:spacing w:before="1"/>
        <w:rPr>
          <w:sz w:val="14"/>
        </w:rPr>
      </w:pPr>
    </w:p>
    <w:p w:rsidR="00B040A3" w:rsidRDefault="00B040A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15A9F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DD36CB" w:rsidP="00AE619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0602546-</w:t>
            </w:r>
            <w:r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E6193">
              <w:rPr>
                <w:rFonts w:ascii="Arial"/>
                <w:b/>
                <w:sz w:val="20"/>
              </w:rPr>
              <w:t>Pedido</w:t>
            </w:r>
            <w:r w:rsidR="00AE6193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AE6193">
              <w:rPr>
                <w:rFonts w:ascii="Arial"/>
                <w:b/>
                <w:sz w:val="20"/>
              </w:rPr>
              <w:t>de</w:t>
            </w:r>
            <w:r w:rsidR="00AE6193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AE6193">
              <w:rPr>
                <w:rFonts w:ascii="Arial"/>
                <w:b/>
                <w:sz w:val="20"/>
              </w:rPr>
              <w:t>Visita:</w:t>
            </w:r>
            <w:r w:rsidR="00AE6193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AE6193">
              <w:rPr>
                <w:rFonts w:ascii="Arial"/>
                <w:b/>
                <w:sz w:val="20"/>
              </w:rPr>
              <w:t>Desa.</w:t>
            </w:r>
            <w:r w:rsidR="00AE6193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AE6193">
              <w:rPr>
                <w:rFonts w:ascii="Arial"/>
                <w:b/>
                <w:sz w:val="20"/>
              </w:rPr>
              <w:t>Mirza</w:t>
            </w:r>
            <w:r w:rsidR="00AE6193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AE6193">
              <w:rPr>
                <w:rFonts w:ascii="Arial"/>
                <w:b/>
                <w:spacing w:val="-4"/>
                <w:sz w:val="20"/>
              </w:rPr>
              <w:t>Telma</w:t>
            </w:r>
          </w:p>
          <w:p w:rsidR="00A15A9F" w:rsidRDefault="00DD36CB" w:rsidP="00AE6193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A15A9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>
        <w:trPr>
          <w:trHeight w:val="24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A15A9F" w:rsidRDefault="00DD36CB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A15A9F" w:rsidRDefault="00DD36CB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A15A9F" w:rsidRDefault="00DD36CB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A15A9F" w:rsidRDefault="00DD36CB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A15A9F" w:rsidRDefault="00DD36CB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</w:tr>
    </w:tbl>
    <w:p w:rsidR="00AE6193" w:rsidRPr="006F5B96" w:rsidRDefault="00E97886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0" o:spid="_x0000_s2071" type="#_x0000_t202" style="position:absolute;left:0;text-align:left;margin-left:408.25pt;margin-top:13.05pt;width:66.1pt;height:17.45pt;z-index:251692032;mso-position-horizontal-relative:page;mso-position-vertical-relative:text" filled="f" stroked="f">
            <v:textbox inset="0,0,0,0">
              <w:txbxContent>
                <w:p w:rsidR="00CA73BA" w:rsidRDefault="00CA73BA" w:rsidP="00AE6193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>Presidente:</w:t>
      </w:r>
      <w:r w:rsidR="00AE6193"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794307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794307">
        <w:rPr>
          <w:rFonts w:ascii="Times New Roman" w:hAnsi="Times New Roman" w:cs="Times New Roman"/>
          <w:b/>
          <w:spacing w:val="-2"/>
        </w:rPr>
        <w:t>Relatora:</w:t>
      </w:r>
      <w:r w:rsidRPr="00794307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Délcio Luís Santos (1 V.D.)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>Exmo(a). Sr(a). Des(a). Cezar Luiz Bandiera</w:t>
      </w:r>
    </w:p>
    <w:p w:rsidR="00A15A9F" w:rsidRPr="006F5B96" w:rsidRDefault="00A15A9F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F50C5A" w:rsidRDefault="00F50C5A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F50C5A" w:rsidRDefault="00F50C5A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F50C5A" w:rsidRDefault="00F50C5A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F50C5A" w:rsidRDefault="00F50C5A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P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B040A3" w:rsidRDefault="00B040A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15A9F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DD36CB" w:rsidP="00AE6193">
            <w:pPr>
              <w:pStyle w:val="TableParagraph"/>
              <w:tabs>
                <w:tab w:val="left" w:pos="726"/>
                <w:tab w:val="left" w:pos="6487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0601595-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>
              <w:rPr>
                <w:rFonts w:ascii="Arial" w:hAnsi="Arial"/>
                <w:b/>
                <w:sz w:val="20"/>
              </w:rPr>
              <w:tab/>
            </w:r>
            <w:r w:rsidR="00AE6193">
              <w:rPr>
                <w:rFonts w:ascii="Arial" w:hAnsi="Arial"/>
                <w:b/>
                <w:sz w:val="20"/>
              </w:rPr>
              <w:t>Pedido</w:t>
            </w:r>
            <w:r w:rsidR="00AE6193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="00AE6193">
              <w:rPr>
                <w:rFonts w:ascii="Arial" w:hAnsi="Arial"/>
                <w:b/>
                <w:sz w:val="20"/>
              </w:rPr>
              <w:t>de</w:t>
            </w:r>
            <w:r w:rsidR="00AE6193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="00AE6193">
              <w:rPr>
                <w:rFonts w:ascii="Arial" w:hAnsi="Arial"/>
                <w:b/>
                <w:sz w:val="20"/>
              </w:rPr>
              <w:t>Vista:</w:t>
            </w:r>
            <w:r w:rsidR="00AE6193"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 w:rsidR="00AE6193">
              <w:rPr>
                <w:rFonts w:ascii="Arial" w:hAnsi="Arial"/>
                <w:b/>
                <w:sz w:val="20"/>
              </w:rPr>
              <w:t>Des.</w:t>
            </w:r>
            <w:r w:rsidR="00AE6193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="00AE6193">
              <w:rPr>
                <w:rFonts w:ascii="Arial" w:hAnsi="Arial"/>
                <w:b/>
                <w:sz w:val="20"/>
              </w:rPr>
              <w:t>Cézar</w:t>
            </w:r>
            <w:r w:rsidR="00AE6193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="00AE6193">
              <w:rPr>
                <w:rFonts w:ascii="Arial" w:hAnsi="Arial"/>
                <w:b/>
                <w:spacing w:val="-2"/>
                <w:sz w:val="20"/>
              </w:rPr>
              <w:t>Bandiera</w:t>
            </w:r>
          </w:p>
          <w:p w:rsidR="00A15A9F" w:rsidRDefault="00A15A9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</w:p>
          <w:p w:rsidR="00A15A9F" w:rsidRDefault="00DD36C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15A9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ESTADO DO AMAZONAS representado(a) por Anna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15A9F" w:rsidRDefault="00DD36CB">
            <w:pPr>
              <w:pStyle w:val="TableParagraph"/>
              <w:spacing w:before="3" w:line="229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Karina Leão Brasil </w:t>
            </w:r>
            <w:r>
              <w:rPr>
                <w:spacing w:val="-2"/>
                <w:sz w:val="20"/>
              </w:rPr>
              <w:t>Salama</w:t>
            </w:r>
          </w:p>
          <w:p w:rsidR="00A15A9F" w:rsidRDefault="00DD36CB">
            <w:pPr>
              <w:pStyle w:val="TableParagraph"/>
              <w:tabs>
                <w:tab w:val="left" w:pos="1599"/>
              </w:tabs>
              <w:spacing w:line="242" w:lineRule="auto"/>
              <w:ind w:left="1600" w:right="4975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representado(a) por Leandro Antunes de Miranda Zanata, DEFENSORIA PÚBLICA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Relatora: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AE6193" w:rsidRPr="006F5B96" w:rsidRDefault="00E97886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2" o:spid="_x0000_s2072" type="#_x0000_t202" alt="#AnnotID = 1921405159" style="position:absolute;left:0;text-align:left;margin-left:428.65pt;margin-top:.95pt;width:52.9pt;height:13.85pt;z-index:251694080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>Membros:</w:t>
      </w:r>
      <w:r w:rsidR="00AE6193"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B040A3" w:rsidRPr="00F50C5A" w:rsidRDefault="00AE6193" w:rsidP="00F50C5A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Délcio Luís Santos</w:t>
      </w:r>
    </w:p>
    <w:p w:rsidR="00A15A9F" w:rsidRDefault="00A15A9F">
      <w:pPr>
        <w:pStyle w:val="Corpodetexto"/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6"/>
        <w:gridCol w:w="4672"/>
        <w:gridCol w:w="5230"/>
      </w:tblGrid>
      <w:tr w:rsidR="00AE6193" w:rsidTr="00F50C5A">
        <w:trPr>
          <w:trHeight w:val="790"/>
        </w:trPr>
        <w:tc>
          <w:tcPr>
            <w:tcW w:w="587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0644022-</w:t>
            </w:r>
            <w:r>
              <w:rPr>
                <w:rFonts w:ascii="Arial" w:hAnsi="Arial"/>
                <w:b/>
                <w:spacing w:val="-2"/>
                <w:sz w:val="20"/>
              </w:rPr>
              <w:t>11.2020.8.04.0001/1</w:t>
            </w:r>
          </w:p>
          <w:p w:rsidR="00AE6193" w:rsidRDefault="00AE6193" w:rsidP="00AE6193">
            <w:pPr>
              <w:pStyle w:val="TableParagraph"/>
              <w:spacing w:before="129" w:line="210" w:lineRule="atLeas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4"/>
              <w:ind w:left="6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Cézar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Bandiera</w:t>
            </w:r>
          </w:p>
        </w:tc>
      </w:tr>
      <w:tr w:rsidR="00AE6193" w:rsidTr="00F50C5A">
        <w:trPr>
          <w:trHeight w:val="30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4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4" w:lineRule="exact"/>
              <w:ind w:left="4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F50C5A">
        <w:trPr>
          <w:trHeight w:val="199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E6193" w:rsidRDefault="00AE6193" w:rsidP="00AE6193">
            <w:pPr>
              <w:pStyle w:val="TableParagraph"/>
              <w:rPr>
                <w:rFonts w:ascii="Palatino Linotype"/>
                <w:sz w:val="20"/>
              </w:rPr>
            </w:pPr>
          </w:p>
          <w:p w:rsidR="00AE6193" w:rsidRDefault="00AE6193" w:rsidP="00AE6193">
            <w:pPr>
              <w:pStyle w:val="TableParagraph"/>
              <w:rPr>
                <w:rFonts w:ascii="Palatino Linotype"/>
                <w:sz w:val="20"/>
              </w:rPr>
            </w:pPr>
          </w:p>
          <w:p w:rsidR="00AE6193" w:rsidRDefault="00AE6193" w:rsidP="00AE6193">
            <w:pPr>
              <w:pStyle w:val="TableParagraph"/>
              <w:spacing w:before="2"/>
              <w:rPr>
                <w:rFonts w:ascii="Palatino Linotype"/>
                <w:sz w:val="20"/>
              </w:rPr>
            </w:pPr>
          </w:p>
          <w:p w:rsidR="00AE6193" w:rsidRDefault="00AE6193" w:rsidP="00AE6193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2" w:lineRule="exact"/>
              <w:ind w:left="411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Mestrinho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Júnior</w:t>
            </w:r>
          </w:p>
          <w:p w:rsidR="00AE6193" w:rsidRDefault="00AE6193" w:rsidP="00AE6193">
            <w:pPr>
              <w:pStyle w:val="TableParagraph"/>
              <w:spacing w:before="177"/>
              <w:rPr>
                <w:rFonts w:ascii="Palatino Linotype"/>
                <w:sz w:val="20"/>
              </w:rPr>
            </w:pPr>
          </w:p>
          <w:p w:rsidR="00AE6193" w:rsidRDefault="00AE6193" w:rsidP="00AE6193">
            <w:pPr>
              <w:pStyle w:val="TableParagraph"/>
              <w:spacing w:line="345" w:lineRule="auto"/>
              <w:ind w:left="411" w:right="1199"/>
              <w:rPr>
                <w:position w:val="-1"/>
                <w:sz w:val="20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position w:val="-1"/>
                <w:sz w:val="20"/>
              </w:rPr>
              <w:t xml:space="preserve">Mello </w:t>
            </w:r>
            <w:r>
              <w:rPr>
                <w:sz w:val="20"/>
              </w:rPr>
              <w:t>Luiz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Mestrinho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Júnior Luiza Helena Tupinamba </w:t>
            </w:r>
            <w:r>
              <w:rPr>
                <w:position w:val="-1"/>
                <w:sz w:val="20"/>
              </w:rPr>
              <w:t>Mello</w:t>
            </w:r>
          </w:p>
          <w:p w:rsidR="00AE6193" w:rsidRDefault="00AE6193" w:rsidP="00AE6193">
            <w:pPr>
              <w:pStyle w:val="TableParagraph"/>
              <w:spacing w:line="241" w:lineRule="exact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Deuzina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Tupinambá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position w:val="-1"/>
                <w:sz w:val="20"/>
              </w:rPr>
              <w:t>Mello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6" w:lineRule="exact"/>
              <w:ind w:left="498"/>
              <w:rPr>
                <w:sz w:val="18"/>
              </w:rPr>
            </w:pPr>
            <w:r>
              <w:rPr>
                <w:sz w:val="18"/>
              </w:rPr>
              <w:t>13519N-AM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Elaine Cristina Viana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Feitosa</w:t>
            </w:r>
          </w:p>
          <w:p w:rsidR="00AE6193" w:rsidRDefault="00AE6193" w:rsidP="00AE6193">
            <w:pPr>
              <w:pStyle w:val="TableParagraph"/>
              <w:spacing w:before="100"/>
              <w:ind w:left="501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AE6193" w:rsidRDefault="00AE6193" w:rsidP="00AE6193">
            <w:pPr>
              <w:pStyle w:val="TableParagraph"/>
              <w:spacing w:line="184" w:lineRule="exact"/>
              <w:ind w:left="498"/>
              <w:rPr>
                <w:sz w:val="18"/>
              </w:rPr>
            </w:pPr>
            <w:r>
              <w:rPr>
                <w:sz w:val="18"/>
              </w:rPr>
              <w:t>2503N-AM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FAUSTO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VENTURA</w:t>
            </w:r>
          </w:p>
          <w:p w:rsidR="00AE6193" w:rsidRDefault="00AE6193" w:rsidP="00AE6193">
            <w:pPr>
              <w:pStyle w:val="TableParagraph"/>
              <w:spacing w:before="136" w:line="396" w:lineRule="auto"/>
              <w:ind w:left="498" w:right="970"/>
              <w:rPr>
                <w:sz w:val="18"/>
              </w:rPr>
            </w:pPr>
            <w:r>
              <w:rPr>
                <w:sz w:val="18"/>
              </w:rPr>
              <w:t>13519N-AM - Elaine Cristina Viana Feitosa 2503N-AM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FAUSTO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VENTURA</w:t>
            </w:r>
          </w:p>
          <w:p w:rsidR="00AE6193" w:rsidRDefault="00AE6193" w:rsidP="00AE6193">
            <w:pPr>
              <w:pStyle w:val="TableParagraph"/>
              <w:spacing w:line="206" w:lineRule="exact"/>
              <w:ind w:left="498"/>
              <w:rPr>
                <w:sz w:val="18"/>
              </w:rPr>
            </w:pPr>
            <w:r>
              <w:rPr>
                <w:sz w:val="18"/>
              </w:rPr>
              <w:t>2503N-AM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FAUSTO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VENTURA</w:t>
            </w:r>
          </w:p>
        </w:tc>
      </w:tr>
    </w:tbl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E97886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23" o:spid="_x0000_s2073" type="#_x0000_t202" alt="#AnnotID = 1578530264" style="position:absolute;left:0;text-align:left;margin-left:414.85pt;margin-top:8.25pt;width:52.9pt;height:13.85pt;z-index:251696128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AE6193" w:rsidRPr="00F50C5A">
        <w:rPr>
          <w:rFonts w:ascii="Times New Roman" w:hAnsi="Times New Roman" w:cs="Times New Roman"/>
          <w:b/>
          <w:spacing w:val="-2"/>
        </w:rPr>
        <w:t>Relatora:</w:t>
      </w:r>
      <w:r w:rsidR="00AE6193" w:rsidRPr="00F50C5A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Délcio Luís Santos </w:t>
      </w:r>
    </w:p>
    <w:p w:rsidR="00F50C5A" w:rsidRPr="006F5B96" w:rsidRDefault="00F50C5A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Sustentação Oral: Realizada</w:t>
      </w:r>
    </w:p>
    <w:p w:rsidR="00AE6193" w:rsidRPr="006F5B96" w:rsidRDefault="00AE6193" w:rsidP="00AE6193">
      <w:pPr>
        <w:pStyle w:val="Corpodetexto"/>
        <w:ind w:left="142" w:right="4791" w:firstLine="2409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63"/>
        <w:gridCol w:w="5179"/>
      </w:tblGrid>
      <w:tr w:rsidR="00AE6193" w:rsidTr="00F50C5A">
        <w:trPr>
          <w:trHeight w:val="891"/>
        </w:trPr>
        <w:tc>
          <w:tcPr>
            <w:tcW w:w="592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</w:tabs>
              <w:spacing w:before="10" w:line="237" w:lineRule="auto"/>
              <w:ind w:left="129" w:right="407" w:hanging="82"/>
              <w:rPr>
                <w:sz w:val="18"/>
              </w:rPr>
            </w:pPr>
            <w:r>
              <w:rPr>
                <w:rFonts w:ascii="Arial" w:hAnsi="Arial"/>
                <w:b/>
                <w:spacing w:val="-6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 xml:space="preserve">Agravo Interno Cível 0004350-09.2024.8.04.0000 </w:t>
            </w: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7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18"/>
              <w:ind w:left="5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Onilza Abreu 09.02.2026</w:t>
            </w:r>
          </w:p>
        </w:tc>
      </w:tr>
      <w:tr w:rsidR="00AE6193" w:rsidTr="00F50C5A">
        <w:trPr>
          <w:trHeight w:val="29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F50C5A">
        <w:trPr>
          <w:trHeight w:val="151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before="1" w:line="612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Agravante </w:t>
            </w: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before="1"/>
              <w:ind w:left="351"/>
              <w:rPr>
                <w:sz w:val="20"/>
              </w:rPr>
            </w:pPr>
            <w:r>
              <w:rPr>
                <w:sz w:val="20"/>
              </w:rPr>
              <w:t>Lenilze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Louzada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Areosa</w:t>
            </w:r>
          </w:p>
          <w:p w:rsidR="00AE6193" w:rsidRDefault="00AE6193" w:rsidP="00AE6193">
            <w:pPr>
              <w:pStyle w:val="TableParagraph"/>
              <w:spacing w:before="108"/>
              <w:rPr>
                <w:rFonts w:ascii="Palatino Linotype"/>
                <w:sz w:val="20"/>
              </w:rPr>
            </w:pPr>
          </w:p>
          <w:p w:rsidR="00AE6193" w:rsidRDefault="00AE6193" w:rsidP="00AE6193">
            <w:pPr>
              <w:pStyle w:val="TableParagraph"/>
              <w:ind w:left="35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343" w:lineRule="auto"/>
              <w:ind w:left="450" w:right="865" w:hanging="3"/>
              <w:rPr>
                <w:sz w:val="18"/>
              </w:rPr>
            </w:pPr>
            <w:r>
              <w:rPr>
                <w:sz w:val="18"/>
              </w:rPr>
              <w:t>7187N-AM - Rafael Fernando Tiesca Maciel 4782N-AM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SULAMITA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BRANDAO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</w:p>
          <w:p w:rsidR="00AE6193" w:rsidRDefault="00AE6193" w:rsidP="00AE6193">
            <w:pPr>
              <w:pStyle w:val="TableParagraph"/>
              <w:spacing w:before="14" w:line="350" w:lineRule="auto"/>
              <w:ind w:left="450" w:right="646" w:hanging="3"/>
              <w:rPr>
                <w:sz w:val="18"/>
              </w:rPr>
            </w:pPr>
            <w:r>
              <w:rPr>
                <w:sz w:val="18"/>
              </w:rPr>
              <w:t>38699N-DF - Flaida Beatriz Nunes de Carvalho 221386N-SP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SIMÃO</w:t>
            </w:r>
          </w:p>
          <w:p w:rsidR="00AE6193" w:rsidRDefault="00AE6193" w:rsidP="00AE6193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>188483N-SP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Glauco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2"/>
                <w:sz w:val="18"/>
              </w:rPr>
              <w:t xml:space="preserve"> Madureira</w:t>
            </w:r>
          </w:p>
        </w:tc>
      </w:tr>
    </w:tbl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AE6193" w:rsidRPr="006F5B96" w:rsidRDefault="00E97886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4" o:spid="_x0000_s2074" type="#_x0000_t202" style="position:absolute;left:0;text-align:left;margin-left:380.6pt;margin-top:10pt;width:170pt;height:13.85pt;z-index:251698176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>Membros:</w:t>
      </w:r>
      <w:r w:rsidR="00AE6193"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   Exmo(a). Sr(a). Des(a). Cezar Luiz Bandiera (1º V.D.)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Mirza Telma de Oliveira Cunha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  Exmo(a). Sr(a). Des(a). Maria do Perpétuo Socorro Guedes Moura</w:t>
      </w:r>
    </w:p>
    <w:p w:rsidR="00A15A9F" w:rsidRPr="006F5B96" w:rsidRDefault="00A15A9F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15A9F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22</w:t>
            </w:r>
            <w:r>
              <w:rPr>
                <w:rFonts w:ascii="Arial"/>
                <w:b/>
                <w:sz w:val="20"/>
              </w:rPr>
              <w:tab/>
              <w:t>Agravo de Instrumento 0000181-</w:t>
            </w:r>
            <w:r>
              <w:rPr>
                <w:rFonts w:ascii="Arial"/>
                <w:b/>
                <w:spacing w:val="-2"/>
                <w:sz w:val="20"/>
              </w:rPr>
              <w:t>05.2025.8.04.9001</w:t>
            </w:r>
            <w:r>
              <w:rPr>
                <w:rFonts w:ascii="Arial"/>
                <w:b/>
                <w:sz w:val="20"/>
              </w:rPr>
              <w:tab/>
            </w:r>
            <w:r w:rsidR="00AE6193">
              <w:rPr>
                <w:rFonts w:ascii="Arial"/>
                <w:b/>
                <w:sz w:val="20"/>
              </w:rPr>
              <w:t>Pedido</w:t>
            </w:r>
            <w:r w:rsidR="00AE6193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AE6193">
              <w:rPr>
                <w:rFonts w:ascii="Arial"/>
                <w:b/>
                <w:sz w:val="20"/>
              </w:rPr>
              <w:t>de</w:t>
            </w:r>
            <w:r w:rsidR="00AE6193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AE6193">
              <w:rPr>
                <w:rFonts w:ascii="Arial"/>
                <w:b/>
                <w:sz w:val="20"/>
              </w:rPr>
              <w:t>Vista:</w:t>
            </w:r>
            <w:r w:rsidR="00AE6193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="00AE6193">
              <w:rPr>
                <w:rFonts w:ascii="Arial"/>
                <w:b/>
                <w:sz w:val="20"/>
              </w:rPr>
              <w:t>Des.</w:t>
            </w:r>
            <w:r w:rsidR="00AE6193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="00AE6193">
              <w:rPr>
                <w:rFonts w:ascii="Arial"/>
                <w:b/>
                <w:sz w:val="20"/>
              </w:rPr>
              <w:t>Cezar</w:t>
            </w:r>
            <w:r w:rsidR="00AE6193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AE6193">
              <w:rPr>
                <w:rFonts w:ascii="Arial"/>
                <w:b/>
                <w:spacing w:val="-2"/>
                <w:sz w:val="20"/>
              </w:rPr>
              <w:t>Bandiera</w:t>
            </w:r>
          </w:p>
        </w:tc>
      </w:tr>
      <w:tr w:rsidR="00A15A9F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>
        <w:trPr>
          <w:trHeight w:val="1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Thiago Silveira Paiva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12170N-AM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LUCIANA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ARAÚJO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2"/>
                <w:sz w:val="18"/>
              </w:rPr>
              <w:t>VIEIRA</w:t>
            </w:r>
          </w:p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THELMA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9818N-AM - EZEQUIEL DE FREITAS </w:t>
            </w:r>
            <w:r>
              <w:rPr>
                <w:spacing w:val="-2"/>
                <w:position w:val="2"/>
                <w:sz w:val="18"/>
              </w:rPr>
              <w:t>MEDEIROS</w:t>
            </w:r>
          </w:p>
          <w:p w:rsidR="00A15A9F" w:rsidRDefault="00DD36CB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8159N-AM - Dalimar de Matos Ribeiro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Relatora: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AE6193" w:rsidRPr="006F5B96" w:rsidRDefault="00E97886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5" o:spid="_x0000_s2076" type="#_x0000_t202" alt="#AnnotID = 1664392112" style="position:absolute;left:0;text-align:left;margin-left:456.3pt;margin-top:5.4pt;width:52.9pt;height:13.85pt;z-index:251700224;mso-position-horizontal-relative:page" filled="f" stroked="f">
            <v:textbox inset="0,0,0,0">
              <w:txbxContent>
                <w:p w:rsidR="00CA73BA" w:rsidRPr="00AE6193" w:rsidRDefault="00CA73BA" w:rsidP="00AE6193">
                  <w:pPr>
                    <w:spacing w:line="268" w:lineRule="exact"/>
                    <w:rPr>
                      <w:sz w:val="24"/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>Membros:</w:t>
      </w:r>
      <w:r w:rsidR="00AE6193"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B040A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Délcio Luís Santos</w:t>
      </w:r>
    </w:p>
    <w:p w:rsidR="00B040A3" w:rsidRDefault="00B040A3" w:rsidP="00B040A3">
      <w:pPr>
        <w:tabs>
          <w:tab w:val="left" w:pos="2410"/>
        </w:tabs>
        <w:adjustRightInd w:val="0"/>
        <w:rPr>
          <w:rFonts w:ascii="Times New Roman" w:hAnsi="Times New Roman" w:cs="Times New Roman"/>
          <w:spacing w:val="-2"/>
          <w:sz w:val="20"/>
          <w:szCs w:val="20"/>
        </w:rPr>
      </w:pPr>
    </w:p>
    <w:p w:rsidR="00F50C5A" w:rsidRPr="006F5B96" w:rsidRDefault="00F50C5A" w:rsidP="00B040A3">
      <w:pPr>
        <w:tabs>
          <w:tab w:val="left" w:pos="2410"/>
        </w:tabs>
        <w:adjustRightInd w:val="0"/>
        <w:rPr>
          <w:rFonts w:ascii="Times New Roman" w:hAnsi="Times New Roman" w:cs="Times New Roman"/>
          <w:spacing w:val="-2"/>
          <w:sz w:val="20"/>
          <w:szCs w:val="20"/>
        </w:rPr>
      </w:pPr>
    </w:p>
    <w:tbl>
      <w:tblPr>
        <w:tblStyle w:val="TableNormal"/>
        <w:tblW w:w="11119" w:type="dxa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9"/>
      </w:tblGrid>
      <w:tr w:rsidR="00AE6193" w:rsidTr="00F50C5A">
        <w:trPr>
          <w:trHeight w:val="668"/>
        </w:trPr>
        <w:tc>
          <w:tcPr>
            <w:tcW w:w="11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0622349-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64.2017.8.04.0001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Cezar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Bandiera</w:t>
            </w:r>
          </w:p>
          <w:p w:rsidR="00AE6193" w:rsidRDefault="00AE6193" w:rsidP="00AE6193">
            <w:pPr>
              <w:pStyle w:val="TableParagraph"/>
              <w:spacing w:before="125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E6193" w:rsidTr="00F50C5A">
        <w:trPr>
          <w:trHeight w:val="301"/>
        </w:trPr>
        <w:tc>
          <w:tcPr>
            <w:tcW w:w="1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1608"/>
                <w:tab w:val="left" w:pos="6347"/>
              </w:tabs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F50C5A">
        <w:trPr>
          <w:trHeight w:val="4148"/>
        </w:trPr>
        <w:tc>
          <w:tcPr>
            <w:tcW w:w="1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1606"/>
              </w:tabs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ANGELA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ALENCAR</w:t>
            </w:r>
          </w:p>
          <w:p w:rsidR="00AE6193" w:rsidRDefault="00AE6193" w:rsidP="00AE6193">
            <w:pPr>
              <w:pStyle w:val="TableParagraph"/>
              <w:spacing w:before="7"/>
              <w:ind w:left="1607" w:right="5117"/>
              <w:rPr>
                <w:sz w:val="20"/>
              </w:rPr>
            </w:pPr>
            <w:r>
              <w:rPr>
                <w:sz w:val="20"/>
              </w:rPr>
              <w:t>representado(a)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Souza,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AE6193" w:rsidRDefault="00AE6193" w:rsidP="00AE6193">
            <w:pPr>
              <w:pStyle w:val="TableParagraph"/>
              <w:tabs>
                <w:tab w:val="left" w:pos="1607"/>
                <w:tab w:val="left" w:pos="6366"/>
              </w:tabs>
              <w:spacing w:line="215" w:lineRule="exact"/>
              <w:ind w:left="28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ESTADO</w:t>
            </w:r>
            <w:r>
              <w:rPr>
                <w:spacing w:val="-9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DO</w:t>
            </w:r>
            <w:r>
              <w:rPr>
                <w:spacing w:val="-9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AMAZONAS</w:t>
            </w:r>
            <w:r>
              <w:rPr>
                <w:spacing w:val="-10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representado(a)</w:t>
            </w:r>
            <w:r>
              <w:rPr>
                <w:spacing w:val="-7"/>
                <w:position w:val="-1"/>
                <w:sz w:val="20"/>
              </w:rPr>
              <w:t xml:space="preserve"> </w:t>
            </w:r>
            <w:r>
              <w:rPr>
                <w:spacing w:val="-5"/>
                <w:position w:val="-1"/>
                <w:sz w:val="20"/>
              </w:rPr>
              <w:t>por</w:t>
            </w:r>
            <w:r>
              <w:rPr>
                <w:position w:val="-1"/>
                <w:sz w:val="20"/>
              </w:rPr>
              <w:tab/>
            </w:r>
            <w:r>
              <w:rPr>
                <w:sz w:val="18"/>
              </w:rPr>
              <w:t>761A-AM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Giordano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Costa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Cruz</w:t>
            </w:r>
          </w:p>
          <w:p w:rsidR="00AE6193" w:rsidRDefault="00AE6193" w:rsidP="00AE6193">
            <w:pPr>
              <w:pStyle w:val="TableParagraph"/>
              <w:tabs>
                <w:tab w:val="left" w:pos="6366"/>
              </w:tabs>
              <w:spacing w:before="7" w:line="319" w:lineRule="auto"/>
              <w:ind w:left="6369" w:right="1749" w:hanging="4762"/>
              <w:rPr>
                <w:sz w:val="18"/>
              </w:rPr>
            </w:pPr>
            <w:r>
              <w:rPr>
                <w:sz w:val="20"/>
              </w:rPr>
              <w:t>Diogo Diniz Ferreira de Carvalho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9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1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>763A-AM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SILVA</w:t>
            </w:r>
          </w:p>
          <w:p w:rsidR="00AE6193" w:rsidRDefault="00AE6193" w:rsidP="00AE6193">
            <w:pPr>
              <w:pStyle w:val="TableParagraph"/>
              <w:spacing w:before="26"/>
              <w:ind w:left="1607"/>
              <w:rPr>
                <w:sz w:val="18"/>
              </w:rPr>
            </w:pPr>
            <w:r>
              <w:rPr>
                <w:sz w:val="20"/>
              </w:rPr>
              <w:t>SUPERINTENDENCIA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HABITACAO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18"/>
              </w:rPr>
              <w:t>763A-AM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SILVA</w:t>
            </w:r>
          </w:p>
          <w:p w:rsidR="00AE6193" w:rsidRDefault="00AE6193" w:rsidP="00AE6193">
            <w:pPr>
              <w:pStyle w:val="TableParagraph"/>
              <w:tabs>
                <w:tab w:val="left" w:pos="6366"/>
              </w:tabs>
              <w:spacing w:before="32" w:line="227" w:lineRule="exact"/>
              <w:ind w:left="1607"/>
              <w:rPr>
                <w:sz w:val="18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SUHAB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Diogo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Diniz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position w:val="5"/>
                <w:sz w:val="20"/>
              </w:rPr>
              <w:t>Ferreira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7763N-AM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JAQUELINE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MONTENEGRO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CRUZ</w:t>
            </w:r>
          </w:p>
          <w:p w:rsidR="00AE6193" w:rsidRDefault="00AE6193" w:rsidP="00AE6193">
            <w:pPr>
              <w:pStyle w:val="TableParagraph"/>
              <w:spacing w:line="141" w:lineRule="exact"/>
              <w:ind w:left="1607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Carvalho</w:t>
            </w:r>
          </w:p>
          <w:p w:rsidR="00AE6193" w:rsidRDefault="00AE6193" w:rsidP="00AE6193">
            <w:pPr>
              <w:pStyle w:val="TableParagraph"/>
              <w:spacing w:line="171" w:lineRule="exact"/>
              <w:ind w:left="6366"/>
              <w:rPr>
                <w:sz w:val="18"/>
              </w:rPr>
            </w:pPr>
            <w:r>
              <w:rPr>
                <w:sz w:val="18"/>
              </w:rPr>
              <w:t>12170N-AM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LUCIANA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ARAÚJO</w:t>
            </w:r>
            <w:r>
              <w:rPr>
                <w:spacing w:val="-2"/>
                <w:sz w:val="18"/>
              </w:rPr>
              <w:t xml:space="preserve"> CARVALHO</w:t>
            </w:r>
          </w:p>
          <w:p w:rsidR="00AE6193" w:rsidRDefault="00AE6193" w:rsidP="00AE6193">
            <w:pPr>
              <w:pStyle w:val="TableParagraph"/>
              <w:spacing w:before="19" w:line="203" w:lineRule="exact"/>
              <w:ind w:left="6369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AE6193" w:rsidRDefault="00AE6193" w:rsidP="00AE6193">
            <w:pPr>
              <w:pStyle w:val="TableParagraph"/>
              <w:spacing w:line="203" w:lineRule="exact"/>
              <w:ind w:left="6369"/>
              <w:rPr>
                <w:sz w:val="18"/>
              </w:rPr>
            </w:pPr>
            <w:r>
              <w:rPr>
                <w:sz w:val="18"/>
              </w:rPr>
              <w:t>3384N-AM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MONICA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RITA </w:t>
            </w:r>
            <w:r>
              <w:rPr>
                <w:spacing w:val="-2"/>
                <w:sz w:val="18"/>
              </w:rPr>
              <w:t>BONFIM</w:t>
            </w:r>
          </w:p>
          <w:p w:rsidR="00AE6193" w:rsidRDefault="00AE6193" w:rsidP="00AE6193">
            <w:pPr>
              <w:pStyle w:val="TableParagraph"/>
              <w:spacing w:before="95"/>
              <w:ind w:left="6369" w:right="217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AE6193" w:rsidRDefault="00AE6193" w:rsidP="00AE6193">
            <w:pPr>
              <w:pStyle w:val="TableParagraph"/>
              <w:spacing w:line="189" w:lineRule="exact"/>
              <w:ind w:left="6369"/>
              <w:rPr>
                <w:sz w:val="18"/>
              </w:rPr>
            </w:pPr>
            <w:r>
              <w:rPr>
                <w:sz w:val="18"/>
              </w:rPr>
              <w:t>8874N-AM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CLAUDIA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ROCHA</w:t>
            </w:r>
          </w:p>
          <w:p w:rsidR="00AE6193" w:rsidRDefault="00AE6193" w:rsidP="00AE6193">
            <w:pPr>
              <w:pStyle w:val="TableParagraph"/>
              <w:tabs>
                <w:tab w:val="left" w:pos="1607"/>
              </w:tabs>
              <w:spacing w:before="91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Relatora: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AE6193" w:rsidRPr="006F5B96" w:rsidRDefault="00E97886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6" o:spid="_x0000_s2077" type="#_x0000_t202" alt="#AnnotID = 1584169712" style="position:absolute;left:0;text-align:left;margin-left:440.05pt;margin-top:11.8pt;width:52.9pt;height:13.85pt;z-index:251702272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>Membros:</w:t>
      </w:r>
      <w:r w:rsidR="00AE6193"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Mirza Telma de Oliveira Cunha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Délcio Luís Santos 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Procuradora:</w:t>
      </w:r>
      <w:r w:rsidRPr="006F5B96">
        <w:rPr>
          <w:rFonts w:ascii="Times New Roman" w:hAnsi="Times New Roman" w:cs="Times New Roman"/>
          <w:spacing w:val="-2"/>
        </w:rPr>
        <w:tab/>
        <w:t>Exma. Sra. Dra. Jussara Maria Pordeus e Silva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Pr="00AE6193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845"/>
        <w:gridCol w:w="5996"/>
      </w:tblGrid>
      <w:tr w:rsidR="00AE6193" w:rsidTr="00AE6193">
        <w:trPr>
          <w:trHeight w:val="671"/>
        </w:trPr>
        <w:tc>
          <w:tcPr>
            <w:tcW w:w="1110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  <w:tab w:val="left" w:pos="6486"/>
              </w:tabs>
              <w:spacing w:before="10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24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Agravo</w:t>
            </w:r>
            <w:r>
              <w:rPr>
                <w:rFonts w:ascii="Arial" w:hAnsi="Arial"/>
                <w:b/>
                <w:spacing w:val="-10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Interno</w:t>
            </w:r>
            <w:r>
              <w:rPr>
                <w:rFonts w:ascii="Arial" w:hAnsi="Arial"/>
                <w:b/>
                <w:spacing w:val="-10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9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0014061-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64.2025.8.04.9001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Cezar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Bandiera</w:t>
            </w:r>
          </w:p>
          <w:p w:rsidR="00AE6193" w:rsidRDefault="00AE6193" w:rsidP="00AE6193">
            <w:pPr>
              <w:pStyle w:val="TableParagraph"/>
              <w:spacing w:before="125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Acidentes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E6193" w:rsidTr="00AE6193">
        <w:trPr>
          <w:trHeight w:val="299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2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2" w:lineRule="exact"/>
              <w:ind w:left="1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AE6193">
        <w:trPr>
          <w:trHeight w:val="27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E6193" w:rsidRDefault="00AE6193" w:rsidP="00AE6193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E6193" w:rsidRDefault="00AE6193" w:rsidP="00AE6193">
            <w:pPr>
              <w:pStyle w:val="TableParagraph"/>
              <w:spacing w:line="222" w:lineRule="exact"/>
              <w:ind w:left="35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DAYCOVAL</w:t>
            </w:r>
            <w:r>
              <w:rPr>
                <w:spacing w:val="-5"/>
                <w:sz w:val="20"/>
              </w:rPr>
              <w:t xml:space="preserve"> S/A</w:t>
            </w:r>
          </w:p>
        </w:tc>
        <w:tc>
          <w:tcPr>
            <w:tcW w:w="59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6" w:lineRule="exact"/>
              <w:ind w:left="1265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E6193" w:rsidTr="00AE6193">
        <w:trPr>
          <w:trHeight w:val="38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before="42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before="66"/>
              <w:ind w:left="351"/>
              <w:rPr>
                <w:sz w:val="20"/>
              </w:rPr>
            </w:pPr>
            <w:r>
              <w:rPr>
                <w:sz w:val="20"/>
              </w:rPr>
              <w:t>Eudson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63"/>
              <w:ind w:left="1265"/>
              <w:rPr>
                <w:sz w:val="18"/>
              </w:rPr>
            </w:pPr>
            <w:r>
              <w:rPr>
                <w:sz w:val="18"/>
              </w:rPr>
              <w:t>13122N-MA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- Tiago Araujo </w:t>
            </w:r>
            <w:r>
              <w:rPr>
                <w:spacing w:val="-4"/>
                <w:sz w:val="18"/>
              </w:rPr>
              <w:t>Rego</w:t>
            </w:r>
          </w:p>
        </w:tc>
      </w:tr>
    </w:tbl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Relatora: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AE6193" w:rsidRPr="006F5B96" w:rsidRDefault="00AE6193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AE6193" w:rsidRPr="006F5B96" w:rsidRDefault="00E97886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7" o:spid="_x0000_s2078" type="#_x0000_t202" style="position:absolute;left:0;text-align:left;margin-left:461.1pt;margin-top:14.05pt;width:52.9pt;height:13.85pt;z-index:251704320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="00AE6193" w:rsidRPr="006F5B96">
        <w:rPr>
          <w:rFonts w:ascii="Times New Roman" w:hAnsi="Times New Roman" w:cs="Times New Roman"/>
          <w:spacing w:val="-2"/>
        </w:rPr>
        <w:t xml:space="preserve"> Exmo(a). Sr(a). Des(a). Mirza Telma de Oliveira Cunha (V.R.)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>Exmo(a). Sr(a). Des(a). Délcio Luís Santos</w:t>
      </w:r>
    </w:p>
    <w:p w:rsidR="00B040A3" w:rsidRDefault="00B040A3" w:rsidP="00B040A3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A15A9F" w:rsidRDefault="00A15A9F">
      <w:pPr>
        <w:pStyle w:val="Corpodetexto"/>
      </w:pPr>
    </w:p>
    <w:tbl>
      <w:tblPr>
        <w:tblStyle w:val="TableNormal"/>
        <w:tblW w:w="11107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7"/>
      </w:tblGrid>
      <w:tr w:rsidR="00AE6193" w:rsidTr="00AE6193">
        <w:trPr>
          <w:trHeight w:val="671"/>
        </w:trPr>
        <w:tc>
          <w:tcPr>
            <w:tcW w:w="111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  <w:tab w:val="left" w:pos="6486"/>
              </w:tabs>
              <w:spacing w:before="10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0909901-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10.2022.8.04.0001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Cezar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Bandiera</w:t>
            </w:r>
          </w:p>
          <w:p w:rsidR="00AE6193" w:rsidRDefault="00AE6193" w:rsidP="00AE6193">
            <w:pPr>
              <w:pStyle w:val="TableParagraph"/>
              <w:spacing w:before="125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E6193" w:rsidTr="00AE6193">
        <w:trPr>
          <w:trHeight w:val="299"/>
        </w:trPr>
        <w:tc>
          <w:tcPr>
            <w:tcW w:w="1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1608"/>
                <w:tab w:val="left" w:pos="6347"/>
              </w:tabs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AE619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28"/>
        </w:trPr>
        <w:tc>
          <w:tcPr>
            <w:tcW w:w="11107" w:type="dxa"/>
          </w:tcPr>
          <w:p w:rsidR="00AE6193" w:rsidRDefault="00AE6193" w:rsidP="00AE6193">
            <w:pPr>
              <w:pStyle w:val="TableParagraph"/>
              <w:tabs>
                <w:tab w:val="left" w:pos="1607"/>
                <w:tab w:val="left" w:pos="6366"/>
              </w:tabs>
              <w:spacing w:line="218" w:lineRule="exact"/>
              <w:ind w:left="28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Tiago</w:t>
            </w:r>
            <w:r>
              <w:rPr>
                <w:spacing w:val="-4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Santos</w:t>
            </w:r>
            <w:r>
              <w:rPr>
                <w:spacing w:val="-5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de</w:t>
            </w:r>
            <w:r>
              <w:rPr>
                <w:spacing w:val="-4"/>
                <w:position w:val="-1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Oliveira</w:t>
            </w:r>
            <w:r>
              <w:rPr>
                <w:position w:val="-1"/>
                <w:sz w:val="20"/>
              </w:rPr>
              <w:tab/>
            </w:r>
            <w:r>
              <w:rPr>
                <w:sz w:val="18"/>
              </w:rPr>
              <w:t>6328N-AM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Romero </w:t>
            </w:r>
            <w:r>
              <w:rPr>
                <w:spacing w:val="-2"/>
                <w:sz w:val="18"/>
              </w:rPr>
              <w:t>Salvioni</w:t>
            </w:r>
          </w:p>
          <w:p w:rsidR="00AE6193" w:rsidRDefault="00AE6193" w:rsidP="00AE6193">
            <w:pPr>
              <w:pStyle w:val="TableParagraph"/>
              <w:tabs>
                <w:tab w:val="left" w:pos="1607"/>
                <w:tab w:val="left" w:pos="6366"/>
              </w:tabs>
              <w:spacing w:before="106" w:line="218" w:lineRule="auto"/>
              <w:ind w:left="1607" w:right="162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Brandão </w:t>
            </w:r>
            <w:r>
              <w:rPr>
                <w:sz w:val="20"/>
              </w:rPr>
              <w:t>PROCURADORIA GERAL DO ESTADO 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  <w:r>
              <w:rPr>
                <w:spacing w:val="-2"/>
                <w:sz w:val="20"/>
              </w:rPr>
              <w:t>AMAZONAS</w:t>
            </w:r>
          </w:p>
          <w:p w:rsidR="00AE6193" w:rsidRDefault="00AE6193" w:rsidP="00AE6193">
            <w:pPr>
              <w:pStyle w:val="TableParagraph"/>
              <w:tabs>
                <w:tab w:val="left" w:pos="1607"/>
              </w:tabs>
              <w:spacing w:line="21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AE6193" w:rsidRPr="006F5B96" w:rsidRDefault="00E97886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8" o:spid="_x0000_s2079" type="#_x0000_t202" style="position:absolute;left:0;text-align:left;margin-left:381.8pt;margin-top:5.2pt;width:59.5pt;height:16.25pt;z-index:251706368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>Membros:</w:t>
      </w:r>
      <w:r w:rsidR="00AE6193"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Cézar Luiz Bandiera</w:t>
      </w:r>
    </w:p>
    <w:p w:rsidR="00AE6193" w:rsidRPr="006F5B96" w:rsidRDefault="006F5B96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</w:t>
      </w:r>
    </w:p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Socorro Guedes Moura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Procuradora:</w:t>
      </w:r>
      <w:r w:rsidRPr="006F5B96">
        <w:rPr>
          <w:rFonts w:ascii="Times New Roman" w:hAnsi="Times New Roman" w:cs="Times New Roman"/>
          <w:spacing w:val="-2"/>
        </w:rPr>
        <w:tab/>
        <w:t>Exma. Sra. Dra. Kátia Maria Araújo de Oliveira</w:t>
      </w:r>
    </w:p>
    <w:p w:rsidR="00B040A3" w:rsidRDefault="00B040A3">
      <w:pPr>
        <w:pStyle w:val="Corpodetexto"/>
        <w:spacing w:before="1"/>
        <w:rPr>
          <w:sz w:val="14"/>
        </w:rPr>
      </w:pPr>
    </w:p>
    <w:p w:rsidR="00F50C5A" w:rsidRDefault="00F50C5A">
      <w:pPr>
        <w:pStyle w:val="Corpodetexto"/>
        <w:spacing w:before="1"/>
        <w:rPr>
          <w:sz w:val="14"/>
        </w:rPr>
      </w:pPr>
    </w:p>
    <w:tbl>
      <w:tblPr>
        <w:tblStyle w:val="TableNormal"/>
        <w:tblW w:w="11108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4"/>
        <w:gridCol w:w="4875"/>
        <w:gridCol w:w="4879"/>
      </w:tblGrid>
      <w:tr w:rsidR="00AE6193" w:rsidTr="00F50C5A">
        <w:trPr>
          <w:trHeight w:val="670"/>
        </w:trPr>
        <w:tc>
          <w:tcPr>
            <w:tcW w:w="111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Embargos</w:t>
            </w:r>
            <w:r>
              <w:rPr>
                <w:rFonts w:ascii="Arial" w:hAnsi="Arial"/>
                <w:b/>
                <w:spacing w:val="-14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de</w:t>
            </w:r>
            <w:r>
              <w:rPr>
                <w:rFonts w:ascii="Arial" w:hAnsi="Arial"/>
                <w:b/>
                <w:spacing w:val="-14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Declaração</w:t>
            </w:r>
            <w:r>
              <w:rPr>
                <w:rFonts w:ascii="Arial" w:hAnsi="Arial"/>
                <w:b/>
                <w:spacing w:val="-13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4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0007603-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05.2024.8.04.0000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Adiado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(4/12)</w:t>
            </w:r>
          </w:p>
          <w:p w:rsidR="00AE6193" w:rsidRDefault="00AE6193" w:rsidP="00AE6193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E6193" w:rsidTr="00F50C5A">
        <w:trPr>
          <w:trHeight w:val="296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2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1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F50C5A">
        <w:trPr>
          <w:trHeight w:val="1599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69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Embargante </w:t>
            </w: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before="10" w:line="216" w:lineRule="auto"/>
              <w:ind w:left="263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por PROCURADORIA GERAL DO ESTADO DO</w:t>
            </w:r>
          </w:p>
          <w:p w:rsidR="00AE6193" w:rsidRDefault="00AE6193" w:rsidP="00AE6193">
            <w:pPr>
              <w:pStyle w:val="TableParagraph"/>
              <w:spacing w:before="41" w:line="222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AE6193" w:rsidRDefault="00AE6193" w:rsidP="00AE6193">
            <w:pPr>
              <w:pStyle w:val="TableParagraph"/>
              <w:spacing w:line="222" w:lineRule="exact"/>
              <w:ind w:left="263"/>
              <w:rPr>
                <w:sz w:val="20"/>
              </w:rPr>
            </w:pPr>
            <w:r>
              <w:rPr>
                <w:sz w:val="20"/>
              </w:rPr>
              <w:t>Hosp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Hospitalares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6" w:lineRule="exact"/>
              <w:ind w:left="147"/>
              <w:rPr>
                <w:sz w:val="18"/>
              </w:rPr>
            </w:pPr>
            <w:r>
              <w:rPr>
                <w:sz w:val="18"/>
              </w:rPr>
              <w:t>6499N-AM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Cândido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  <w:p w:rsidR="00AE6193" w:rsidRDefault="00AE6193" w:rsidP="00AE6193">
            <w:pPr>
              <w:pStyle w:val="TableParagraph"/>
              <w:spacing w:before="76"/>
              <w:ind w:left="147"/>
              <w:rPr>
                <w:sz w:val="18"/>
              </w:rPr>
            </w:pPr>
            <w:r>
              <w:rPr>
                <w:sz w:val="18"/>
              </w:rPr>
              <w:t>1124N-AM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PAULO 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CARVALHO</w:t>
            </w:r>
          </w:p>
          <w:p w:rsidR="00AE6193" w:rsidRDefault="00AE6193" w:rsidP="00AE6193">
            <w:pPr>
              <w:pStyle w:val="TableParagraph"/>
              <w:spacing w:before="194" w:line="350" w:lineRule="auto"/>
              <w:ind w:left="150" w:right="1204" w:hanging="3"/>
              <w:rPr>
                <w:sz w:val="18"/>
              </w:rPr>
            </w:pPr>
            <w:r>
              <w:rPr>
                <w:sz w:val="18"/>
              </w:rPr>
              <w:t>42342N-GO - Natan Alvares Campos 95370N-SP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</w:tbl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E97886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29" o:spid="_x0000_s2080" type="#_x0000_t202" alt="#AnnotID = 1584404845" style="position:absolute;left:0;text-align:left;margin-left:427.45pt;margin-top:5.3pt;width:66.1pt;height:17.45pt;z-index:251708416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AE6193" w:rsidRPr="00F50C5A">
        <w:rPr>
          <w:rFonts w:ascii="Times New Roman" w:hAnsi="Times New Roman" w:cs="Times New Roman"/>
          <w:b/>
          <w:spacing w:val="-2"/>
        </w:rPr>
        <w:t>Relatora:</w:t>
      </w:r>
      <w:r w:rsidR="00AE6193" w:rsidRPr="00F50C5A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AE6193" w:rsidRPr="006F5B96" w:rsidRDefault="00AE6193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Délcio Luís Santos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Cezar Luiz Bandiera (1 V.D.)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Mirza Telma de Oliveira Cunha</w:t>
      </w:r>
    </w:p>
    <w:p w:rsidR="00A15A9F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ab/>
      </w:r>
    </w:p>
    <w:p w:rsidR="00F50C5A" w:rsidRDefault="00F50C5A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F50C5A" w:rsidRDefault="00F50C5A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F50C5A" w:rsidRDefault="00F50C5A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F50C5A" w:rsidRPr="006F5B96" w:rsidRDefault="00F50C5A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>
      <w:pPr>
        <w:pStyle w:val="Corpodetexto"/>
        <w:spacing w:before="1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1107" w:type="dxa"/>
        <w:tblInd w:w="289" w:type="dxa"/>
        <w:tblLayout w:type="fixed"/>
        <w:tblLook w:val="01E0"/>
      </w:tblPr>
      <w:tblGrid>
        <w:gridCol w:w="1206"/>
        <w:gridCol w:w="4755"/>
        <w:gridCol w:w="5146"/>
      </w:tblGrid>
      <w:tr w:rsidR="00AE6193" w:rsidTr="00F50C5A">
        <w:trPr>
          <w:trHeight w:val="670"/>
        </w:trPr>
        <w:tc>
          <w:tcPr>
            <w:tcW w:w="1110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27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0670949-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48.2019.8.04.0001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Mirza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Telma</w:t>
            </w:r>
          </w:p>
          <w:p w:rsidR="00AE6193" w:rsidRDefault="00AE6193" w:rsidP="00AE6193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 Comarca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 - Dívida</w:t>
            </w:r>
            <w:r>
              <w:rPr>
                <w:spacing w:val="-2"/>
                <w:sz w:val="18"/>
              </w:rPr>
              <w:t xml:space="preserve"> Ativa</w:t>
            </w:r>
          </w:p>
        </w:tc>
      </w:tr>
      <w:tr w:rsidR="00AE6193" w:rsidTr="00F50C5A">
        <w:trPr>
          <w:trHeight w:val="29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3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F50C5A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9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55" w:type="dxa"/>
            <w:tcBorders>
              <w:top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23"/>
              <w:ind w:left="411"/>
              <w:rPr>
                <w:sz w:val="20"/>
              </w:rPr>
            </w:pPr>
            <w:r>
              <w:rPr>
                <w:sz w:val="20"/>
              </w:rPr>
              <w:t>COMETAIS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6" w:type="dxa"/>
            <w:tcBorders>
              <w:top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18"/>
              <w:ind w:left="415"/>
              <w:rPr>
                <w:sz w:val="18"/>
              </w:rPr>
            </w:pPr>
            <w:r>
              <w:rPr>
                <w:sz w:val="18"/>
              </w:rPr>
              <w:t>11333N-AM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LIMA</w:t>
            </w:r>
          </w:p>
        </w:tc>
      </w:tr>
      <w:tr w:rsidR="00AE6193" w:rsidTr="00F50C5A">
        <w:trPr>
          <w:trHeight w:val="319"/>
        </w:trPr>
        <w:tc>
          <w:tcPr>
            <w:tcW w:w="1206" w:type="dxa"/>
            <w:tcBorders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5" w:type="dxa"/>
          </w:tcPr>
          <w:p w:rsidR="00AE6193" w:rsidRDefault="00AE6193" w:rsidP="00AE6193">
            <w:pPr>
              <w:pStyle w:val="TableParagraph"/>
              <w:spacing w:before="43"/>
              <w:ind w:left="411"/>
              <w:rPr>
                <w:sz w:val="20"/>
              </w:rPr>
            </w:pPr>
            <w:r>
              <w:rPr>
                <w:sz w:val="20"/>
              </w:rPr>
              <w:t>RIBEIRO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PARTICIPAÇÕES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46" w:type="dxa"/>
            <w:tcBorders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40"/>
              <w:ind w:left="415"/>
              <w:rPr>
                <w:sz w:val="18"/>
              </w:rPr>
            </w:pPr>
            <w:r>
              <w:rPr>
                <w:sz w:val="18"/>
              </w:rPr>
              <w:t>11333N-AM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LIMA</w:t>
            </w:r>
          </w:p>
        </w:tc>
      </w:tr>
      <w:tr w:rsidR="00AE6193" w:rsidTr="00F50C5A">
        <w:trPr>
          <w:trHeight w:val="306"/>
        </w:trPr>
        <w:tc>
          <w:tcPr>
            <w:tcW w:w="1206" w:type="dxa"/>
            <w:tcBorders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5" w:type="dxa"/>
          </w:tcPr>
          <w:p w:rsidR="00AE6193" w:rsidRDefault="00AE6193" w:rsidP="00AE6193">
            <w:pPr>
              <w:pStyle w:val="TableParagraph"/>
              <w:spacing w:before="43"/>
              <w:ind w:left="411"/>
              <w:rPr>
                <w:sz w:val="20"/>
              </w:rPr>
            </w:pPr>
            <w:r>
              <w:rPr>
                <w:sz w:val="20"/>
              </w:rPr>
              <w:t>WALTER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146" w:type="dxa"/>
            <w:tcBorders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40"/>
              <w:ind w:left="415"/>
              <w:rPr>
                <w:sz w:val="18"/>
              </w:rPr>
            </w:pPr>
            <w:r>
              <w:rPr>
                <w:sz w:val="18"/>
              </w:rPr>
              <w:t>11333N-AM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AE6193" w:rsidTr="00F50C5A">
        <w:trPr>
          <w:trHeight w:val="446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26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5" w:type="dxa"/>
            <w:tcBorders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48"/>
              <w:ind w:left="411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146" w:type="dxa"/>
            <w:tcBorders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45"/>
              <w:ind w:left="415"/>
              <w:rPr>
                <w:sz w:val="18"/>
              </w:rPr>
            </w:pPr>
            <w:r>
              <w:rPr>
                <w:sz w:val="18"/>
              </w:rPr>
              <w:t>5517N-AM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José Luiz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Franco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 Moura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Mattos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Relatora: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AE6193" w:rsidRPr="006F5B96" w:rsidRDefault="00E97886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30" o:spid="_x0000_s2083" type="#_x0000_t202" style="position:absolute;left:0;text-align:left;margin-left:444.9pt;margin-top:3.95pt;width:66.1pt;height:17.45pt;z-index:251710464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>Membros:</w:t>
      </w:r>
      <w:r w:rsidR="00AE6193" w:rsidRPr="006F5B96">
        <w:rPr>
          <w:rFonts w:ascii="Times New Roman" w:hAnsi="Times New Roman" w:cs="Times New Roman"/>
          <w:spacing w:val="-2"/>
        </w:rPr>
        <w:tab/>
        <w:t xml:space="preserve">Exmo(a). Sr(a). Des(a). Délcio Luís Santos (1 V.D.)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Exmo(a). Sr(a). Des(a). Onilza Abreu Gerth (2 V.D.)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>Exmo(a). Sr(a). Des(a). Cezar Luiz Bandiera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AE6193" w:rsidRPr="00AE6193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Arial" w:hAnsi="Arial" w:cs="Arial"/>
          <w:spacing w:val="-2"/>
        </w:rPr>
      </w:pPr>
    </w:p>
    <w:p w:rsidR="00AE6193" w:rsidRDefault="00AE619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856"/>
        <w:gridCol w:w="5046"/>
      </w:tblGrid>
      <w:tr w:rsidR="00AE6193" w:rsidTr="00AE6193">
        <w:trPr>
          <w:trHeight w:val="668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0544737-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40.2023.8.04.0001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Onilza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Gerth</w:t>
            </w:r>
          </w:p>
          <w:p w:rsidR="00AE6193" w:rsidRDefault="00AE6193" w:rsidP="00AE6193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E6193" w:rsidTr="00AE6193">
        <w:trPr>
          <w:trHeight w:val="30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4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4" w:lineRule="exact"/>
              <w:ind w:lef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AE6193">
        <w:trPr>
          <w:trHeight w:val="214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6" w:type="dxa"/>
            <w:tcBorders>
              <w:top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5" w:lineRule="exact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46" w:type="dxa"/>
            <w:tcBorders>
              <w:top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5" w:lineRule="exact"/>
              <w:ind w:left="314"/>
              <w:rPr>
                <w:sz w:val="18"/>
              </w:rPr>
            </w:pPr>
            <w:r>
              <w:rPr>
                <w:sz w:val="18"/>
              </w:rPr>
              <w:t>3629N-AM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Ingrid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Ximenes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Sousa</w:t>
            </w:r>
          </w:p>
        </w:tc>
      </w:tr>
      <w:tr w:rsidR="00AE6193" w:rsidTr="00AE6193">
        <w:trPr>
          <w:trHeight w:val="222"/>
        </w:trPr>
        <w:tc>
          <w:tcPr>
            <w:tcW w:w="1206" w:type="dxa"/>
            <w:tcBorders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6" w:type="dxa"/>
          </w:tcPr>
          <w:p w:rsidR="00AE6193" w:rsidRDefault="00AE6193" w:rsidP="00AE6193">
            <w:pPr>
              <w:pStyle w:val="TableParagraph"/>
              <w:spacing w:line="202" w:lineRule="exact"/>
              <w:ind w:left="4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E6193" w:rsidTr="00AE6193">
        <w:trPr>
          <w:trHeight w:val="473"/>
        </w:trPr>
        <w:tc>
          <w:tcPr>
            <w:tcW w:w="1206" w:type="dxa"/>
            <w:tcBorders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250" w:line="203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6" w:type="dxa"/>
          </w:tcPr>
          <w:p w:rsidR="00AE6193" w:rsidRDefault="00AE6193" w:rsidP="00AE6193">
            <w:pPr>
              <w:pStyle w:val="TableParagraph"/>
              <w:spacing w:before="63" w:line="209" w:lineRule="exact"/>
              <w:ind w:left="411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AE6193" w:rsidRDefault="00AE6193" w:rsidP="00AE6193">
            <w:pPr>
              <w:pStyle w:val="TableParagraph"/>
              <w:spacing w:line="182" w:lineRule="exact"/>
              <w:ind w:left="411"/>
              <w:rPr>
                <w:sz w:val="20"/>
              </w:rPr>
            </w:pPr>
            <w:r>
              <w:rPr>
                <w:sz w:val="20"/>
              </w:rPr>
              <w:t>Melissa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Texeira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Rosas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ind w:left="314"/>
              <w:rPr>
                <w:sz w:val="18"/>
              </w:rPr>
            </w:pPr>
            <w:r>
              <w:rPr>
                <w:sz w:val="18"/>
              </w:rPr>
              <w:t>763A-AM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 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  <w:p w:rsidR="00AE6193" w:rsidRDefault="00AE6193" w:rsidP="00AE6193">
            <w:pPr>
              <w:pStyle w:val="TableParagraph"/>
              <w:spacing w:before="41" w:line="206" w:lineRule="exact"/>
              <w:ind w:left="314"/>
              <w:rPr>
                <w:sz w:val="18"/>
              </w:rPr>
            </w:pPr>
            <w:r>
              <w:rPr>
                <w:sz w:val="18"/>
              </w:rPr>
              <w:t>4992N-AM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PAULO JOSÉ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2"/>
                <w:sz w:val="18"/>
              </w:rPr>
              <w:t xml:space="preserve"> TRINDADE</w:t>
            </w:r>
          </w:p>
        </w:tc>
      </w:tr>
      <w:tr w:rsidR="00AE6193" w:rsidTr="00AE6193">
        <w:trPr>
          <w:trHeight w:val="518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180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6" w:type="dxa"/>
            <w:tcBorders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180"/>
              <w:ind w:left="41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46" w:type="dxa"/>
            <w:tcBorders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5" w:lineRule="exact"/>
              <w:ind w:left="317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</w:tbl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E97886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31" o:spid="_x0000_s2084" type="#_x0000_t202" alt="#AnnotID = 1584404845" style="position:absolute;left:0;text-align:left;margin-left:400.45pt;margin-top:2.45pt;width:66.1pt;height:17.45pt;z-index:251712512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AE6193" w:rsidRPr="00F50C5A">
        <w:rPr>
          <w:rFonts w:ascii="Times New Roman" w:hAnsi="Times New Roman" w:cs="Times New Roman"/>
          <w:b/>
          <w:spacing w:val="-2"/>
        </w:rPr>
        <w:t>Relatora:</w:t>
      </w:r>
      <w:r w:rsidR="00AE6193" w:rsidRPr="00F50C5A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AE6193" w:rsidRPr="006F5B96" w:rsidRDefault="00AE6193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Délcio Luís Santos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   Exmo(a). Sr(a). Des(a). Onilza Abreu Gerth</w:t>
      </w:r>
    </w:p>
    <w:p w:rsidR="00AE6193" w:rsidRPr="006F5B96" w:rsidRDefault="006F5B96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</w:t>
      </w:r>
    </w:p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  Exmo(a). Sr(a). Des(a). Mirza Telma de Oliveira Cunha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F50C5A">
      <w:pPr>
        <w:pStyle w:val="Corpodetexto"/>
        <w:tabs>
          <w:tab w:val="left" w:pos="253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Procurador:</w:t>
      </w:r>
      <w:r w:rsidRPr="006F5B96">
        <w:rPr>
          <w:rFonts w:ascii="Times New Roman" w:hAnsi="Times New Roman" w:cs="Times New Roman"/>
          <w:spacing w:val="-2"/>
        </w:rPr>
        <w:tab/>
        <w:t>Exmo. Sr. Dr. Jorge Wilson Lopes Cavalcante</w:t>
      </w:r>
    </w:p>
    <w:p w:rsidR="0054726A" w:rsidRDefault="0054726A">
      <w:pPr>
        <w:pStyle w:val="Corpodetexto"/>
        <w:spacing w:before="32"/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834"/>
        <w:gridCol w:w="5068"/>
      </w:tblGrid>
      <w:tr w:rsidR="00AE6193" w:rsidTr="00AE6193">
        <w:trPr>
          <w:trHeight w:val="671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0420666-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29.2024.8.04.0001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Ampliação de quórum 26.02.2026</w:t>
            </w:r>
          </w:p>
          <w:p w:rsidR="00AE6193" w:rsidRDefault="00AE6193" w:rsidP="00AE6193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E6193" w:rsidTr="00AE6193">
        <w:trPr>
          <w:trHeight w:val="29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4" w:type="dxa"/>
            <w:tcBorders>
              <w:top w:val="single" w:sz="8" w:space="0" w:color="000000"/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3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AE6193">
        <w:trPr>
          <w:trHeight w:val="270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34" w:type="dxa"/>
            <w:tcBorders>
              <w:top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4" w:lineRule="exact"/>
              <w:ind w:left="411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8" w:type="dxa"/>
            <w:tcBorders>
              <w:top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6" w:lineRule="exact"/>
              <w:ind w:left="336"/>
              <w:rPr>
                <w:sz w:val="18"/>
              </w:rPr>
            </w:pPr>
            <w:r>
              <w:rPr>
                <w:sz w:val="18"/>
              </w:rPr>
              <w:t>6328N-AM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E6193" w:rsidTr="00AE6193">
        <w:trPr>
          <w:trHeight w:val="265"/>
        </w:trPr>
        <w:tc>
          <w:tcPr>
            <w:tcW w:w="1206" w:type="dxa"/>
            <w:tcBorders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4" w:type="dxa"/>
          </w:tcPr>
          <w:p w:rsidR="00AE6193" w:rsidRDefault="00AE6193" w:rsidP="00AE6193">
            <w:pPr>
              <w:pStyle w:val="TableParagraph"/>
              <w:spacing w:before="43" w:line="202" w:lineRule="exact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8" w:type="dxa"/>
            <w:tcBorders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40" w:line="205" w:lineRule="exact"/>
              <w:ind w:left="336"/>
              <w:rPr>
                <w:sz w:val="18"/>
              </w:rPr>
            </w:pPr>
            <w:r>
              <w:rPr>
                <w:sz w:val="18"/>
              </w:rPr>
              <w:t>13184N-AM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LAÉRCIO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AE6193" w:rsidTr="00AE6193">
        <w:trPr>
          <w:trHeight w:val="178"/>
        </w:trPr>
        <w:tc>
          <w:tcPr>
            <w:tcW w:w="1206" w:type="dxa"/>
            <w:tcBorders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4" w:type="dxa"/>
          </w:tcPr>
          <w:p w:rsidR="00AE6193" w:rsidRDefault="00AE6193" w:rsidP="00AE619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8" w:type="dxa"/>
            <w:tcBorders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59" w:lineRule="exact"/>
              <w:ind w:left="339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AE6193" w:rsidTr="00AE6193">
        <w:trPr>
          <w:trHeight w:val="263"/>
        </w:trPr>
        <w:tc>
          <w:tcPr>
            <w:tcW w:w="1206" w:type="dxa"/>
            <w:tcBorders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34" w:type="dxa"/>
          </w:tcPr>
          <w:p w:rsidR="00AE6193" w:rsidRDefault="00AE6193" w:rsidP="00AE6193">
            <w:pPr>
              <w:pStyle w:val="TableParagraph"/>
              <w:spacing w:before="2"/>
              <w:ind w:left="411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8" w:type="dxa"/>
            <w:tcBorders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06" w:lineRule="exact"/>
              <w:ind w:left="336"/>
              <w:rPr>
                <w:sz w:val="18"/>
              </w:rPr>
            </w:pPr>
            <w:r>
              <w:rPr>
                <w:sz w:val="18"/>
              </w:rPr>
              <w:t>6328N-AM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E6193" w:rsidTr="00AE6193">
        <w:trPr>
          <w:trHeight w:val="272"/>
        </w:trPr>
        <w:tc>
          <w:tcPr>
            <w:tcW w:w="1206" w:type="dxa"/>
            <w:tcBorders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4" w:type="dxa"/>
          </w:tcPr>
          <w:p w:rsidR="00AE6193" w:rsidRDefault="00AE6193" w:rsidP="00AE6193">
            <w:pPr>
              <w:pStyle w:val="TableParagraph"/>
              <w:spacing w:before="24" w:line="228" w:lineRule="exact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5"/>
                <w:position w:val="-1"/>
                <w:sz w:val="20"/>
              </w:rPr>
              <w:t>PGE</w:t>
            </w:r>
          </w:p>
        </w:tc>
        <w:tc>
          <w:tcPr>
            <w:tcW w:w="5068" w:type="dxa"/>
            <w:tcBorders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before="43"/>
              <w:ind w:left="336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LAÉRCIO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AE6193" w:rsidTr="00AE6193">
        <w:trPr>
          <w:trHeight w:val="194"/>
        </w:trPr>
        <w:tc>
          <w:tcPr>
            <w:tcW w:w="1206" w:type="dxa"/>
            <w:tcBorders>
              <w:left w:val="single" w:sz="8" w:space="0" w:color="000000"/>
            </w:tcBorders>
          </w:tcPr>
          <w:p w:rsidR="00AE6193" w:rsidRDefault="00AE6193" w:rsidP="00AE619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34" w:type="dxa"/>
          </w:tcPr>
          <w:p w:rsidR="00AE6193" w:rsidRDefault="00AE6193" w:rsidP="00AE619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8" w:type="dxa"/>
            <w:tcBorders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74" w:lineRule="exact"/>
              <w:ind w:left="339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AE6193" w:rsidTr="00AE6193">
        <w:trPr>
          <w:trHeight w:val="327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34" w:type="dxa"/>
            <w:tcBorders>
              <w:bottom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1" w:lineRule="exact"/>
              <w:ind w:left="411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8" w:type="dxa"/>
            <w:tcBorders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E6193" w:rsidRPr="00F50C5A" w:rsidRDefault="00E97886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32" o:spid="_x0000_s2085" type="#_x0000_t202" style="position:absolute;left:0;text-align:left;margin-left:393.4pt;margin-top:20.85pt;width:123.75pt;height:13.85pt;z-index:251714560;mso-position-horizontal-relative:page;mso-position-vertical-relative:text" filled="f" stroked="f">
            <v:textbox style="mso-next-textbox:#docshape32" inset="0,0,0,0">
              <w:txbxContent>
                <w:p w:rsidR="00CA73BA" w:rsidRDefault="00CA73BA" w:rsidP="00AE6193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AE6193" w:rsidRPr="00F50C5A">
        <w:rPr>
          <w:rFonts w:ascii="Times New Roman" w:hAnsi="Times New Roman" w:cs="Times New Roman"/>
          <w:b/>
          <w:spacing w:val="-2"/>
        </w:rPr>
        <w:t>Presidente/Relator:</w:t>
      </w:r>
      <w:r w:rsidR="00AE6193" w:rsidRPr="00F50C5A">
        <w:rPr>
          <w:rFonts w:ascii="Times New Roman" w:hAnsi="Times New Roman" w:cs="Times New Roman"/>
          <w:b/>
          <w:spacing w:val="-2"/>
        </w:rPr>
        <w:tab/>
        <w:t xml:space="preserve">Exmo(a). Sr(a). Des(a). Yedo Simões de Oliveira </w:t>
      </w:r>
    </w:p>
    <w:p w:rsidR="006F5B96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</w:r>
      <w:r w:rsidR="006F5B96" w:rsidRPr="006F5B96">
        <w:rPr>
          <w:rFonts w:ascii="Times New Roman" w:hAnsi="Times New Roman" w:cs="Times New Roman"/>
          <w:spacing w:val="-2"/>
        </w:rPr>
        <w:t>Exmo(a). Sr(a). Des(a). Onilza Abreu Gerth (A. DIVERGÊNCIA)</w:t>
      </w:r>
    </w:p>
    <w:p w:rsidR="00AE6193" w:rsidRPr="006F5B96" w:rsidRDefault="006F5B96" w:rsidP="006F5B96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Cezar Luiz Bandiera (1º V.D.)</w:t>
      </w:r>
    </w:p>
    <w:p w:rsidR="00AE6193" w:rsidRPr="006F5B96" w:rsidRDefault="00AE6193" w:rsidP="006F5B96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</w:p>
    <w:p w:rsidR="00AE6193" w:rsidRPr="006F5B96" w:rsidRDefault="00AE6193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Socorro Guedes Moura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Procurador:</w:t>
      </w:r>
      <w:r w:rsidRPr="006F5B96">
        <w:rPr>
          <w:rFonts w:ascii="Times New Roman" w:hAnsi="Times New Roman" w:cs="Times New Roman"/>
          <w:spacing w:val="-2"/>
        </w:rPr>
        <w:tab/>
        <w:t xml:space="preserve">Exmo. Sr. Dr. Jorge Wilson Lopes Cavalcante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801911" w:rsidRPr="006F5B96" w:rsidRDefault="00AE6193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Sustentação Oral: Realizada</w:t>
      </w:r>
    </w:p>
    <w:p w:rsidR="00801911" w:rsidRPr="006F5B96" w:rsidRDefault="00801911" w:rsidP="006F5B96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</w:p>
    <w:p w:rsidR="00801911" w:rsidRDefault="00801911" w:rsidP="00801911">
      <w:pPr>
        <w:tabs>
          <w:tab w:val="left" w:pos="2410"/>
        </w:tabs>
        <w:adjustRightInd w:val="0"/>
        <w:rPr>
          <w:rFonts w:ascii="Palatino Linotype" w:eastAsia="Times New Roman" w:hAnsi="Palatino Linotype" w:cs="Arial"/>
          <w:color w:val="000000"/>
          <w:sz w:val="20"/>
          <w:szCs w:val="20"/>
        </w:rPr>
      </w:pPr>
    </w:p>
    <w:p w:rsidR="00801911" w:rsidRDefault="0080191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2"/>
        <w:gridCol w:w="4977"/>
        <w:gridCol w:w="4919"/>
      </w:tblGrid>
      <w:tr w:rsidR="00AE6193" w:rsidTr="00AE6193">
        <w:trPr>
          <w:trHeight w:val="668"/>
        </w:trPr>
        <w:tc>
          <w:tcPr>
            <w:tcW w:w="111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0529080-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24.2024.8.04.0001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Socorro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Guedes</w:t>
            </w:r>
          </w:p>
          <w:p w:rsidR="00AE6193" w:rsidRDefault="00AE6193" w:rsidP="00AE6193">
            <w:pPr>
              <w:pStyle w:val="TableParagraph"/>
              <w:spacing w:before="125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Acidentes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E6193" w:rsidTr="00AE6193">
        <w:trPr>
          <w:trHeight w:val="301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2" w:lineRule="exact"/>
              <w:ind w:left="4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22" w:lineRule="exact"/>
              <w:ind w:left="1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AE6193">
        <w:trPr>
          <w:trHeight w:val="1227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198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E6193" w:rsidRDefault="00AE6193" w:rsidP="00AE6193">
            <w:pPr>
              <w:pStyle w:val="TableParagraph"/>
              <w:spacing w:before="11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20" w:lineRule="exact"/>
              <w:ind w:left="417"/>
              <w:rPr>
                <w:sz w:val="20"/>
              </w:rPr>
            </w:pPr>
            <w:r>
              <w:rPr>
                <w:sz w:val="20"/>
              </w:rPr>
              <w:t>VIRGINIA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REIS</w:t>
            </w:r>
          </w:p>
          <w:p w:rsidR="00AE6193" w:rsidRDefault="00AE6193" w:rsidP="00AE6193">
            <w:pPr>
              <w:pStyle w:val="TableParagraph"/>
              <w:spacing w:before="115"/>
              <w:ind w:left="427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4" w:lineRule="exact"/>
              <w:ind w:left="199"/>
              <w:rPr>
                <w:sz w:val="18"/>
              </w:rPr>
            </w:pPr>
            <w:r>
              <w:rPr>
                <w:sz w:val="18"/>
              </w:rPr>
              <w:t>10803N-AM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Pedro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Morais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Brito</w:t>
            </w:r>
            <w:r>
              <w:rPr>
                <w:spacing w:val="-2"/>
                <w:sz w:val="18"/>
              </w:rPr>
              <w:t xml:space="preserve"> Junior</w:t>
            </w:r>
          </w:p>
          <w:p w:rsidR="00AE6193" w:rsidRDefault="00AE6193" w:rsidP="00AE6193">
            <w:pPr>
              <w:pStyle w:val="TableParagraph"/>
              <w:spacing w:before="138" w:line="350" w:lineRule="auto"/>
              <w:ind w:left="204" w:right="1403" w:firstLine="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Vasconcelos 1388A-AM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NOGUEIRA</w:t>
            </w:r>
          </w:p>
          <w:p w:rsidR="00AE6193" w:rsidRDefault="00AE6193" w:rsidP="00AE6193">
            <w:pPr>
              <w:pStyle w:val="TableParagraph"/>
              <w:spacing w:line="205" w:lineRule="exact"/>
              <w:ind w:left="190"/>
              <w:rPr>
                <w:sz w:val="18"/>
              </w:rPr>
            </w:pPr>
            <w:r>
              <w:rPr>
                <w:sz w:val="18"/>
              </w:rPr>
              <w:t>5163N-AC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Márcio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Relatora: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AE6193" w:rsidRPr="006F5B96" w:rsidRDefault="00E97886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33" o:spid="_x0000_s2086" type="#_x0000_t202" style="position:absolute;left:0;text-align:left;margin-left:405.25pt;margin-top:8.45pt;width:66.1pt;height:17.45pt;z-index:251716608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>Membros:</w:t>
      </w:r>
      <w:r w:rsidR="00AE6193"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Délcio Luís Santos</w:t>
      </w:r>
    </w:p>
    <w:p w:rsidR="00AE6193" w:rsidRPr="006F5B96" w:rsidRDefault="00AE6193" w:rsidP="00AE6193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Cezar Luiz Bandiera</w:t>
      </w:r>
    </w:p>
    <w:p w:rsidR="00A15A9F" w:rsidRPr="00AE6193" w:rsidRDefault="00A15A9F" w:rsidP="00AE6193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6"/>
        <w:gridCol w:w="4694"/>
        <w:gridCol w:w="5208"/>
      </w:tblGrid>
      <w:tr w:rsidR="00AE6193" w:rsidTr="00AE6193">
        <w:trPr>
          <w:trHeight w:val="668"/>
        </w:trPr>
        <w:tc>
          <w:tcPr>
            <w:tcW w:w="111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tabs>
                <w:tab w:val="left" w:pos="726"/>
                <w:tab w:val="left" w:pos="6486"/>
              </w:tabs>
              <w:spacing w:before="4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0614729-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88.2023.8.04.0001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Mirza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Telma</w:t>
            </w:r>
          </w:p>
          <w:p w:rsidR="00AE6193" w:rsidRDefault="00AE6193" w:rsidP="00AE6193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8ª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Acidentes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E6193" w:rsidTr="00AE6193">
        <w:trPr>
          <w:trHeight w:val="30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1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1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218" w:lineRule="exact"/>
              <w:ind w:left="4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E6193" w:rsidTr="00AE6193">
        <w:trPr>
          <w:trHeight w:val="930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194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E6193" w:rsidRDefault="00AE6193" w:rsidP="00AE6193">
            <w:pPr>
              <w:pStyle w:val="TableParagraph"/>
              <w:spacing w:before="115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E6193" w:rsidRDefault="00AE6193" w:rsidP="00AE6193">
            <w:pPr>
              <w:pStyle w:val="TableParagraph"/>
              <w:spacing w:line="216" w:lineRule="exact"/>
              <w:ind w:left="411"/>
              <w:rPr>
                <w:sz w:val="20"/>
              </w:rPr>
            </w:pPr>
            <w:r>
              <w:rPr>
                <w:sz w:val="20"/>
              </w:rPr>
              <w:t>TELEFONICA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S.A.</w:t>
            </w:r>
          </w:p>
          <w:p w:rsidR="00AE6193" w:rsidRDefault="00AE6193" w:rsidP="00AE6193">
            <w:pPr>
              <w:pStyle w:val="TableParagraph"/>
              <w:spacing w:before="115"/>
              <w:ind w:left="411"/>
              <w:rPr>
                <w:sz w:val="20"/>
              </w:rPr>
            </w:pPr>
            <w:r>
              <w:rPr>
                <w:sz w:val="20"/>
              </w:rPr>
              <w:t>Murb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Manutenção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Urbanos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E6193" w:rsidRDefault="00AE6193" w:rsidP="00AE6193">
            <w:pPr>
              <w:pStyle w:val="TableParagraph"/>
              <w:spacing w:line="190" w:lineRule="exact"/>
              <w:ind w:left="476"/>
              <w:rPr>
                <w:sz w:val="18"/>
              </w:rPr>
            </w:pPr>
            <w:r>
              <w:rPr>
                <w:sz w:val="18"/>
              </w:rPr>
              <w:t>80851N-RS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Felipe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Esbroglio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Lima</w:t>
            </w:r>
          </w:p>
          <w:p w:rsidR="00AE6193" w:rsidRDefault="00AE6193" w:rsidP="00AE6193">
            <w:pPr>
              <w:pStyle w:val="TableParagraph"/>
              <w:spacing w:before="138"/>
              <w:ind w:left="476"/>
              <w:rPr>
                <w:sz w:val="18"/>
              </w:rPr>
            </w:pPr>
            <w:r>
              <w:rPr>
                <w:sz w:val="18"/>
              </w:rPr>
              <w:t>16213N-AM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Anna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jessica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menezes</w:t>
            </w:r>
          </w:p>
          <w:p w:rsidR="00AE6193" w:rsidRDefault="00AE6193" w:rsidP="00AE6193">
            <w:pPr>
              <w:pStyle w:val="TableParagraph"/>
              <w:spacing w:before="98"/>
              <w:ind w:left="479"/>
              <w:rPr>
                <w:sz w:val="18"/>
              </w:rPr>
            </w:pPr>
            <w:r>
              <w:rPr>
                <w:sz w:val="18"/>
              </w:rPr>
              <w:t>5540N-AM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ADOLPHO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MAURO MAUES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NAZARETH</w:t>
            </w:r>
          </w:p>
        </w:tc>
      </w:tr>
    </w:tbl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E6193" w:rsidRPr="00F50C5A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Relatora: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AE6193" w:rsidRPr="006F5B96" w:rsidRDefault="00E97886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34" o:spid="_x0000_s2087" type="#_x0000_t202" alt="#AnnotID = 1227613322" style="position:absolute;left:0;text-align:left;margin-left:426.25pt;margin-top:12.35pt;width:52.9pt;height:13.85pt;z-index:251718656;mso-position-horizontal-relative:page" filled="f" stroked="f">
            <v:textbox inset="0,0,0,0">
              <w:txbxContent>
                <w:p w:rsidR="00CA73BA" w:rsidRDefault="00CA73BA" w:rsidP="00AE6193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AE6193" w:rsidRPr="006F5B96">
        <w:rPr>
          <w:rFonts w:ascii="Times New Roman" w:hAnsi="Times New Roman" w:cs="Times New Roman"/>
          <w:spacing w:val="-2"/>
        </w:rPr>
        <w:t>Membros:</w:t>
      </w:r>
      <w:r w:rsidR="00AE6193"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Mirza Telma de Oliveira Cunha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AE6193" w:rsidRPr="006F5B96" w:rsidRDefault="00AE6193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 </w:t>
      </w:r>
    </w:p>
    <w:p w:rsidR="00AE6193" w:rsidRPr="006F5B96" w:rsidRDefault="00AE6193" w:rsidP="00AE6193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Délcio Luís Santos</w:t>
      </w:r>
    </w:p>
    <w:p w:rsidR="00801911" w:rsidRPr="006F5B96" w:rsidRDefault="00801911" w:rsidP="00AE6193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A15A9F" w:rsidRDefault="00A15A9F" w:rsidP="00801911">
      <w:pPr>
        <w:pStyle w:val="Corpodetexto"/>
        <w:spacing w:before="1"/>
        <w:ind w:firstLine="720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66"/>
        <w:gridCol w:w="4818"/>
        <w:gridCol w:w="5023"/>
      </w:tblGrid>
      <w:tr w:rsidR="007F4EC5" w:rsidTr="00790815">
        <w:trPr>
          <w:trHeight w:val="671"/>
        </w:trPr>
        <w:tc>
          <w:tcPr>
            <w:tcW w:w="1110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Agravo</w:t>
            </w:r>
            <w:r>
              <w:rPr>
                <w:rFonts w:ascii="Arial" w:hAnsi="Arial"/>
                <w:b/>
                <w:spacing w:val="-10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Interno</w:t>
            </w:r>
            <w:r>
              <w:rPr>
                <w:rFonts w:ascii="Arial" w:hAnsi="Arial"/>
                <w:b/>
                <w:spacing w:val="-10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9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0014190-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43.2024.8.04.0000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Mirza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Telma</w:t>
            </w:r>
          </w:p>
          <w:p w:rsidR="007F4EC5" w:rsidRDefault="007F4EC5" w:rsidP="00790815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Saúde</w:t>
            </w:r>
          </w:p>
        </w:tc>
      </w:tr>
      <w:tr w:rsidR="007F4EC5" w:rsidTr="00790815">
        <w:trPr>
          <w:trHeight w:val="299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0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0" w:lineRule="exact"/>
              <w:ind w:left="2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F4EC5" w:rsidTr="00790815">
        <w:trPr>
          <w:trHeight w:val="27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18" w:type="dxa"/>
            <w:tcBorders>
              <w:top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35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23" w:type="dxa"/>
            <w:tcBorders>
              <w:top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4" w:lineRule="exact"/>
              <w:ind w:left="292"/>
              <w:rPr>
                <w:sz w:val="18"/>
              </w:rPr>
            </w:pPr>
            <w:r>
              <w:rPr>
                <w:sz w:val="18"/>
              </w:rPr>
              <w:t>22119N-MA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4"/>
                <w:sz w:val="18"/>
              </w:rPr>
              <w:t>BRITO</w:t>
            </w:r>
          </w:p>
        </w:tc>
      </w:tr>
      <w:tr w:rsidR="007F4EC5" w:rsidTr="00790815">
        <w:trPr>
          <w:trHeight w:val="275"/>
        </w:trPr>
        <w:tc>
          <w:tcPr>
            <w:tcW w:w="126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8" w:type="dxa"/>
          </w:tcPr>
          <w:p w:rsidR="007F4EC5" w:rsidRDefault="007F4EC5" w:rsidP="00790815">
            <w:pPr>
              <w:pStyle w:val="TableParagraph"/>
              <w:spacing w:before="43" w:line="213" w:lineRule="exact"/>
              <w:ind w:left="351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Pública</w:t>
            </w:r>
          </w:p>
        </w:tc>
        <w:tc>
          <w:tcPr>
            <w:tcW w:w="5023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EC5" w:rsidTr="00790815">
        <w:trPr>
          <w:trHeight w:val="222"/>
        </w:trPr>
        <w:tc>
          <w:tcPr>
            <w:tcW w:w="126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8" w:type="dxa"/>
          </w:tcPr>
          <w:p w:rsidR="007F4EC5" w:rsidRDefault="007F4EC5" w:rsidP="00790815">
            <w:pPr>
              <w:pStyle w:val="TableParagraph"/>
              <w:spacing w:line="202" w:lineRule="exact"/>
              <w:ind w:left="351"/>
              <w:rPr>
                <w:sz w:val="20"/>
              </w:rPr>
            </w:pPr>
            <w:r>
              <w:rPr>
                <w:sz w:val="20"/>
              </w:rPr>
              <w:t>Estadual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Am</w:t>
            </w:r>
          </w:p>
        </w:tc>
        <w:tc>
          <w:tcPr>
            <w:tcW w:w="5023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F4EC5" w:rsidTr="00790815">
        <w:trPr>
          <w:trHeight w:val="218"/>
        </w:trPr>
        <w:tc>
          <w:tcPr>
            <w:tcW w:w="126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8" w:type="dxa"/>
          </w:tcPr>
          <w:p w:rsidR="007F4EC5" w:rsidRDefault="007F4EC5" w:rsidP="00790815">
            <w:pPr>
              <w:pStyle w:val="TableParagraph"/>
              <w:spacing w:line="198" w:lineRule="exact"/>
              <w:ind w:left="351"/>
              <w:rPr>
                <w:sz w:val="20"/>
              </w:rPr>
            </w:pPr>
            <w:r>
              <w:rPr>
                <w:sz w:val="20"/>
              </w:rPr>
              <w:t>Rômulo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2"/>
                <w:sz w:val="20"/>
              </w:rPr>
              <w:t xml:space="preserve"> Vieira</w:t>
            </w:r>
          </w:p>
        </w:tc>
        <w:tc>
          <w:tcPr>
            <w:tcW w:w="5023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8" w:lineRule="exact"/>
              <w:ind w:left="292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7F4EC5" w:rsidTr="00790815">
        <w:trPr>
          <w:trHeight w:val="20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18" w:type="dxa"/>
            <w:tcBorders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23" w:type="dxa"/>
            <w:tcBorders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80" w:lineRule="exact"/>
              <w:ind w:left="295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</w:tbl>
    <w:p w:rsidR="007F4EC5" w:rsidRPr="006F5B96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F4EC5" w:rsidRPr="00F50C5A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Cézar Luiz Bandiera</w:t>
      </w:r>
    </w:p>
    <w:p w:rsidR="007F4EC5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Socorro Guedes Moura (V.R.)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7F4EC5" w:rsidRPr="006F5B96" w:rsidRDefault="00E97886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36" o:spid="_x0000_s2089" type="#_x0000_t202" alt="#AnnotID = 1073741824" style="position:absolute;left:0;text-align:left;margin-left:416.05pt;margin-top:16.35pt;width:66.1pt;height:17.45pt;z-index:251720704;mso-position-horizontal-relative:page" filled="f" stroked="f">
            <v:textbox inset="0,0,0,0">
              <w:txbxContent>
                <w:p w:rsidR="00CA73BA" w:rsidRDefault="00CA73BA" w:rsidP="007F4EC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F4EC5" w:rsidRPr="006F5B96">
        <w:rPr>
          <w:rFonts w:ascii="Times New Roman" w:hAnsi="Times New Roman" w:cs="Times New Roman"/>
          <w:spacing w:val="-2"/>
        </w:rPr>
        <w:t>Suplentes:</w:t>
      </w:r>
      <w:r w:rsidR="007F4EC5" w:rsidRPr="006F5B96">
        <w:rPr>
          <w:rFonts w:ascii="Times New Roman" w:hAnsi="Times New Roman" w:cs="Times New Roman"/>
          <w:spacing w:val="-2"/>
        </w:rPr>
        <w:tab/>
        <w:t xml:space="preserve">Exmo(a). Sr(a). Des(a). Délcio Luís Santos </w:t>
      </w:r>
    </w:p>
    <w:p w:rsidR="007F4EC5" w:rsidRPr="006F5B96" w:rsidRDefault="007F4EC5" w:rsidP="007F4EC5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Onilza Abreu Gerth</w:t>
      </w:r>
    </w:p>
    <w:p w:rsidR="00801911" w:rsidRDefault="00801911" w:rsidP="00801911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54726A" w:rsidRDefault="0054726A" w:rsidP="00801911">
      <w:pPr>
        <w:pStyle w:val="Corpodetexto"/>
        <w:tabs>
          <w:tab w:val="left" w:pos="1427"/>
        </w:tabs>
      </w:pPr>
    </w:p>
    <w:p w:rsidR="0054726A" w:rsidRDefault="0054726A">
      <w:pPr>
        <w:pStyle w:val="Corpodetexto"/>
      </w:pPr>
    </w:p>
    <w:p w:rsidR="0054726A" w:rsidRDefault="0054726A">
      <w:pPr>
        <w:pStyle w:val="Corpodetexto"/>
      </w:pPr>
    </w:p>
    <w:p w:rsidR="0054726A" w:rsidRDefault="0054726A">
      <w:pPr>
        <w:pStyle w:val="Corpodetexto"/>
      </w:pPr>
    </w:p>
    <w:p w:rsidR="0054726A" w:rsidRDefault="0054726A">
      <w:pPr>
        <w:pStyle w:val="Corpodetexto"/>
      </w:pPr>
    </w:p>
    <w:p w:rsidR="0054726A" w:rsidRDefault="0054726A">
      <w:pPr>
        <w:pStyle w:val="Corpodetexto"/>
      </w:pPr>
    </w:p>
    <w:p w:rsidR="0054726A" w:rsidRDefault="0054726A">
      <w:pPr>
        <w:pStyle w:val="Corpodetexto"/>
      </w:pPr>
    </w:p>
    <w:p w:rsidR="0054726A" w:rsidRDefault="0054726A">
      <w:pPr>
        <w:pStyle w:val="Corpodetexto"/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6"/>
        <w:gridCol w:w="4856"/>
        <w:gridCol w:w="5058"/>
      </w:tblGrid>
      <w:tr w:rsidR="007F4EC5" w:rsidTr="00790815">
        <w:trPr>
          <w:trHeight w:val="668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33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0585779-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69.2023.8.04.0001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Cezar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Bandiera</w:t>
            </w:r>
          </w:p>
          <w:p w:rsidR="007F4EC5" w:rsidRDefault="007F4EC5" w:rsidP="00790815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F4EC5" w:rsidTr="00790815">
        <w:trPr>
          <w:trHeight w:val="30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F4EC5" w:rsidTr="00790815">
        <w:trPr>
          <w:trHeight w:val="4290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before="147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before="145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42" w:lineRule="auto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7F4EC5" w:rsidRDefault="007F4EC5" w:rsidP="00790815">
            <w:pPr>
              <w:pStyle w:val="TableParagraph"/>
              <w:spacing w:line="208" w:lineRule="exact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LÚCIA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ALMEIDA</w:t>
            </w: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before="4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line="242" w:lineRule="auto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7F4EC5" w:rsidRDefault="007F4EC5" w:rsidP="00790815">
            <w:pPr>
              <w:pStyle w:val="TableParagraph"/>
              <w:spacing w:line="206" w:lineRule="exact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LÚCIA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ALMEIDA</w:t>
            </w: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before="258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6" w:lineRule="exact"/>
              <w:ind w:left="314"/>
              <w:rPr>
                <w:sz w:val="18"/>
              </w:rPr>
            </w:pPr>
            <w:r>
              <w:rPr>
                <w:sz w:val="18"/>
              </w:rPr>
              <w:t>8739N-AM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MAGALHÃES</w:t>
            </w:r>
          </w:p>
          <w:p w:rsidR="007F4EC5" w:rsidRDefault="007F4EC5" w:rsidP="00790815">
            <w:pPr>
              <w:pStyle w:val="TableParagraph"/>
              <w:spacing w:before="229"/>
              <w:rPr>
                <w:rFonts w:ascii="Palatino Linotype"/>
                <w:sz w:val="18"/>
              </w:rPr>
            </w:pPr>
          </w:p>
          <w:p w:rsidR="007F4EC5" w:rsidRDefault="007F4EC5" w:rsidP="00790815">
            <w:pPr>
              <w:pStyle w:val="TableParagraph"/>
              <w:ind w:left="314"/>
              <w:rPr>
                <w:sz w:val="18"/>
              </w:rPr>
            </w:pPr>
            <w:r>
              <w:rPr>
                <w:sz w:val="18"/>
              </w:rPr>
              <w:t>21507N-MS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FAGNER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  <w:p w:rsidR="007F4EC5" w:rsidRDefault="007F4EC5" w:rsidP="00790815">
            <w:pPr>
              <w:pStyle w:val="TableParagraph"/>
              <w:spacing w:before="95"/>
              <w:ind w:left="317" w:right="223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F4EC5" w:rsidRDefault="007F4EC5" w:rsidP="00790815">
            <w:pPr>
              <w:pStyle w:val="TableParagraph"/>
              <w:spacing w:line="189" w:lineRule="exact"/>
              <w:ind w:left="317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Luiz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Arruda</w:t>
            </w:r>
          </w:p>
          <w:p w:rsidR="007F4EC5" w:rsidRDefault="007F4EC5" w:rsidP="00790815">
            <w:pPr>
              <w:pStyle w:val="TableParagraph"/>
              <w:spacing w:before="94"/>
              <w:ind w:left="317"/>
              <w:rPr>
                <w:sz w:val="18"/>
              </w:rPr>
            </w:pPr>
            <w:r>
              <w:rPr>
                <w:sz w:val="18"/>
              </w:rPr>
              <w:t>24239N-MS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ELIAS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PAULO</w:t>
            </w:r>
          </w:p>
          <w:p w:rsidR="007F4EC5" w:rsidRDefault="007F4EC5" w:rsidP="00790815">
            <w:pPr>
              <w:pStyle w:val="TableParagraph"/>
              <w:spacing w:before="112"/>
              <w:ind w:left="314"/>
              <w:rPr>
                <w:sz w:val="18"/>
              </w:rPr>
            </w:pPr>
            <w:r>
              <w:rPr>
                <w:sz w:val="18"/>
              </w:rPr>
              <w:t>8739N-AM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TAKETOMI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MAGALHÃES</w:t>
            </w:r>
          </w:p>
          <w:p w:rsidR="007F4EC5" w:rsidRDefault="007F4EC5" w:rsidP="00790815">
            <w:pPr>
              <w:pStyle w:val="TableParagraph"/>
              <w:spacing w:before="224"/>
              <w:rPr>
                <w:rFonts w:ascii="Palatino Linotype"/>
                <w:sz w:val="18"/>
              </w:rPr>
            </w:pPr>
          </w:p>
          <w:p w:rsidR="007F4EC5" w:rsidRDefault="007F4EC5" w:rsidP="00790815">
            <w:pPr>
              <w:pStyle w:val="TableParagraph"/>
              <w:ind w:left="314"/>
              <w:rPr>
                <w:sz w:val="18"/>
              </w:rPr>
            </w:pPr>
            <w:r>
              <w:rPr>
                <w:sz w:val="18"/>
              </w:rPr>
              <w:t>24239N-MS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ELIAS GUILHERME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PAULO</w:t>
            </w:r>
          </w:p>
          <w:p w:rsidR="007F4EC5" w:rsidRDefault="007F4EC5" w:rsidP="00790815">
            <w:pPr>
              <w:pStyle w:val="TableParagraph"/>
              <w:spacing w:before="98"/>
              <w:ind w:left="317"/>
              <w:rPr>
                <w:sz w:val="18"/>
              </w:rPr>
            </w:pPr>
            <w:r>
              <w:rPr>
                <w:sz w:val="18"/>
              </w:rPr>
              <w:t>21507N-MS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FAGNER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  <w:p w:rsidR="007F4EC5" w:rsidRDefault="007F4EC5" w:rsidP="00790815">
            <w:pPr>
              <w:pStyle w:val="TableParagraph"/>
              <w:spacing w:before="93"/>
              <w:ind w:left="317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Luiz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Arruda</w:t>
            </w:r>
          </w:p>
          <w:p w:rsidR="007F4EC5" w:rsidRDefault="007F4EC5" w:rsidP="00790815">
            <w:pPr>
              <w:pStyle w:val="TableParagraph"/>
              <w:spacing w:before="93"/>
              <w:ind w:left="317" w:right="223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7F4EC5" w:rsidRPr="006F5B96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F4EC5" w:rsidRPr="00F50C5A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7F4EC5" w:rsidRPr="006F5B96" w:rsidRDefault="00E97886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37" o:spid="_x0000_s2090" type="#_x0000_t202" alt="#AnnotID = 1073741824" style="position:absolute;left:0;text-align:left;margin-left:425.65pt;margin-top:2.6pt;width:66.1pt;height:17.45pt;z-index:251722752;mso-position-horizontal-relative:page" filled="f" stroked="f">
            <v:textbox inset="0,0,0,0">
              <w:txbxContent>
                <w:p w:rsidR="00CA73BA" w:rsidRDefault="00CA73BA" w:rsidP="007F4EC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F4EC5" w:rsidRPr="006F5B96">
        <w:rPr>
          <w:rFonts w:ascii="Times New Roman" w:hAnsi="Times New Roman" w:cs="Times New Roman"/>
          <w:spacing w:val="-2"/>
        </w:rPr>
        <w:t>Membros:</w:t>
      </w:r>
      <w:r w:rsidR="007F4EC5"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Cézar Luiz Bandiera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7F4EC5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Onilza Abreu Gerth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801911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Procurador:</w:t>
      </w:r>
      <w:r w:rsidRPr="006F5B96">
        <w:rPr>
          <w:rFonts w:ascii="Times New Roman" w:hAnsi="Times New Roman" w:cs="Times New Roman"/>
          <w:spacing w:val="-2"/>
        </w:rPr>
        <w:tab/>
        <w:t>Exmo. Sr. Dr. Jorge Wilson Lopes Cavalcante</w:t>
      </w:r>
    </w:p>
    <w:p w:rsidR="00801911" w:rsidRPr="006F5B96" w:rsidRDefault="00801911" w:rsidP="006F5B96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6"/>
        <w:gridCol w:w="4268"/>
        <w:gridCol w:w="5646"/>
      </w:tblGrid>
      <w:tr w:rsidR="007F4EC5" w:rsidTr="00790815">
        <w:trPr>
          <w:trHeight w:val="671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tabs>
                <w:tab w:val="left" w:pos="726"/>
                <w:tab w:val="left" w:pos="6486"/>
              </w:tabs>
              <w:spacing w:before="10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0634867-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81.2020.8.04.0001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Mirza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Telma</w:t>
            </w:r>
          </w:p>
          <w:p w:rsidR="007F4EC5" w:rsidRDefault="007F4EC5" w:rsidP="00790815">
            <w:pPr>
              <w:pStyle w:val="TableParagraph"/>
              <w:spacing w:before="125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 Comarca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 - Dívida</w:t>
            </w:r>
            <w:r>
              <w:rPr>
                <w:spacing w:val="-2"/>
                <w:sz w:val="18"/>
              </w:rPr>
              <w:t xml:space="preserve"> Ativa</w:t>
            </w:r>
          </w:p>
        </w:tc>
      </w:tr>
      <w:tr w:rsidR="007F4EC5" w:rsidTr="00790815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8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F4EC5" w:rsidTr="00790815">
        <w:trPr>
          <w:trHeight w:val="343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before="157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line="420" w:lineRule="atLeast"/>
              <w:ind w:left="28" w:right="430" w:firstLine="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Apelado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411"/>
              <w:rPr>
                <w:sz w:val="20"/>
              </w:rPr>
            </w:pPr>
            <w:r>
              <w:rPr>
                <w:sz w:val="20"/>
              </w:rPr>
              <w:t>Aluisio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Braga</w:t>
            </w: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before="137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Esporte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Lazer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before="116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ind w:left="416"/>
              <w:rPr>
                <w:position w:val="-1"/>
                <w:sz w:val="20"/>
              </w:rPr>
            </w:pPr>
            <w:r>
              <w:rPr>
                <w:sz w:val="20"/>
              </w:rPr>
              <w:t>Cintia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position w:val="-1"/>
                <w:sz w:val="20"/>
              </w:rPr>
              <w:t>Braga</w:t>
            </w:r>
          </w:p>
          <w:p w:rsidR="007F4EC5" w:rsidRDefault="007F4EC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spacing w:before="156"/>
              <w:rPr>
                <w:rFonts w:ascii="Palatino Linotype"/>
                <w:sz w:val="20"/>
              </w:rPr>
            </w:pPr>
          </w:p>
          <w:p w:rsidR="007F4EC5" w:rsidRDefault="007F4EC5" w:rsidP="00790815">
            <w:pPr>
              <w:pStyle w:val="TableParagraph"/>
              <w:ind w:left="421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MANAUS</w:t>
            </w:r>
          </w:p>
          <w:p w:rsidR="007F4EC5" w:rsidRDefault="007F4EC5" w:rsidP="00790815">
            <w:pPr>
              <w:pStyle w:val="TableParagraph"/>
              <w:spacing w:before="171"/>
              <w:ind w:left="41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355" w:lineRule="auto"/>
              <w:ind w:left="905" w:right="1148" w:hanging="3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7F4EC5" w:rsidRDefault="007F4EC5" w:rsidP="00790815">
            <w:pPr>
              <w:pStyle w:val="TableParagraph"/>
              <w:spacing w:line="202" w:lineRule="exact"/>
              <w:ind w:left="917"/>
              <w:rPr>
                <w:sz w:val="18"/>
              </w:rPr>
            </w:pPr>
            <w:r>
              <w:rPr>
                <w:sz w:val="18"/>
              </w:rPr>
              <w:t>11333N-AM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4"/>
                <w:sz w:val="18"/>
              </w:rPr>
              <w:t>LIMA</w:t>
            </w:r>
          </w:p>
          <w:p w:rsidR="007F4EC5" w:rsidRDefault="007F4EC5" w:rsidP="00790815">
            <w:pPr>
              <w:pStyle w:val="TableParagraph"/>
              <w:spacing w:before="79" w:line="343" w:lineRule="auto"/>
              <w:ind w:left="905" w:right="1136" w:hanging="3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7F4EC5" w:rsidRDefault="007F4EC5" w:rsidP="00790815">
            <w:pPr>
              <w:pStyle w:val="TableParagraph"/>
              <w:spacing w:before="1"/>
              <w:ind w:left="917"/>
              <w:rPr>
                <w:sz w:val="18"/>
              </w:rPr>
            </w:pPr>
            <w:r>
              <w:rPr>
                <w:sz w:val="18"/>
              </w:rPr>
              <w:t>11333N-AM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4"/>
                <w:sz w:val="18"/>
              </w:rPr>
              <w:t>LIMA</w:t>
            </w:r>
          </w:p>
          <w:p w:rsidR="007F4EC5" w:rsidRDefault="007F4EC5" w:rsidP="00790815">
            <w:pPr>
              <w:pStyle w:val="TableParagraph"/>
              <w:spacing w:before="113"/>
              <w:ind w:left="907"/>
              <w:rPr>
                <w:sz w:val="18"/>
              </w:rPr>
            </w:pPr>
            <w:r>
              <w:rPr>
                <w:sz w:val="18"/>
              </w:rPr>
              <w:t>6100N-AM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Avelino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Medina</w:t>
            </w:r>
          </w:p>
          <w:p w:rsidR="007F4EC5" w:rsidRDefault="007F4EC5" w:rsidP="00790815">
            <w:pPr>
              <w:pStyle w:val="TableParagraph"/>
              <w:spacing w:before="95"/>
              <w:ind w:left="917"/>
              <w:rPr>
                <w:sz w:val="18"/>
              </w:rPr>
            </w:pPr>
            <w:r>
              <w:rPr>
                <w:sz w:val="18"/>
              </w:rPr>
              <w:t>11333N-AM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 </w:t>
            </w:r>
            <w:r>
              <w:rPr>
                <w:spacing w:val="-4"/>
                <w:sz w:val="18"/>
              </w:rPr>
              <w:t>LIMA</w:t>
            </w:r>
          </w:p>
          <w:p w:rsidR="007F4EC5" w:rsidRDefault="007F4EC5" w:rsidP="00790815">
            <w:pPr>
              <w:pStyle w:val="TableParagraph"/>
              <w:spacing w:before="93"/>
              <w:ind w:left="905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Douglas rui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reis </w:t>
            </w:r>
            <w:r>
              <w:rPr>
                <w:spacing w:val="-2"/>
                <w:sz w:val="18"/>
              </w:rPr>
              <w:t>Aguiar</w:t>
            </w:r>
          </w:p>
          <w:p w:rsidR="007F4EC5" w:rsidRDefault="007F4EC5" w:rsidP="00790815">
            <w:pPr>
              <w:pStyle w:val="TableParagraph"/>
              <w:spacing w:before="112"/>
              <w:ind w:left="912"/>
              <w:rPr>
                <w:sz w:val="18"/>
              </w:rPr>
            </w:pPr>
            <w:r>
              <w:rPr>
                <w:sz w:val="18"/>
              </w:rPr>
              <w:t>5517N-AM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José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Franco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Mattos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7F4EC5" w:rsidRPr="006F5B96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F4EC5" w:rsidRPr="00F50C5A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Cézar Luiz Bandiera</w:t>
      </w:r>
    </w:p>
    <w:p w:rsidR="007F4EC5" w:rsidRPr="006F5B96" w:rsidRDefault="00E97886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38" o:spid="_x0000_s2091" type="#_x0000_t202" style="position:absolute;left:0;text-align:left;margin-left:403.45pt;margin-top:28.25pt;width:66.1pt;height:17.45pt;z-index:251724800;mso-position-horizontal-relative:page" filled="f" stroked="f">
            <v:textbox inset="0,0,0,0">
              <w:txbxContent>
                <w:p w:rsidR="00CA73BA" w:rsidRDefault="00CA73BA" w:rsidP="007F4EC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F4EC5" w:rsidRPr="006F5B96">
        <w:rPr>
          <w:rFonts w:ascii="Times New Roman" w:hAnsi="Times New Roman" w:cs="Times New Roman"/>
          <w:spacing w:val="-2"/>
        </w:rPr>
        <w:t>Membros:</w:t>
      </w:r>
      <w:r w:rsidR="007F4EC5"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Socorro Guedes Moura (V.R.)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7F4EC5" w:rsidRPr="006F5B96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Délcio Luís Santos </w:t>
      </w:r>
    </w:p>
    <w:p w:rsidR="007F4EC5" w:rsidRPr="006F5B96" w:rsidRDefault="007F4EC5" w:rsidP="007F4EC5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Onilza Abreu Gerth</w:t>
      </w:r>
    </w:p>
    <w:p w:rsidR="007F4EC5" w:rsidRPr="007F4EC5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Arial" w:hAnsi="Arial" w:cs="Arial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Procuradora:</w:t>
      </w:r>
      <w:r w:rsidRPr="006F5B96">
        <w:rPr>
          <w:rFonts w:ascii="Times New Roman" w:hAnsi="Times New Roman" w:cs="Times New Roman"/>
          <w:spacing w:val="-2"/>
        </w:rPr>
        <w:tab/>
        <w:t>Exma. Sra. Dra. Suzete Maria dos Santos</w:t>
      </w:r>
    </w:p>
    <w:p w:rsidR="00801911" w:rsidRPr="007F4EC5" w:rsidRDefault="00801911" w:rsidP="007F4EC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A15A9F" w:rsidRDefault="00A15A9F" w:rsidP="00801911">
      <w:pPr>
        <w:pStyle w:val="Corpodetexto"/>
        <w:tabs>
          <w:tab w:val="left" w:pos="914"/>
        </w:tabs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724"/>
        <w:gridCol w:w="5179"/>
      </w:tblGrid>
      <w:tr w:rsidR="007F4EC5" w:rsidTr="00790815">
        <w:trPr>
          <w:trHeight w:val="790"/>
        </w:trPr>
        <w:tc>
          <w:tcPr>
            <w:tcW w:w="59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tabs>
                <w:tab w:val="left" w:pos="726"/>
              </w:tabs>
              <w:spacing w:line="218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</w:p>
          <w:p w:rsidR="007F4EC5" w:rsidRDefault="007F4EC5" w:rsidP="00790815">
            <w:pPr>
              <w:pStyle w:val="TableParagraph"/>
              <w:spacing w:before="141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8" w:lineRule="exact"/>
              <w:ind w:left="56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Délcio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Santos</w:t>
            </w:r>
          </w:p>
        </w:tc>
      </w:tr>
      <w:tr w:rsidR="007F4EC5" w:rsidTr="00790815">
        <w:trPr>
          <w:trHeight w:val="30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1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4" w:type="dxa"/>
            <w:tcBorders>
              <w:top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1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18" w:lineRule="exact"/>
              <w:ind w:left="4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F4EC5" w:rsidTr="00790815">
        <w:trPr>
          <w:trHeight w:val="263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4" w:type="dxa"/>
            <w:tcBorders>
              <w:top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5" w:lineRule="exact"/>
              <w:ind w:left="41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79" w:type="dxa"/>
            <w:tcBorders>
              <w:top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00" w:lineRule="exact"/>
              <w:ind w:left="446"/>
              <w:rPr>
                <w:sz w:val="18"/>
              </w:rPr>
            </w:pPr>
            <w:r>
              <w:rPr>
                <w:sz w:val="18"/>
              </w:rPr>
              <w:t>5109N-AM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Lúcia Cristina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Pinho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Rosas</w:t>
            </w:r>
          </w:p>
        </w:tc>
      </w:tr>
      <w:tr w:rsidR="007F4EC5" w:rsidTr="00790815">
        <w:trPr>
          <w:trHeight w:val="282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4" w:type="dxa"/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9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24"/>
              <w:ind w:left="449"/>
              <w:rPr>
                <w:sz w:val="18"/>
              </w:rPr>
            </w:pPr>
            <w:r>
              <w:rPr>
                <w:sz w:val="18"/>
              </w:rPr>
              <w:t>1910N-AM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ROSAS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7F4EC5" w:rsidTr="00790815">
        <w:trPr>
          <w:trHeight w:val="314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4" w:type="dxa"/>
          </w:tcPr>
          <w:p w:rsidR="007F4EC5" w:rsidRDefault="007F4EC5" w:rsidP="00790815">
            <w:pPr>
              <w:pStyle w:val="TableParagraph"/>
              <w:spacing w:before="35"/>
              <w:ind w:left="411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Vilaça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Silva</w:t>
            </w:r>
          </w:p>
        </w:tc>
        <w:tc>
          <w:tcPr>
            <w:tcW w:w="5179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4EC5" w:rsidTr="00790815">
        <w:trPr>
          <w:trHeight w:val="264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38" w:line="206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4" w:type="dxa"/>
          </w:tcPr>
          <w:p w:rsidR="007F4EC5" w:rsidRDefault="007F4EC5" w:rsidP="00790815">
            <w:pPr>
              <w:pStyle w:val="TableParagraph"/>
              <w:spacing w:before="38" w:line="206" w:lineRule="exact"/>
              <w:ind w:left="41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79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35"/>
              <w:ind w:left="446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7F4EC5" w:rsidTr="00790815">
        <w:trPr>
          <w:trHeight w:val="185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4" w:type="dxa"/>
          </w:tcPr>
          <w:p w:rsidR="007F4EC5" w:rsidRDefault="007F4EC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9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65" w:lineRule="exact"/>
              <w:ind w:left="449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7F4EC5" w:rsidTr="00790815">
        <w:trPr>
          <w:trHeight w:val="214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4" w:type="dxa"/>
          </w:tcPr>
          <w:p w:rsidR="007F4EC5" w:rsidRDefault="007F4EC5" w:rsidP="00790815">
            <w:pPr>
              <w:pStyle w:val="TableParagraph"/>
              <w:spacing w:line="194" w:lineRule="exact"/>
              <w:ind w:left="411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Vilaça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Silva</w:t>
            </w:r>
          </w:p>
        </w:tc>
        <w:tc>
          <w:tcPr>
            <w:tcW w:w="5179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89" w:lineRule="exact"/>
              <w:ind w:left="446"/>
              <w:rPr>
                <w:sz w:val="18"/>
              </w:rPr>
            </w:pPr>
            <w:r>
              <w:rPr>
                <w:sz w:val="18"/>
              </w:rPr>
              <w:t>6310N-AM - ALYSSONN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KARRER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F4EC5" w:rsidTr="00790815">
        <w:trPr>
          <w:trHeight w:val="206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24" w:type="dxa"/>
            <w:tcBorders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79" w:type="dxa"/>
            <w:tcBorders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86" w:lineRule="exact"/>
              <w:ind w:left="449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</w:tbl>
    <w:p w:rsidR="007F4EC5" w:rsidRPr="006F5B96" w:rsidRDefault="00E97886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39" o:spid="_x0000_s2092" type="#_x0000_t202" alt="#AnnotID = 1236779632" style="position:absolute;left:0;text-align:left;margin-left:415.45pt;margin-top:11.8pt;width:66.1pt;height:17.45pt;z-index:251726848;mso-position-horizontal-relative:page;mso-position-vertical-relative:text" filled="f" stroked="f">
            <v:textbox inset="0,0,0,0">
              <w:txbxContent>
                <w:p w:rsidR="00CA73BA" w:rsidRDefault="00CA73BA" w:rsidP="007F4EC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F4EC5" w:rsidRPr="006F5B96">
        <w:rPr>
          <w:rFonts w:ascii="Times New Roman" w:hAnsi="Times New Roman" w:cs="Times New Roman"/>
          <w:spacing w:val="-2"/>
        </w:rPr>
        <w:t>Presidente:</w:t>
      </w:r>
      <w:r w:rsidR="007F4EC5"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F4EC5" w:rsidRPr="00F50C5A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F50C5A">
        <w:rPr>
          <w:rFonts w:ascii="Times New Roman" w:hAnsi="Times New Roman" w:cs="Times New Roman"/>
          <w:b/>
          <w:spacing w:val="-2"/>
        </w:rPr>
        <w:t>Relatora:</w:t>
      </w:r>
      <w:r w:rsidRPr="00F50C5A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7F4EC5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(V.R.) 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Délcio Luís Santos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7F4EC5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01911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Cezar Luiz Bandiera</w:t>
      </w:r>
    </w:p>
    <w:p w:rsidR="00801911" w:rsidRDefault="00801911" w:rsidP="00801911">
      <w:pPr>
        <w:tabs>
          <w:tab w:val="left" w:pos="2410"/>
        </w:tabs>
        <w:adjustRightInd w:val="0"/>
        <w:rPr>
          <w:rFonts w:ascii="Palatino Linotype" w:hAnsi="Palatino Linotype" w:cs="Arial"/>
          <w:color w:val="000000"/>
          <w:sz w:val="20"/>
          <w:szCs w:val="20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33"/>
        <w:gridCol w:w="5209"/>
      </w:tblGrid>
      <w:tr w:rsidR="007F4EC5" w:rsidTr="00790815">
        <w:trPr>
          <w:trHeight w:val="891"/>
        </w:trPr>
        <w:tc>
          <w:tcPr>
            <w:tcW w:w="589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  <w:r>
              <w:rPr>
                <w:rFonts w:ascii="Arial"/>
                <w:b/>
                <w:sz w:val="20"/>
              </w:rPr>
              <w:tab/>
              <w:t>Agravo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Instrumento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0006738-</w:t>
            </w:r>
            <w:r>
              <w:rPr>
                <w:rFonts w:ascii="Arial"/>
                <w:b/>
                <w:spacing w:val="-2"/>
                <w:sz w:val="20"/>
              </w:rPr>
              <w:t>08.2025.8.04.9001</w:t>
            </w:r>
          </w:p>
          <w:p w:rsidR="007F4EC5" w:rsidRDefault="007F4EC5" w:rsidP="00790815">
            <w:pPr>
              <w:pStyle w:val="TableParagraph"/>
              <w:spacing w:before="240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19" w:lineRule="exact"/>
              <w:ind w:left="59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Délcio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Santos</w:t>
            </w:r>
          </w:p>
        </w:tc>
      </w:tr>
      <w:tr w:rsidR="007F4EC5" w:rsidTr="00790815">
        <w:trPr>
          <w:trHeight w:val="299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20" w:lineRule="exact"/>
              <w:ind w:left="3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0" w:lineRule="exact"/>
              <w:ind w:left="4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F4EC5" w:rsidTr="00790815">
        <w:trPr>
          <w:trHeight w:val="73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F4EC5" w:rsidRDefault="007F4EC5" w:rsidP="00790815">
            <w:pPr>
              <w:pStyle w:val="TableParagraph"/>
              <w:spacing w:before="149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35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  <w:p w:rsidR="007F4EC5" w:rsidRDefault="007F4EC5" w:rsidP="00790815">
            <w:pPr>
              <w:pStyle w:val="TableParagraph"/>
              <w:spacing w:before="173"/>
              <w:ind w:left="351"/>
              <w:rPr>
                <w:sz w:val="20"/>
              </w:rPr>
            </w:pPr>
            <w:r>
              <w:rPr>
                <w:sz w:val="20"/>
              </w:rPr>
              <w:t>BRUNNO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44" w:lineRule="auto"/>
              <w:ind w:left="480" w:right="38" w:hanging="3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F4EC5" w:rsidRDefault="007F4EC5" w:rsidP="00790815">
            <w:pPr>
              <w:pStyle w:val="TableParagraph"/>
              <w:spacing w:line="186" w:lineRule="exact"/>
              <w:ind w:left="477"/>
              <w:rPr>
                <w:sz w:val="18"/>
              </w:rPr>
            </w:pPr>
            <w:r>
              <w:rPr>
                <w:sz w:val="18"/>
              </w:rPr>
              <w:t>557A-AM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Alysson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7F4EC5" w:rsidRPr="006F5B96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F4EC5" w:rsidRPr="00F50C5A" w:rsidRDefault="00E97886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40" o:spid="_x0000_s2093" type="#_x0000_t202" style="position:absolute;left:0;text-align:left;margin-left:403.45pt;margin-top:7.4pt;width:66.1pt;height:17.45pt;z-index:251728896;mso-position-horizontal-relative:page" filled="f" stroked="f">
            <v:textbox inset="0,0,0,0">
              <w:txbxContent>
                <w:p w:rsidR="00CA73BA" w:rsidRDefault="00CA73BA" w:rsidP="007F4EC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F4EC5" w:rsidRPr="00F50C5A">
        <w:rPr>
          <w:rFonts w:ascii="Times New Roman" w:hAnsi="Times New Roman" w:cs="Times New Roman"/>
          <w:b/>
          <w:spacing w:val="-2"/>
        </w:rPr>
        <w:t>Relatora:</w:t>
      </w:r>
      <w:r w:rsidR="007F4EC5" w:rsidRPr="00F50C5A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7F4EC5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7F4EC5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F50C5A">
        <w:rPr>
          <w:rFonts w:ascii="Times New Roman" w:hAnsi="Times New Roman" w:cs="Times New Roman"/>
          <w:spacing w:val="-2"/>
        </w:rPr>
        <w:t xml:space="preserve">  </w:t>
      </w:r>
      <w:r w:rsidRPr="006F5B96">
        <w:rPr>
          <w:rFonts w:ascii="Times New Roman" w:hAnsi="Times New Roman" w:cs="Times New Roman"/>
          <w:spacing w:val="-2"/>
        </w:rPr>
        <w:t>Exmo(a). Sr(a). Des(a). Délcio Luís Santos</w:t>
      </w:r>
    </w:p>
    <w:p w:rsidR="007F4EC5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</w:t>
      </w:r>
    </w:p>
    <w:p w:rsidR="007F4EC5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7F4EC5" w:rsidRPr="006F5B96" w:rsidRDefault="007F4EC5" w:rsidP="00F50C5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F50C5A">
        <w:rPr>
          <w:rFonts w:ascii="Times New Roman" w:hAnsi="Times New Roman" w:cs="Times New Roman"/>
          <w:spacing w:val="-2"/>
        </w:rPr>
        <w:t xml:space="preserve">  </w:t>
      </w:r>
      <w:r w:rsidRPr="006F5B96">
        <w:rPr>
          <w:rFonts w:ascii="Times New Roman" w:hAnsi="Times New Roman" w:cs="Times New Roman"/>
          <w:spacing w:val="-2"/>
        </w:rPr>
        <w:t>Exmo(a). Sr(a). Des(a). Cezar Luiz Bandiera</w:t>
      </w:r>
    </w:p>
    <w:p w:rsidR="00A15A9F" w:rsidRDefault="00A15A9F">
      <w:pPr>
        <w:pStyle w:val="Corpodetexto"/>
        <w:sectPr w:rsidR="00A15A9F">
          <w:headerReference w:type="default" r:id="rId8"/>
          <w:pgSz w:w="11900" w:h="16840"/>
          <w:pgMar w:top="640" w:right="283" w:bottom="280" w:left="283" w:header="425" w:footer="0" w:gutter="0"/>
          <w:cols w:space="720"/>
        </w:sect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11110" w:type="dxa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A15A9F" w:rsidTr="00BB02E0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</w:t>
            </w:r>
            <w:r>
              <w:rPr>
                <w:rFonts w:ascii="Arial"/>
                <w:b/>
                <w:sz w:val="20"/>
              </w:rPr>
              <w:tab/>
              <w:t>Agravo de Instrumento 0800148-</w:t>
            </w:r>
            <w:r>
              <w:rPr>
                <w:rFonts w:ascii="Arial"/>
                <w:b/>
                <w:spacing w:val="-2"/>
                <w:sz w:val="20"/>
              </w:rPr>
              <w:t>53.2024.8.04.0000</w:t>
            </w:r>
            <w:r>
              <w:rPr>
                <w:rFonts w:ascii="Arial"/>
                <w:b/>
                <w:sz w:val="20"/>
              </w:rPr>
              <w:tab/>
            </w:r>
            <w:r w:rsidR="007F4EC5">
              <w:rPr>
                <w:rFonts w:ascii="Arial"/>
                <w:b/>
                <w:sz w:val="20"/>
              </w:rPr>
              <w:t>Pedido</w:t>
            </w:r>
            <w:r w:rsidR="007F4EC5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7F4EC5">
              <w:rPr>
                <w:rFonts w:ascii="Arial"/>
                <w:b/>
                <w:sz w:val="20"/>
              </w:rPr>
              <w:t>de</w:t>
            </w:r>
            <w:r w:rsidR="007F4EC5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7F4EC5">
              <w:rPr>
                <w:rFonts w:ascii="Arial"/>
                <w:b/>
                <w:sz w:val="20"/>
              </w:rPr>
              <w:t>Vista:</w:t>
            </w:r>
            <w:r w:rsidR="007F4EC5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="007F4EC5">
              <w:rPr>
                <w:rFonts w:ascii="Arial"/>
                <w:b/>
                <w:sz w:val="20"/>
              </w:rPr>
              <w:t>Des.</w:t>
            </w:r>
            <w:r w:rsidR="007F4EC5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="007F4EC5">
              <w:rPr>
                <w:rFonts w:ascii="Arial"/>
                <w:b/>
                <w:sz w:val="20"/>
              </w:rPr>
              <w:t>Cezar</w:t>
            </w:r>
            <w:r w:rsidR="007F4EC5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7F4EC5">
              <w:rPr>
                <w:rFonts w:ascii="Arial"/>
                <w:b/>
                <w:spacing w:val="-2"/>
                <w:sz w:val="20"/>
              </w:rPr>
              <w:t>Bandiera</w:t>
            </w:r>
          </w:p>
        </w:tc>
      </w:tr>
      <w:tr w:rsidR="00A15A9F" w:rsidTr="00BB02E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BB02E0">
        <w:trPr>
          <w:trHeight w:val="4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15A9F" w:rsidRDefault="00DD36CB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776A-AM - Leandro Venicius Fonseca </w:t>
            </w:r>
            <w:r>
              <w:rPr>
                <w:spacing w:val="-2"/>
                <w:position w:val="2"/>
                <w:sz w:val="18"/>
              </w:rPr>
              <w:t>Rozeira</w:t>
            </w:r>
          </w:p>
          <w:p w:rsidR="00A15A9F" w:rsidRDefault="00DD36CB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MAR RIO INDUSTRIA E COMERCIO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10189N-AM - Otávio Araújo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A15A9F" w:rsidRDefault="00DD36CB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PRODUTOS ALIMENTICIOS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15612N-AM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Ana Thalia da Silva Laranjeira </w:t>
            </w:r>
            <w:r>
              <w:rPr>
                <w:spacing w:val="-2"/>
                <w:sz w:val="18"/>
              </w:rPr>
              <w:t>Garcia</w:t>
            </w:r>
          </w:p>
          <w:p w:rsidR="00A15A9F" w:rsidRDefault="00DD36C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8343N-AM - FRANCISCA LOUREIRO DE </w:t>
            </w:r>
            <w:r>
              <w:rPr>
                <w:spacing w:val="-2"/>
                <w:sz w:val="18"/>
              </w:rPr>
              <w:t>SOUZA</w:t>
            </w:r>
          </w:p>
          <w:p w:rsidR="00A15A9F" w:rsidRDefault="00DD36C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7919N-AM - INGRID FERNANDES </w:t>
            </w:r>
            <w:r>
              <w:rPr>
                <w:spacing w:val="-2"/>
                <w:sz w:val="18"/>
              </w:rPr>
              <w:t>GRANJA</w:t>
            </w:r>
          </w:p>
          <w:p w:rsidR="00A15A9F" w:rsidRDefault="00DD36CB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5035N-AM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pacing w:val="-2"/>
                <w:sz w:val="18"/>
              </w:rPr>
              <w:t>SEGUNDO</w:t>
            </w:r>
          </w:p>
          <w:p w:rsidR="00A15A9F" w:rsidRDefault="00DD36C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5076N-AM - EDUARDO BONATES </w:t>
            </w:r>
            <w:r>
              <w:rPr>
                <w:spacing w:val="-4"/>
                <w:sz w:val="18"/>
              </w:rPr>
              <w:t>LIMA</w:t>
            </w:r>
          </w:p>
          <w:p w:rsidR="00A15A9F" w:rsidRDefault="00DD36C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888202N-AM - Jennifer Karoline de Oliveira </w:t>
            </w:r>
            <w:r>
              <w:rPr>
                <w:spacing w:val="-2"/>
                <w:sz w:val="18"/>
              </w:rPr>
              <w:t>Silva</w:t>
            </w:r>
          </w:p>
          <w:p w:rsidR="00A15A9F" w:rsidRDefault="00DD36CB">
            <w:pPr>
              <w:pStyle w:val="TableParagraph"/>
              <w:spacing w:before="93" w:line="242" w:lineRule="auto"/>
              <w:ind w:left="6360" w:right="516"/>
              <w:rPr>
                <w:sz w:val="18"/>
              </w:rPr>
            </w:pPr>
            <w:r>
              <w:rPr>
                <w:sz w:val="18"/>
              </w:rPr>
              <w:t>13419N-AM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JENNIFER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KAROLINE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SILVA</w:t>
            </w:r>
          </w:p>
          <w:p w:rsidR="00A15A9F" w:rsidRDefault="00DD36CB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15413N-AM - EVELEM LARISSA GARCIA </w:t>
            </w:r>
            <w:r>
              <w:rPr>
                <w:spacing w:val="-2"/>
                <w:sz w:val="18"/>
              </w:rPr>
              <w:t>PACHECO</w:t>
            </w:r>
          </w:p>
          <w:p w:rsidR="00A15A9F" w:rsidRDefault="00DD36CB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9214N-AM - Carolina Postigo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F4EC5" w:rsidRPr="006F5B96" w:rsidRDefault="007F4EC5" w:rsidP="00BB02E0">
      <w:pPr>
        <w:pStyle w:val="Corpodetexto"/>
        <w:tabs>
          <w:tab w:val="left" w:pos="2550"/>
        </w:tabs>
        <w:spacing w:before="3" w:line="269" w:lineRule="exact"/>
        <w:ind w:left="426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F4EC5" w:rsidRPr="00BB02E0" w:rsidRDefault="007F4EC5" w:rsidP="00BB02E0">
      <w:pPr>
        <w:pStyle w:val="Corpodetexto"/>
        <w:tabs>
          <w:tab w:val="left" w:pos="2550"/>
        </w:tabs>
        <w:spacing w:before="3" w:line="269" w:lineRule="exact"/>
        <w:ind w:left="426"/>
        <w:rPr>
          <w:rFonts w:ascii="Times New Roman" w:hAnsi="Times New Roman" w:cs="Times New Roman"/>
          <w:b/>
          <w:spacing w:val="-2"/>
        </w:rPr>
      </w:pPr>
      <w:r w:rsidRPr="00BB02E0">
        <w:rPr>
          <w:rFonts w:ascii="Times New Roman" w:hAnsi="Times New Roman" w:cs="Times New Roman"/>
          <w:b/>
          <w:spacing w:val="-2"/>
        </w:rPr>
        <w:t>Relatora:</w:t>
      </w:r>
      <w:r w:rsidRPr="00BB02E0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7F4EC5" w:rsidRPr="006F5B96" w:rsidRDefault="00E97886" w:rsidP="00BB02E0">
      <w:pPr>
        <w:pStyle w:val="Corpodetexto"/>
        <w:tabs>
          <w:tab w:val="left" w:pos="2551"/>
        </w:tabs>
        <w:spacing w:before="3" w:line="269" w:lineRule="exact"/>
        <w:ind w:left="426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41" o:spid="_x0000_s2094" type="#_x0000_t202" alt="#AnnotID = 1664392112" style="position:absolute;left:0;text-align:left;margin-left:441.25pt;margin-top:7.25pt;width:66.1pt;height:17.45pt;z-index:251730944;mso-position-horizontal-relative:page" filled="f" stroked="f">
            <v:textbox inset="0,0,0,0">
              <w:txbxContent>
                <w:p w:rsidR="00CA73BA" w:rsidRDefault="00CA73BA" w:rsidP="007F4EC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F4EC5" w:rsidRPr="006F5B96">
        <w:rPr>
          <w:rFonts w:ascii="Times New Roman" w:hAnsi="Times New Roman" w:cs="Times New Roman"/>
          <w:spacing w:val="-2"/>
        </w:rPr>
        <w:t>Membros:</w:t>
      </w:r>
      <w:r w:rsidR="007F4EC5" w:rsidRPr="006F5B96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7F4EC5" w:rsidRPr="006F5B96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BB02E0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7F4EC5" w:rsidRPr="006F5B96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F4EC5" w:rsidRPr="006F5B96" w:rsidRDefault="007F4EC5" w:rsidP="00BB02E0">
      <w:pPr>
        <w:pStyle w:val="Corpodetexto"/>
        <w:tabs>
          <w:tab w:val="left" w:pos="2550"/>
        </w:tabs>
        <w:spacing w:before="3" w:line="269" w:lineRule="exact"/>
        <w:ind w:left="426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Maria do Perpétuo Socorro Guedes Moura</w:t>
      </w:r>
    </w:p>
    <w:p w:rsidR="007F4EC5" w:rsidRPr="006F5B96" w:rsidRDefault="007F4EC5" w:rsidP="00F50C5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BB02E0">
        <w:rPr>
          <w:rFonts w:ascii="Times New Roman" w:hAnsi="Times New Roman" w:cs="Times New Roman"/>
          <w:spacing w:val="-2"/>
        </w:rPr>
        <w:t xml:space="preserve">  </w:t>
      </w:r>
      <w:r w:rsidRPr="006F5B96">
        <w:rPr>
          <w:rFonts w:ascii="Times New Roman" w:hAnsi="Times New Roman" w:cs="Times New Roman"/>
          <w:spacing w:val="-2"/>
        </w:rPr>
        <w:t>Exmo(a). Sr(a). Des(a). Délcio Luís Santos</w:t>
      </w:r>
    </w:p>
    <w:p w:rsidR="0054726A" w:rsidRPr="006F5B96" w:rsidRDefault="0054726A" w:rsidP="00BB02E0">
      <w:pPr>
        <w:pStyle w:val="Corpodetexto"/>
        <w:tabs>
          <w:tab w:val="left" w:pos="2550"/>
        </w:tabs>
        <w:spacing w:before="3" w:line="269" w:lineRule="exact"/>
        <w:ind w:left="426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1198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42"/>
        <w:gridCol w:w="1064"/>
        <w:gridCol w:w="4861"/>
        <w:gridCol w:w="5054"/>
        <w:gridCol w:w="77"/>
      </w:tblGrid>
      <w:tr w:rsidR="00A15A9F" w:rsidTr="00BB02E0">
        <w:trPr>
          <w:gridBefore w:val="1"/>
          <w:wBefore w:w="142" w:type="dxa"/>
          <w:trHeight w:val="800"/>
        </w:trPr>
        <w:tc>
          <w:tcPr>
            <w:tcW w:w="1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9F" w:rsidRDefault="00DD36C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Agravo de Instrumento 4005740-</w:t>
            </w:r>
            <w:r>
              <w:rPr>
                <w:rFonts w:ascii="Arial" w:hAnsi="Arial"/>
                <w:b/>
                <w:spacing w:val="-2"/>
                <w:sz w:val="20"/>
              </w:rPr>
              <w:t>43.2024.8.04.0000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7F4EC5">
              <w:rPr>
                <w:rFonts w:ascii="Arial"/>
                <w:b/>
                <w:sz w:val="20"/>
              </w:rPr>
              <w:t>Pedido</w:t>
            </w:r>
            <w:r w:rsidR="007F4EC5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7F4EC5">
              <w:rPr>
                <w:rFonts w:ascii="Arial"/>
                <w:b/>
                <w:sz w:val="20"/>
              </w:rPr>
              <w:t>de</w:t>
            </w:r>
            <w:r w:rsidR="007F4EC5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7F4EC5">
              <w:rPr>
                <w:rFonts w:ascii="Arial"/>
                <w:b/>
                <w:sz w:val="20"/>
              </w:rPr>
              <w:t>Vista:</w:t>
            </w:r>
            <w:r w:rsidR="007F4EC5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="007F4EC5">
              <w:rPr>
                <w:rFonts w:ascii="Arial"/>
                <w:b/>
                <w:sz w:val="20"/>
              </w:rPr>
              <w:t>Desa.</w:t>
            </w:r>
            <w:r w:rsidR="007F4EC5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7F4EC5">
              <w:rPr>
                <w:rFonts w:ascii="Arial"/>
                <w:b/>
                <w:sz w:val="20"/>
              </w:rPr>
              <w:t>Cezar</w:t>
            </w:r>
            <w:r w:rsidR="007F4EC5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="007F4EC5">
              <w:rPr>
                <w:rFonts w:ascii="Arial"/>
                <w:b/>
                <w:spacing w:val="-2"/>
                <w:sz w:val="20"/>
              </w:rPr>
              <w:t>Bandiera</w:t>
            </w:r>
          </w:p>
        </w:tc>
      </w:tr>
      <w:tr w:rsidR="00A15A9F" w:rsidTr="00BB02E0">
        <w:trPr>
          <w:gridBefore w:val="1"/>
          <w:wBefore w:w="142" w:type="dxa"/>
          <w:trHeight w:val="320"/>
        </w:trPr>
        <w:tc>
          <w:tcPr>
            <w:tcW w:w="1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BB02E0">
        <w:trPr>
          <w:gridBefore w:val="1"/>
          <w:wBefore w:w="142" w:type="dxa"/>
          <w:trHeight w:val="1270"/>
        </w:trPr>
        <w:tc>
          <w:tcPr>
            <w:tcW w:w="11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Analicia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Cristina Cunha </w:t>
            </w:r>
            <w:r>
              <w:rPr>
                <w:spacing w:val="-2"/>
                <w:sz w:val="20"/>
              </w:rPr>
              <w:t>Penalber,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11854N-AM - Josiane Gomes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15A9F" w:rsidRDefault="00DD36CB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A15A9F" w:rsidRDefault="00DD36CB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15A9F" w:rsidRDefault="00DD36CB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A15A9F" w:rsidTr="00BB02E0">
        <w:trPr>
          <w:gridBefore w:val="1"/>
          <w:wBefore w:w="142" w:type="dxa"/>
          <w:trHeight w:val="3882"/>
        </w:trPr>
        <w:tc>
          <w:tcPr>
            <w:tcW w:w="110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EC5" w:rsidRPr="00BB02E0" w:rsidRDefault="007F4EC5" w:rsidP="00BB02E0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Times New Roman" w:hAnsi="Times New Roman" w:cs="Times New Roman"/>
                <w:spacing w:val="-2"/>
              </w:rPr>
            </w:pPr>
            <w:r w:rsidRPr="00BB02E0">
              <w:rPr>
                <w:rFonts w:ascii="Times New Roman" w:hAnsi="Times New Roman" w:cs="Times New Roman"/>
                <w:spacing w:val="-2"/>
              </w:rPr>
              <w:t>Presidente:</w:t>
            </w:r>
            <w:r w:rsidRPr="00BB02E0">
              <w:rPr>
                <w:rFonts w:ascii="Times New Roman" w:hAnsi="Times New Roman" w:cs="Times New Roman"/>
                <w:spacing w:val="-2"/>
              </w:rPr>
              <w:tab/>
              <w:t>Exmo(a). Sr(a). Des(a). Yedo Simões de Oliveira</w:t>
            </w:r>
          </w:p>
          <w:p w:rsidR="007F4EC5" w:rsidRPr="00BB02E0" w:rsidRDefault="00E97886" w:rsidP="00BB02E0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Times New Roman" w:hAnsi="Times New Roman" w:cs="Times New Roman"/>
                <w:b/>
                <w:spacing w:val="-2"/>
              </w:rPr>
            </w:pPr>
            <w:r w:rsidRPr="00E97886">
              <w:rPr>
                <w:rFonts w:ascii="Times New Roman" w:hAnsi="Times New Roman" w:cs="Times New Roman"/>
                <w:b/>
                <w:spacing w:val="-2"/>
              </w:rPr>
              <w:pict>
                <v:shape id="docshape42" o:spid="_x0000_s2096" type="#_x0000_t202" style="position:absolute;margin-left:408.25pt;margin-top:6.2pt;width:66.1pt;height:17.45pt;z-index:251732992;mso-position-horizontal-relative:page" filled="f" stroked="f">
                  <v:textbox style="mso-next-textbox:#docshape42" inset="0,0,0,0">
                    <w:txbxContent>
                      <w:p w:rsidR="00CA73BA" w:rsidRDefault="00CA73BA" w:rsidP="007F4EC5">
                        <w:pPr>
                          <w:spacing w:line="335" w:lineRule="exact"/>
                          <w:rPr>
                            <w:sz w:val="30"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r w:rsidR="007F4EC5" w:rsidRPr="00BB02E0">
              <w:rPr>
                <w:rFonts w:ascii="Times New Roman" w:hAnsi="Times New Roman" w:cs="Times New Roman"/>
                <w:b/>
                <w:spacing w:val="-2"/>
              </w:rPr>
              <w:t>Relator:</w:t>
            </w:r>
            <w:r w:rsidR="007F4EC5" w:rsidRPr="00BB02E0">
              <w:rPr>
                <w:rFonts w:ascii="Times New Roman" w:hAnsi="Times New Roman" w:cs="Times New Roman"/>
                <w:b/>
                <w:spacing w:val="-2"/>
              </w:rPr>
              <w:tab/>
              <w:t>Exmo(a). Sr(a). Des(a). Délcio Luís Santos</w:t>
            </w:r>
          </w:p>
          <w:p w:rsidR="007F4EC5" w:rsidRPr="00BB02E0" w:rsidRDefault="007F4EC5" w:rsidP="00BB02E0">
            <w:pPr>
              <w:pStyle w:val="Corpodetexto"/>
              <w:tabs>
                <w:tab w:val="left" w:pos="2551"/>
              </w:tabs>
              <w:spacing w:before="3" w:line="269" w:lineRule="exact"/>
              <w:rPr>
                <w:rFonts w:ascii="Times New Roman" w:hAnsi="Times New Roman" w:cs="Times New Roman"/>
                <w:spacing w:val="-2"/>
              </w:rPr>
            </w:pPr>
            <w:r w:rsidRPr="00BB02E0">
              <w:rPr>
                <w:rFonts w:ascii="Times New Roman" w:hAnsi="Times New Roman" w:cs="Times New Roman"/>
                <w:spacing w:val="-2"/>
              </w:rPr>
              <w:t>Membros:</w:t>
            </w:r>
            <w:r w:rsidRPr="00BB02E0">
              <w:rPr>
                <w:rFonts w:ascii="Times New Roman" w:hAnsi="Times New Roman" w:cs="Times New Roman"/>
                <w:spacing w:val="-2"/>
              </w:rPr>
              <w:tab/>
              <w:t xml:space="preserve">Exmo(a). Sr(a). Des(a). Mirza Telma de Oliveira Cunha </w:t>
            </w:r>
          </w:p>
          <w:p w:rsidR="007F4EC5" w:rsidRPr="00BB02E0" w:rsidRDefault="007F4EC5" w:rsidP="00BB02E0">
            <w:pPr>
              <w:pStyle w:val="Corpodetexto"/>
              <w:tabs>
                <w:tab w:val="left" w:pos="2551"/>
              </w:tabs>
              <w:spacing w:before="3" w:line="269" w:lineRule="exact"/>
              <w:ind w:left="426"/>
              <w:rPr>
                <w:rFonts w:ascii="Times New Roman" w:hAnsi="Times New Roman" w:cs="Times New Roman"/>
                <w:spacing w:val="-2"/>
              </w:rPr>
            </w:pPr>
            <w:r w:rsidRPr="00BB02E0">
              <w:rPr>
                <w:rFonts w:ascii="Times New Roman" w:hAnsi="Times New Roman" w:cs="Times New Roman"/>
                <w:spacing w:val="-2"/>
              </w:rPr>
              <w:t xml:space="preserve">                </w:t>
            </w:r>
            <w:r w:rsidR="00BB02E0">
              <w:rPr>
                <w:rFonts w:ascii="Times New Roman" w:hAnsi="Times New Roman" w:cs="Times New Roman"/>
                <w:spacing w:val="-2"/>
              </w:rPr>
              <w:t xml:space="preserve">                            </w:t>
            </w:r>
            <w:r w:rsidRPr="00BB02E0">
              <w:rPr>
                <w:rFonts w:ascii="Times New Roman" w:hAnsi="Times New Roman" w:cs="Times New Roman"/>
                <w:spacing w:val="-2"/>
              </w:rPr>
              <w:t>Exmo(a). Sr(a). Des(a). Cézar Luiz Bandiera</w:t>
            </w:r>
          </w:p>
          <w:p w:rsidR="007F4EC5" w:rsidRPr="00BB02E0" w:rsidRDefault="007F4EC5" w:rsidP="00BB02E0">
            <w:pPr>
              <w:pStyle w:val="Corpodetexto"/>
              <w:tabs>
                <w:tab w:val="left" w:pos="2551"/>
              </w:tabs>
              <w:spacing w:before="3" w:line="269" w:lineRule="exact"/>
              <w:rPr>
                <w:rFonts w:ascii="Times New Roman" w:hAnsi="Times New Roman" w:cs="Times New Roman"/>
                <w:spacing w:val="-2"/>
              </w:rPr>
            </w:pPr>
            <w:r w:rsidRPr="00BB02E0">
              <w:rPr>
                <w:rFonts w:ascii="Times New Roman" w:hAnsi="Times New Roman" w:cs="Times New Roman"/>
                <w:spacing w:val="-2"/>
              </w:rPr>
              <w:t>Suplentes:</w:t>
            </w:r>
            <w:r w:rsidRPr="00BB02E0">
              <w:rPr>
                <w:rFonts w:ascii="Times New Roman" w:hAnsi="Times New Roman" w:cs="Times New Roman"/>
                <w:spacing w:val="-2"/>
              </w:rPr>
              <w:tab/>
              <w:t xml:space="preserve">Exmo(a). Sr(a). Des(a). Socorro Guedes Moura </w:t>
            </w:r>
          </w:p>
          <w:p w:rsidR="007F4EC5" w:rsidRPr="00BB02E0" w:rsidRDefault="007F4EC5" w:rsidP="00BB02E0">
            <w:pPr>
              <w:pStyle w:val="Corpodetexto"/>
              <w:tabs>
                <w:tab w:val="left" w:pos="2551"/>
              </w:tabs>
              <w:spacing w:before="3" w:line="269" w:lineRule="exact"/>
              <w:ind w:left="426"/>
              <w:rPr>
                <w:rFonts w:ascii="Times New Roman" w:hAnsi="Times New Roman" w:cs="Times New Roman"/>
                <w:spacing w:val="-2"/>
              </w:rPr>
            </w:pPr>
            <w:r w:rsidRPr="00BB02E0">
              <w:rPr>
                <w:rFonts w:ascii="Times New Roman" w:hAnsi="Times New Roman" w:cs="Times New Roman"/>
                <w:spacing w:val="-2"/>
              </w:rPr>
              <w:t xml:space="preserve">                </w:t>
            </w:r>
            <w:r w:rsidR="00BB02E0">
              <w:rPr>
                <w:rFonts w:ascii="Times New Roman" w:hAnsi="Times New Roman" w:cs="Times New Roman"/>
                <w:spacing w:val="-2"/>
              </w:rPr>
              <w:t xml:space="preserve">                             </w:t>
            </w:r>
            <w:r w:rsidRPr="00BB02E0">
              <w:rPr>
                <w:rFonts w:ascii="Times New Roman" w:hAnsi="Times New Roman" w:cs="Times New Roman"/>
                <w:spacing w:val="-2"/>
              </w:rPr>
              <w:t>Exmo(a). Sr(a). Des(a). Onilza Abreu Gerth</w:t>
            </w:r>
          </w:p>
          <w:p w:rsidR="00801911" w:rsidRDefault="00801911" w:rsidP="00801911">
            <w:pPr>
              <w:tabs>
                <w:tab w:val="left" w:pos="2410"/>
              </w:tabs>
              <w:adjustRightInd w:val="0"/>
              <w:rPr>
                <w:sz w:val="20"/>
              </w:rPr>
            </w:pPr>
          </w:p>
        </w:tc>
      </w:tr>
      <w:tr w:rsidR="007F4EC5" w:rsidTr="00BB02E0">
        <w:trPr>
          <w:gridBefore w:val="1"/>
          <w:wBefore w:w="142" w:type="dxa"/>
          <w:trHeight w:val="1401"/>
        </w:trPr>
        <w:tc>
          <w:tcPr>
            <w:tcW w:w="110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4EC5" w:rsidRPr="007F4EC5" w:rsidRDefault="007F4EC5" w:rsidP="007F4EC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Arial" w:hAnsi="Arial" w:cs="Arial"/>
                <w:spacing w:val="-2"/>
              </w:rPr>
            </w:pP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668"/>
        </w:trPr>
        <w:tc>
          <w:tcPr>
            <w:tcW w:w="11121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39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0601543-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66.2021.8.04.0001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Mirza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Telma</w:t>
            </w:r>
          </w:p>
          <w:p w:rsidR="007F4EC5" w:rsidRDefault="007F4EC5" w:rsidP="00790815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01"/>
        </w:trPr>
        <w:tc>
          <w:tcPr>
            <w:tcW w:w="1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271"/>
        </w:trPr>
        <w:tc>
          <w:tcPr>
            <w:tcW w:w="120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1" w:type="dxa"/>
            <w:tcBorders>
              <w:top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411"/>
              <w:rPr>
                <w:sz w:val="20"/>
              </w:rPr>
            </w:pPr>
            <w:r>
              <w:rPr>
                <w:sz w:val="20"/>
              </w:rPr>
              <w:t>Amoiz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54" w:type="dxa"/>
            <w:tcBorders>
              <w:top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6" w:lineRule="exact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CARLOS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 COSTA </w:t>
            </w:r>
            <w:r>
              <w:rPr>
                <w:spacing w:val="-4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44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42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Ramires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Alencar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1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CARLOS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 COSTA </w:t>
            </w:r>
            <w:r>
              <w:rPr>
                <w:spacing w:val="-4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40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41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Denes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position w:val="-1"/>
                <w:sz w:val="20"/>
              </w:rPr>
              <w:t>Silva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0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CARLOS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 COSTA </w:t>
            </w:r>
            <w:r>
              <w:rPr>
                <w:spacing w:val="-4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43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41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Eridelson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position w:val="-1"/>
                <w:sz w:val="20"/>
              </w:rPr>
              <w:t>Silva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0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CARLOS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 COSTA </w:t>
            </w:r>
            <w:r>
              <w:rPr>
                <w:spacing w:val="-4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40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41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Kássio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Alecrim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0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CARLOS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 COSTA </w:t>
            </w:r>
            <w:r>
              <w:rPr>
                <w:spacing w:val="-4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41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41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Orlando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Bacelar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0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CARLOS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 COSTA </w:t>
            </w:r>
            <w:r>
              <w:rPr>
                <w:spacing w:val="-4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42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40"/>
              <w:ind w:left="411"/>
              <w:rPr>
                <w:position w:val="-1"/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position w:val="-1"/>
                <w:sz w:val="20"/>
              </w:rPr>
              <w:t>OLIVEIRA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1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CARLOS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 COSTA </w:t>
            </w:r>
            <w:r>
              <w:rPr>
                <w:spacing w:val="-4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27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41"/>
              <w:ind w:left="411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Antunes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0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32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56"/>
              <w:ind w:left="411"/>
              <w:rPr>
                <w:sz w:val="20"/>
              </w:rPr>
            </w:pPr>
            <w:r>
              <w:rPr>
                <w:sz w:val="20"/>
              </w:rPr>
              <w:t>Ronaldy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Pimentel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51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314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43"/>
              <w:ind w:left="411"/>
              <w:rPr>
                <w:sz w:val="20"/>
              </w:rPr>
            </w:pPr>
            <w:r>
              <w:rPr>
                <w:sz w:val="20"/>
              </w:rPr>
              <w:t>WELLINGTON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TIBURTINO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40"/>
              <w:ind w:left="309"/>
              <w:rPr>
                <w:sz w:val="18"/>
              </w:rPr>
            </w:pPr>
            <w:r>
              <w:rPr>
                <w:sz w:val="18"/>
              </w:rPr>
              <w:t>14349N-AM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CARLOS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CARIOCA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DA COSTA </w:t>
            </w:r>
            <w:r>
              <w:rPr>
                <w:spacing w:val="-4"/>
                <w:sz w:val="18"/>
              </w:rPr>
              <w:t>FILHO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262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38" w:line="204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38" w:line="204" w:lineRule="exact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35"/>
              <w:ind w:left="309"/>
              <w:rPr>
                <w:sz w:val="18"/>
              </w:rPr>
            </w:pPr>
            <w:r>
              <w:rPr>
                <w:sz w:val="18"/>
              </w:rPr>
              <w:t>5144N-AM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Barroso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249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line="217" w:lineRule="exact"/>
              <w:ind w:left="4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49" w:line="181" w:lineRule="exact"/>
              <w:ind w:left="309"/>
              <w:rPr>
                <w:sz w:val="18"/>
              </w:rPr>
            </w:pPr>
            <w:r>
              <w:rPr>
                <w:sz w:val="18"/>
              </w:rPr>
              <w:t>763A-AM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 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212"/>
        </w:trPr>
        <w:tc>
          <w:tcPr>
            <w:tcW w:w="1206" w:type="dxa"/>
            <w:gridSpan w:val="2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line="192" w:lineRule="exact"/>
              <w:ind w:left="411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F4EC5" w:rsidTr="00BB0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7" w:type="dxa"/>
          <w:trHeight w:val="218"/>
        </w:trPr>
        <w:tc>
          <w:tcPr>
            <w:tcW w:w="120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9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1" w:type="dxa"/>
            <w:tcBorders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9" w:lineRule="exact"/>
              <w:ind w:left="41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54" w:type="dxa"/>
            <w:tcBorders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F5B96" w:rsidRPr="00BB02E0" w:rsidRDefault="00E97886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43" o:spid="_x0000_s2097" type="#_x0000_t202" alt="#AnnotID = 288700914" style="position:absolute;left:0;text-align:left;margin-left:407.65pt;margin-top:16.2pt;width:66.1pt;height:17.45pt;z-index:251735040;mso-position-horizontal-relative:page;mso-position-vertical-relative:text" filled="f" stroked="f">
            <v:textbox inset="0,0,0,0">
              <w:txbxContent>
                <w:p w:rsidR="00CA73BA" w:rsidRDefault="00CA73BA" w:rsidP="007F4EC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F4EC5" w:rsidRPr="00BB02E0">
        <w:rPr>
          <w:rFonts w:ascii="Times New Roman" w:hAnsi="Times New Roman" w:cs="Times New Roman"/>
          <w:b/>
          <w:spacing w:val="-2"/>
        </w:rPr>
        <w:t>Presidente/Relator:</w:t>
      </w:r>
      <w:r w:rsidR="007F4EC5" w:rsidRPr="00BB02E0">
        <w:rPr>
          <w:rFonts w:ascii="Times New Roman" w:hAnsi="Times New Roman" w:cs="Times New Roman"/>
          <w:b/>
          <w:spacing w:val="-2"/>
        </w:rPr>
        <w:tab/>
        <w:t xml:space="preserve">Exmo(a). Sr(a). Des(a). Yedo Simões de Oliveira </w:t>
      </w:r>
    </w:p>
    <w:p w:rsidR="006F5B96" w:rsidRPr="006F5B96" w:rsidRDefault="007F4EC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</w:r>
      <w:r w:rsidR="006F5B96"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7F4EC5" w:rsidRPr="006F5B96" w:rsidRDefault="006F5B96" w:rsidP="007F4EC5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Cezar Luiz Bandiera</w:t>
      </w:r>
      <w:r w:rsidR="007F4EC5" w:rsidRPr="006F5B96">
        <w:rPr>
          <w:rFonts w:ascii="Times New Roman" w:hAnsi="Times New Roman" w:cs="Times New Roman"/>
          <w:spacing w:val="-2"/>
        </w:rPr>
        <w:t xml:space="preserve"> </w:t>
      </w:r>
    </w:p>
    <w:p w:rsidR="007F4EC5" w:rsidRPr="006F5B96" w:rsidRDefault="007F4EC5" w:rsidP="006F5B96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</w:t>
      </w:r>
    </w:p>
    <w:p w:rsidR="007F4EC5" w:rsidRPr="006F5B96" w:rsidRDefault="006F5B96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Suplentes:   </w:t>
      </w:r>
      <w:r w:rsidR="00BB02E0">
        <w:rPr>
          <w:rFonts w:ascii="Times New Roman" w:hAnsi="Times New Roman" w:cs="Times New Roman"/>
          <w:spacing w:val="-2"/>
        </w:rPr>
        <w:t xml:space="preserve">                          </w:t>
      </w:r>
      <w:r>
        <w:rPr>
          <w:rFonts w:ascii="Times New Roman" w:hAnsi="Times New Roman" w:cs="Times New Roman"/>
          <w:spacing w:val="-2"/>
        </w:rPr>
        <w:t xml:space="preserve"> </w:t>
      </w:r>
      <w:r w:rsidR="007F4EC5" w:rsidRPr="006F5B96">
        <w:rPr>
          <w:rFonts w:ascii="Times New Roman" w:hAnsi="Times New Roman" w:cs="Times New Roman"/>
          <w:spacing w:val="-2"/>
        </w:rPr>
        <w:t xml:space="preserve">Exmo(a). Sr(a). Des(a). Socorro Guedes Moura 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Onilza Abreu Gerth</w:t>
      </w:r>
    </w:p>
    <w:p w:rsidR="007F4EC5" w:rsidRPr="006F5B96" w:rsidRDefault="007F4EC5" w:rsidP="007F4EC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7F4EC5" w:rsidRPr="006F5B96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Procuradora:</w:t>
      </w:r>
      <w:r w:rsidRPr="006F5B96">
        <w:rPr>
          <w:rFonts w:ascii="Times New Roman" w:hAnsi="Times New Roman" w:cs="Times New Roman"/>
          <w:spacing w:val="-2"/>
        </w:rPr>
        <w:tab/>
        <w:t>Exma. Sra. Dra. Jussara Maria Pordeus e Silva</w:t>
      </w:r>
    </w:p>
    <w:p w:rsidR="00A15A9F" w:rsidRDefault="00A15A9F">
      <w:pPr>
        <w:pStyle w:val="Corpodetexto"/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861"/>
        <w:gridCol w:w="5054"/>
      </w:tblGrid>
      <w:tr w:rsidR="007F4EC5" w:rsidTr="00790815">
        <w:trPr>
          <w:trHeight w:val="671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0403150-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30.2023.8.04.0001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Mirza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Telma</w:t>
            </w:r>
          </w:p>
          <w:p w:rsidR="007F4EC5" w:rsidRDefault="007F4EC5" w:rsidP="00790815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F4EC5" w:rsidTr="00790815">
        <w:trPr>
          <w:trHeight w:val="296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2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F4EC5" w:rsidTr="00790815">
        <w:trPr>
          <w:trHeight w:val="26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0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1" w:type="dxa"/>
            <w:tcBorders>
              <w:top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411"/>
              <w:rPr>
                <w:sz w:val="20"/>
              </w:rPr>
            </w:pPr>
            <w:r>
              <w:rPr>
                <w:sz w:val="20"/>
              </w:rPr>
              <w:t>NILTON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MONTENEGRO</w:t>
            </w:r>
          </w:p>
        </w:tc>
        <w:tc>
          <w:tcPr>
            <w:tcW w:w="5054" w:type="dxa"/>
            <w:tcBorders>
              <w:top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9" w:lineRule="exact"/>
              <w:ind w:left="309"/>
              <w:rPr>
                <w:sz w:val="18"/>
              </w:rPr>
            </w:pPr>
            <w:r>
              <w:rPr>
                <w:sz w:val="18"/>
              </w:rPr>
              <w:t>5474N-AM - ANTONIO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AZEVEDO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LIRA</w:t>
            </w:r>
          </w:p>
        </w:tc>
      </w:tr>
      <w:tr w:rsidR="007F4EC5" w:rsidTr="00790815">
        <w:trPr>
          <w:trHeight w:val="263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42" w:line="20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before="42" w:line="202" w:lineRule="exact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39" w:line="205" w:lineRule="exact"/>
              <w:ind w:left="309"/>
              <w:rPr>
                <w:sz w:val="18"/>
              </w:rPr>
            </w:pPr>
            <w:r>
              <w:rPr>
                <w:sz w:val="18"/>
              </w:rPr>
              <w:t>763A-AM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 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F4EC5" w:rsidTr="00790815">
        <w:trPr>
          <w:trHeight w:val="264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line="215" w:lineRule="exact"/>
              <w:ind w:left="4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1" w:line="183" w:lineRule="exact"/>
              <w:ind w:left="309"/>
              <w:rPr>
                <w:sz w:val="18"/>
              </w:rPr>
            </w:pPr>
            <w:r>
              <w:rPr>
                <w:sz w:val="18"/>
              </w:rPr>
              <w:t>15194N-AM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Kerinne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7F4EC5" w:rsidTr="00790815">
        <w:trPr>
          <w:trHeight w:val="213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1" w:type="dxa"/>
          </w:tcPr>
          <w:p w:rsidR="007F4EC5" w:rsidRDefault="007F4EC5" w:rsidP="00790815">
            <w:pPr>
              <w:pStyle w:val="TableParagraph"/>
              <w:spacing w:line="193" w:lineRule="exact"/>
              <w:ind w:left="411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F4EC5" w:rsidTr="00790815">
        <w:trPr>
          <w:trHeight w:val="323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17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1" w:type="dxa"/>
            <w:tcBorders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17" w:lineRule="exact"/>
              <w:ind w:left="41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54" w:type="dxa"/>
            <w:tcBorders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F4EC5" w:rsidRPr="00BB02E0" w:rsidRDefault="007F4EC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2E0">
        <w:rPr>
          <w:rFonts w:ascii="Times New Roman" w:hAnsi="Times New Roman" w:cs="Times New Roman"/>
          <w:spacing w:val="-2"/>
        </w:rPr>
        <w:t>Presidente:</w:t>
      </w:r>
      <w:r w:rsidRPr="00BB02E0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F4EC5" w:rsidRPr="00BB02E0" w:rsidRDefault="00E97886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44" o:spid="_x0000_s2098" type="#_x0000_t202" alt="#AnnotID = 1073741824" style="position:absolute;left:0;text-align:left;margin-left:416.65pt;margin-top:11.6pt;width:66.1pt;height:17.45pt;z-index:251737088;mso-position-horizontal-relative:page" filled="f" stroked="f">
            <v:textbox inset="0,0,0,0">
              <w:txbxContent>
                <w:p w:rsidR="00CA73BA" w:rsidRDefault="00CA73BA" w:rsidP="007F4EC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F4EC5" w:rsidRPr="00BB02E0">
        <w:rPr>
          <w:rFonts w:ascii="Times New Roman" w:hAnsi="Times New Roman" w:cs="Times New Roman"/>
          <w:b/>
          <w:spacing w:val="-2"/>
        </w:rPr>
        <w:t>Relator:</w:t>
      </w:r>
      <w:r w:rsidR="007F4EC5" w:rsidRPr="00BB02E0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7F4EC5" w:rsidRPr="00BB02E0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2E0">
        <w:rPr>
          <w:rFonts w:ascii="Times New Roman" w:hAnsi="Times New Roman" w:cs="Times New Roman"/>
          <w:spacing w:val="-2"/>
        </w:rPr>
        <w:t>Membros:</w:t>
      </w:r>
      <w:r w:rsidRPr="00BB02E0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F4EC5" w:rsidRPr="00BB02E0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2E0">
        <w:rPr>
          <w:rFonts w:ascii="Times New Roman" w:hAnsi="Times New Roman" w:cs="Times New Roman"/>
          <w:spacing w:val="-2"/>
        </w:rPr>
        <w:t xml:space="preserve">                                                Exmo(a). Sr(a). Des(a). Cézar Luiz Bandiera</w:t>
      </w:r>
    </w:p>
    <w:p w:rsidR="007F4EC5" w:rsidRPr="00BB02E0" w:rsidRDefault="007F4EC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F4EC5" w:rsidRPr="00BB02E0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2E0">
        <w:rPr>
          <w:rFonts w:ascii="Times New Roman" w:hAnsi="Times New Roman" w:cs="Times New Roman"/>
          <w:spacing w:val="-2"/>
        </w:rPr>
        <w:t>Suplentes:</w:t>
      </w:r>
      <w:r w:rsidRPr="00BB02E0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7F4EC5" w:rsidRPr="00BB02E0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2E0">
        <w:rPr>
          <w:rFonts w:ascii="Times New Roman" w:hAnsi="Times New Roman" w:cs="Times New Roman"/>
          <w:spacing w:val="-2"/>
        </w:rPr>
        <w:t xml:space="preserve">                                                Exmo(a). Sr(a). Des(a). Onilza Abreu Gerth</w:t>
      </w:r>
    </w:p>
    <w:p w:rsidR="007F4EC5" w:rsidRPr="00BB02E0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F4EC5" w:rsidRPr="00BB02E0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2E0">
        <w:rPr>
          <w:rFonts w:ascii="Times New Roman" w:hAnsi="Times New Roman" w:cs="Times New Roman"/>
          <w:spacing w:val="-2"/>
        </w:rPr>
        <w:t>Procuradora:</w:t>
      </w:r>
      <w:r w:rsidRPr="00BB02E0">
        <w:rPr>
          <w:rFonts w:ascii="Times New Roman" w:hAnsi="Times New Roman" w:cs="Times New Roman"/>
          <w:spacing w:val="-2"/>
        </w:rPr>
        <w:tab/>
        <w:t>Exma. Sra. Dra. Anabel Vitória Mendonça de Souza</w:t>
      </w:r>
    </w:p>
    <w:p w:rsidR="00801911" w:rsidRPr="00BB02E0" w:rsidRDefault="00801911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Pr="00BB02E0" w:rsidRDefault="00A15A9F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7F4EC5" w:rsidRDefault="007F4EC5">
      <w:pPr>
        <w:pStyle w:val="Corpodetexto"/>
        <w:spacing w:before="1"/>
        <w:rPr>
          <w:sz w:val="14"/>
        </w:rPr>
      </w:pPr>
    </w:p>
    <w:p w:rsidR="00801911" w:rsidRDefault="0080191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549"/>
        <w:gridCol w:w="5364"/>
      </w:tblGrid>
      <w:tr w:rsidR="007F4EC5" w:rsidTr="00790815">
        <w:trPr>
          <w:trHeight w:val="668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0260712-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35.2010.8.04.0001/1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Mirza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Telma</w:t>
            </w:r>
          </w:p>
          <w:p w:rsidR="007F4EC5" w:rsidRDefault="007F4EC5" w:rsidP="00790815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Trabalho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2"/>
                <w:sz w:val="18"/>
              </w:rPr>
              <w:t xml:space="preserve"> Cível</w:t>
            </w:r>
          </w:p>
        </w:tc>
      </w:tr>
      <w:tr w:rsidR="007F4EC5" w:rsidTr="00790815">
        <w:trPr>
          <w:trHeight w:val="30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224" w:lineRule="exact"/>
              <w:ind w:left="6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F4EC5" w:rsidTr="00790815">
        <w:trPr>
          <w:trHeight w:val="20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89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9" w:type="dxa"/>
            <w:tcBorders>
              <w:top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89" w:lineRule="exact"/>
              <w:ind w:left="411"/>
              <w:rPr>
                <w:sz w:val="20"/>
              </w:rPr>
            </w:pPr>
            <w:r>
              <w:rPr>
                <w:sz w:val="20"/>
              </w:rPr>
              <w:t>Mac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Imobiliários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64" w:type="dxa"/>
            <w:tcBorders>
              <w:top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87" w:lineRule="exact"/>
              <w:ind w:left="621"/>
              <w:rPr>
                <w:sz w:val="18"/>
              </w:rPr>
            </w:pPr>
            <w:r>
              <w:rPr>
                <w:sz w:val="18"/>
              </w:rPr>
              <w:t>3597N-AM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CELESTINO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F4EC5" w:rsidTr="00790815">
        <w:trPr>
          <w:trHeight w:val="193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9" w:type="dxa"/>
          </w:tcPr>
          <w:p w:rsidR="007F4EC5" w:rsidRDefault="007F4EC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6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74" w:lineRule="exact"/>
              <w:ind w:left="624"/>
              <w:rPr>
                <w:sz w:val="18"/>
              </w:rPr>
            </w:pPr>
            <w:r>
              <w:rPr>
                <w:sz w:val="18"/>
              </w:rPr>
              <w:t>OLIVEIRA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7F4EC5" w:rsidTr="00790815">
        <w:trPr>
          <w:trHeight w:val="249"/>
        </w:trPr>
        <w:tc>
          <w:tcPr>
            <w:tcW w:w="1206" w:type="dxa"/>
            <w:tcBorders>
              <w:left w:val="single" w:sz="8" w:space="0" w:color="000000"/>
            </w:tcBorders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9" w:type="dxa"/>
          </w:tcPr>
          <w:p w:rsidR="007F4EC5" w:rsidRDefault="007F4EC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64" w:type="dxa"/>
            <w:tcBorders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line="199" w:lineRule="exact"/>
              <w:ind w:left="624"/>
              <w:rPr>
                <w:sz w:val="18"/>
              </w:rPr>
            </w:pPr>
            <w:r>
              <w:rPr>
                <w:sz w:val="18"/>
              </w:rPr>
              <w:t>9696N-AM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César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7F4EC5" w:rsidTr="00790815">
        <w:trPr>
          <w:trHeight w:val="379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4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9" w:type="dxa"/>
            <w:tcBorders>
              <w:bottom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4"/>
              <w:ind w:left="411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IMÓVEIS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64" w:type="dxa"/>
            <w:tcBorders>
              <w:bottom w:val="single" w:sz="8" w:space="0" w:color="000000"/>
              <w:right w:val="single" w:sz="8" w:space="0" w:color="000000"/>
            </w:tcBorders>
          </w:tcPr>
          <w:p w:rsidR="007F4EC5" w:rsidRDefault="007F4EC5" w:rsidP="00790815">
            <w:pPr>
              <w:pStyle w:val="TableParagraph"/>
              <w:spacing w:before="62"/>
              <w:ind w:left="621"/>
              <w:rPr>
                <w:sz w:val="18"/>
              </w:rPr>
            </w:pPr>
            <w:r>
              <w:rPr>
                <w:sz w:val="18"/>
              </w:rPr>
              <w:t>3632N-AM - Marcelo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Andrade de</w:t>
            </w:r>
            <w:r>
              <w:rPr>
                <w:spacing w:val="-2"/>
                <w:sz w:val="18"/>
              </w:rPr>
              <w:t xml:space="preserve"> Oliveira</w:t>
            </w:r>
          </w:p>
        </w:tc>
      </w:tr>
    </w:tbl>
    <w:p w:rsidR="007F4EC5" w:rsidRPr="006F5B96" w:rsidRDefault="007F4EC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F4EC5" w:rsidRPr="00BB02E0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BB02E0">
        <w:rPr>
          <w:rFonts w:ascii="Times New Roman" w:hAnsi="Times New Roman" w:cs="Times New Roman"/>
          <w:b/>
          <w:spacing w:val="-2"/>
        </w:rPr>
        <w:t>Relator:</w:t>
      </w:r>
      <w:r w:rsidRPr="00BB02E0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7F4EC5" w:rsidRPr="006F5B96" w:rsidRDefault="00E97886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45" o:spid="_x0000_s2099" type="#_x0000_t202" alt="#AnnotID = 1584404845" style="position:absolute;left:0;text-align:left;margin-left:390.8pt;margin-top:14.95pt;width:66.1pt;height:17.45pt;z-index:251739136;mso-position-horizontal-relative:page" filled="f" stroked="f">
            <v:textbox inset="0,0,0,0">
              <w:txbxContent>
                <w:p w:rsidR="00CA73BA" w:rsidRDefault="00CA73BA" w:rsidP="007F4EC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F4EC5" w:rsidRPr="006F5B96">
        <w:rPr>
          <w:rFonts w:ascii="Times New Roman" w:hAnsi="Times New Roman" w:cs="Times New Roman"/>
          <w:spacing w:val="-2"/>
        </w:rPr>
        <w:t>Membros:</w:t>
      </w:r>
      <w:r w:rsidR="007F4EC5"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F4EC5" w:rsidRPr="006F5B96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Exmo(a). Sr(a). Des(a). Cézar Luiz Bandiera</w:t>
      </w:r>
    </w:p>
    <w:p w:rsidR="007F4EC5" w:rsidRPr="006F5B96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F4EC5" w:rsidRPr="006F5B96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7F4EC5" w:rsidRPr="006F5B96" w:rsidRDefault="007F4EC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BB02E0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Exmo(a). Sr(a). Des(a). Onilza Abreu Gerth</w:t>
      </w:r>
    </w:p>
    <w:p w:rsidR="00A15A9F" w:rsidRPr="006F5B96" w:rsidRDefault="00A15A9F">
      <w:pPr>
        <w:pStyle w:val="Corpodetexto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6"/>
        <w:gridCol w:w="4856"/>
        <w:gridCol w:w="5058"/>
      </w:tblGrid>
      <w:tr w:rsidR="00790815" w:rsidTr="00790815">
        <w:trPr>
          <w:trHeight w:val="67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0515352-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47.2023.8.04.0001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Mirza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Telma</w:t>
            </w:r>
          </w:p>
          <w:p w:rsidR="00790815" w:rsidRDefault="00790815" w:rsidP="00790815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90815" w:rsidTr="00790815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790815">
        <w:trPr>
          <w:trHeight w:val="232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251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790815" w:rsidRDefault="00790815" w:rsidP="00790815">
            <w:pPr>
              <w:pStyle w:val="TableParagraph"/>
              <w:spacing w:before="230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1"/>
              <w:rPr>
                <w:sz w:val="20"/>
              </w:rPr>
            </w:pPr>
            <w:r>
              <w:rPr>
                <w:sz w:val="20"/>
              </w:rPr>
              <w:t>RONALDO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COLARES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ABECASSIS</w:t>
            </w: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36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line="170" w:lineRule="auto"/>
              <w:ind w:left="411"/>
              <w:rPr>
                <w:position w:val="-4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</w:t>
            </w:r>
            <w:r>
              <w:rPr>
                <w:position w:val="-4"/>
                <w:sz w:val="20"/>
              </w:rPr>
              <w:t>DO</w:t>
            </w:r>
          </w:p>
          <w:p w:rsidR="00790815" w:rsidRDefault="00790815" w:rsidP="00790815">
            <w:pPr>
              <w:pStyle w:val="TableParagraph"/>
              <w:spacing w:before="80" w:line="212" w:lineRule="exact"/>
              <w:ind w:left="411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  <w:p w:rsidR="00790815" w:rsidRDefault="00790815" w:rsidP="00790815">
            <w:pPr>
              <w:pStyle w:val="TableParagraph"/>
              <w:spacing w:line="212" w:lineRule="exact"/>
              <w:ind w:left="411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352" w:lineRule="auto"/>
              <w:ind w:left="317" w:right="1026" w:hanging="3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790815" w:rsidRDefault="00790815" w:rsidP="00790815">
            <w:pPr>
              <w:pStyle w:val="TableParagraph"/>
              <w:spacing w:line="203" w:lineRule="exact"/>
              <w:ind w:left="317"/>
              <w:rPr>
                <w:sz w:val="18"/>
              </w:rPr>
            </w:pPr>
            <w:r>
              <w:rPr>
                <w:sz w:val="18"/>
              </w:rPr>
              <w:t>1606A-AM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Fagner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4"/>
                <w:sz w:val="18"/>
              </w:rPr>
              <w:t>Melo</w:t>
            </w:r>
          </w:p>
          <w:p w:rsidR="00790815" w:rsidRDefault="00790815" w:rsidP="00790815">
            <w:pPr>
              <w:pStyle w:val="TableParagraph"/>
              <w:spacing w:before="82"/>
              <w:ind w:left="317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790815" w:rsidRDefault="00790815" w:rsidP="00790815">
            <w:pPr>
              <w:pStyle w:val="TableParagraph"/>
              <w:spacing w:line="213" w:lineRule="auto"/>
              <w:ind w:left="314" w:right="759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790815" w:rsidRDefault="00790815" w:rsidP="00790815">
            <w:pPr>
              <w:pStyle w:val="TableParagraph"/>
              <w:spacing w:before="57"/>
              <w:ind w:left="314"/>
              <w:rPr>
                <w:sz w:val="18"/>
              </w:rPr>
            </w:pPr>
            <w:r>
              <w:rPr>
                <w:sz w:val="18"/>
              </w:rPr>
              <w:t>763A-AM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 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</w:tbl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BB02E0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BB02E0">
        <w:rPr>
          <w:rFonts w:ascii="Times New Roman" w:hAnsi="Times New Roman" w:cs="Times New Roman"/>
          <w:b/>
          <w:spacing w:val="-2"/>
        </w:rPr>
        <w:t>Relatora:</w:t>
      </w:r>
      <w:r w:rsidRPr="00BB02E0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Délcio Luís Santos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Exmo(a). Sr(a). Des(a). Mirza Telma de Oliveira Cunha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E97886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46" o:spid="_x0000_s2100" type="#_x0000_t202" alt="#AnnotID = 1" style="position:absolute;left:0;text-align:left;margin-left:428.65pt;margin-top:-5.25pt;width:66.1pt;height:17.45pt;z-index:251741184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90815" w:rsidRPr="006F5B96">
        <w:rPr>
          <w:rFonts w:ascii="Times New Roman" w:hAnsi="Times New Roman" w:cs="Times New Roman"/>
          <w:spacing w:val="-2"/>
        </w:rPr>
        <w:t>Suplentes:</w:t>
      </w:r>
      <w:r w:rsidR="00790815" w:rsidRPr="006F5B96">
        <w:rPr>
          <w:rFonts w:ascii="Times New Roman" w:hAnsi="Times New Roman" w:cs="Times New Roman"/>
          <w:spacing w:val="-2"/>
        </w:rPr>
        <w:tab/>
        <w:t xml:space="preserve">Exmo(a). Sr(a). Des(a). Cezar Luiz Bandiera 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BB02E0">
        <w:rPr>
          <w:rFonts w:ascii="Times New Roman" w:hAnsi="Times New Roman" w:cs="Times New Roman"/>
          <w:spacing w:val="-2"/>
        </w:rPr>
        <w:t xml:space="preserve">    </w:t>
      </w:r>
      <w:r w:rsidRPr="006F5B96">
        <w:rPr>
          <w:rFonts w:ascii="Times New Roman" w:hAnsi="Times New Roman" w:cs="Times New Roman"/>
          <w:spacing w:val="-2"/>
        </w:rPr>
        <w:t>Exmo(a). Sr(a). Des(a). Onilza Abreu Gerth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Procurador:</w:t>
      </w:r>
      <w:r w:rsidRPr="006F5B96">
        <w:rPr>
          <w:rFonts w:ascii="Times New Roman" w:hAnsi="Times New Roman" w:cs="Times New Roman"/>
          <w:spacing w:val="-2"/>
        </w:rPr>
        <w:tab/>
        <w:t>Exmo. Sr. Dr. Elvys de Paula Freitas</w:t>
      </w:r>
    </w:p>
    <w:p w:rsidR="0053605C" w:rsidRPr="00BB02E0" w:rsidRDefault="0053605C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856"/>
        <w:gridCol w:w="5058"/>
      </w:tblGrid>
      <w:tr w:rsidR="00790815" w:rsidTr="00790815">
        <w:trPr>
          <w:trHeight w:val="671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  <w:tab w:val="left" w:pos="6486"/>
              </w:tabs>
              <w:spacing w:before="8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0536773-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93.2023.8.04.0001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Pedido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Vista: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Mirza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Telma</w:t>
            </w:r>
          </w:p>
          <w:p w:rsidR="00790815" w:rsidRDefault="00790815" w:rsidP="00790815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Manaus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90815" w:rsidTr="00790815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790815">
        <w:trPr>
          <w:trHeight w:val="260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6" w:type="dxa"/>
            <w:tcBorders>
              <w:top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1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Limongi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Chagas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58" w:type="dxa"/>
            <w:tcBorders>
              <w:top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6" w:lineRule="exact"/>
              <w:ind w:left="314"/>
              <w:rPr>
                <w:sz w:val="18"/>
              </w:rPr>
            </w:pPr>
            <w:r>
              <w:rPr>
                <w:sz w:val="18"/>
              </w:rPr>
              <w:t>24239N-MS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ELIAS GUILHERME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PAULO</w:t>
            </w:r>
          </w:p>
        </w:tc>
      </w:tr>
      <w:tr w:rsidR="00790815" w:rsidTr="00790815">
        <w:trPr>
          <w:trHeight w:val="243"/>
        </w:trPr>
        <w:tc>
          <w:tcPr>
            <w:tcW w:w="1206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6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8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3" w:line="191" w:lineRule="exact"/>
              <w:ind w:left="317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790815" w:rsidTr="00790815">
        <w:trPr>
          <w:trHeight w:val="198"/>
        </w:trPr>
        <w:tc>
          <w:tcPr>
            <w:tcW w:w="1206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6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8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78" w:lineRule="exact"/>
              <w:ind w:left="317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790815" w:rsidTr="00790815">
        <w:trPr>
          <w:trHeight w:val="244"/>
        </w:trPr>
        <w:tc>
          <w:tcPr>
            <w:tcW w:w="1206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6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8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4" w:lineRule="exact"/>
              <w:ind w:left="317"/>
              <w:rPr>
                <w:sz w:val="18"/>
              </w:rPr>
            </w:pPr>
            <w:r>
              <w:rPr>
                <w:sz w:val="18"/>
              </w:rPr>
              <w:t>21507N-MS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FAGNER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90815" w:rsidTr="00790815">
        <w:trPr>
          <w:trHeight w:val="299"/>
        </w:trPr>
        <w:tc>
          <w:tcPr>
            <w:tcW w:w="1206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6" w:type="dxa"/>
          </w:tcPr>
          <w:p w:rsidR="00790815" w:rsidRDefault="00790815" w:rsidP="00790815">
            <w:pPr>
              <w:pStyle w:val="TableParagraph"/>
              <w:spacing w:before="64" w:line="215" w:lineRule="exact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58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62"/>
              <w:ind w:left="314"/>
              <w:rPr>
                <w:sz w:val="18"/>
              </w:rPr>
            </w:pPr>
            <w:r>
              <w:rPr>
                <w:sz w:val="18"/>
              </w:rPr>
              <w:t>763A-AM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 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790815" w:rsidTr="00790815">
        <w:trPr>
          <w:trHeight w:val="231"/>
        </w:trPr>
        <w:tc>
          <w:tcPr>
            <w:tcW w:w="1206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6" w:type="dxa"/>
          </w:tcPr>
          <w:p w:rsidR="00790815" w:rsidRDefault="00790815" w:rsidP="00790815">
            <w:pPr>
              <w:pStyle w:val="TableParagraph"/>
              <w:spacing w:line="212" w:lineRule="exact"/>
              <w:ind w:left="4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58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0815" w:rsidTr="00790815">
        <w:trPr>
          <w:trHeight w:val="220"/>
        </w:trPr>
        <w:tc>
          <w:tcPr>
            <w:tcW w:w="1206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6" w:type="dxa"/>
          </w:tcPr>
          <w:p w:rsidR="00790815" w:rsidRDefault="00790815" w:rsidP="00790815">
            <w:pPr>
              <w:pStyle w:val="TableParagraph"/>
              <w:spacing w:line="201" w:lineRule="exact"/>
              <w:ind w:left="411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58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0815" w:rsidTr="00790815">
        <w:trPr>
          <w:trHeight w:val="308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17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6" w:type="dxa"/>
            <w:tcBorders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17" w:lineRule="exact"/>
              <w:ind w:left="41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58" w:type="dxa"/>
            <w:tcBorders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BB02E0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BB02E0">
        <w:rPr>
          <w:rFonts w:ascii="Times New Roman" w:hAnsi="Times New Roman" w:cs="Times New Roman"/>
          <w:b/>
          <w:spacing w:val="-2"/>
        </w:rPr>
        <w:t>Relator:</w:t>
      </w:r>
      <w:r w:rsidRPr="00BB02E0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790815" w:rsidRPr="006F5B96" w:rsidRDefault="00E97886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47" o:spid="_x0000_s2102" type="#_x0000_t202" alt="#AnnotID = 1610612736" style="position:absolute;left:0;text-align:left;margin-left:416.05pt;margin-top:26.7pt;width:66.1pt;height:17.45pt;z-index:251743232;mso-position-horizontal-relative:page" filled="f" stroked="f">
            <v:textbox inset="0,0,0,0">
              <w:txbxContent>
                <w:p w:rsidR="00CA73BA" w:rsidRPr="00790815" w:rsidRDefault="00CA73BA" w:rsidP="00790815">
                  <w:pPr>
                    <w:spacing w:line="335" w:lineRule="exact"/>
                    <w:rPr>
                      <w:sz w:val="30"/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790815" w:rsidRPr="006F5B96">
        <w:rPr>
          <w:rFonts w:ascii="Times New Roman" w:hAnsi="Times New Roman" w:cs="Times New Roman"/>
          <w:spacing w:val="-2"/>
        </w:rPr>
        <w:t>Membros:</w:t>
      </w:r>
      <w:r w:rsidR="00790815"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BB02E0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Exmo(a). Sr(a). Des(a). Cézar Luiz Bandiera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BB02E0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Exmo(a). Sr(a). Des(a). Onilza Abreu Gerth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Procuradora:</w:t>
      </w:r>
      <w:r w:rsidRPr="006F5B96">
        <w:rPr>
          <w:rFonts w:ascii="Times New Roman" w:hAnsi="Times New Roman" w:cs="Times New Roman"/>
          <w:spacing w:val="-2"/>
        </w:rPr>
        <w:tab/>
        <w:t>Exma. Sra. Dra. Suzete Maria dos Santos</w:t>
      </w:r>
    </w:p>
    <w:p w:rsidR="00A15A9F" w:rsidRPr="00BB02E0" w:rsidRDefault="00A15A9F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53605C" w:rsidRDefault="0053605C">
      <w:pPr>
        <w:pStyle w:val="Corpodetexto"/>
      </w:pPr>
    </w:p>
    <w:p w:rsidR="00790815" w:rsidRDefault="00790815" w:rsidP="00790815">
      <w:pPr>
        <w:pStyle w:val="Corpodetexto"/>
        <w:spacing w:before="10"/>
        <w:rPr>
          <w:sz w:val="16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665"/>
        <w:gridCol w:w="5249"/>
      </w:tblGrid>
      <w:tr w:rsidR="00790815" w:rsidTr="00790815">
        <w:trPr>
          <w:trHeight w:val="790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0664870-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</w:p>
          <w:p w:rsidR="00790815" w:rsidRDefault="00790815" w:rsidP="00790815">
            <w:pPr>
              <w:pStyle w:val="TableParagraph"/>
              <w:spacing w:before="131" w:line="210" w:lineRule="atLeast"/>
              <w:ind w:left="129" w:right="8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"/>
              <w:ind w:left="6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Vista: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Desa.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MirzaTelma</w:t>
            </w:r>
          </w:p>
        </w:tc>
      </w:tr>
      <w:tr w:rsidR="00790815" w:rsidTr="00790815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790815">
        <w:trPr>
          <w:trHeight w:val="270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1"/>
              <w:rPr>
                <w:sz w:val="20"/>
              </w:rPr>
            </w:pPr>
            <w:r>
              <w:rPr>
                <w:sz w:val="20"/>
              </w:rPr>
              <w:t>James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6" w:lineRule="exact"/>
              <w:ind w:left="505"/>
              <w:rPr>
                <w:sz w:val="18"/>
              </w:rPr>
            </w:pPr>
            <w:r>
              <w:rPr>
                <w:sz w:val="18"/>
              </w:rPr>
              <w:t>10594N-AM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Ramon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Michael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Pesqueira</w:t>
            </w:r>
          </w:p>
        </w:tc>
      </w:tr>
      <w:tr w:rsidR="00790815" w:rsidTr="00790815">
        <w:trPr>
          <w:trHeight w:val="309"/>
        </w:trPr>
        <w:tc>
          <w:tcPr>
            <w:tcW w:w="1206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</w:tcPr>
          <w:p w:rsidR="00790815" w:rsidRDefault="00790815" w:rsidP="00790815">
            <w:pPr>
              <w:pStyle w:val="TableParagraph"/>
              <w:spacing w:before="45"/>
              <w:ind w:left="4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2"/>
              <w:ind w:left="505"/>
              <w:rPr>
                <w:sz w:val="18"/>
              </w:rPr>
            </w:pPr>
            <w:r>
              <w:rPr>
                <w:sz w:val="18"/>
              </w:rPr>
              <w:t>12898N-AM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DEBORA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BANDEIRA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DIAS </w:t>
            </w:r>
            <w:r>
              <w:rPr>
                <w:spacing w:val="-2"/>
                <w:sz w:val="18"/>
              </w:rPr>
              <w:t>KOENOW</w:t>
            </w:r>
          </w:p>
        </w:tc>
      </w:tr>
      <w:tr w:rsidR="00790815" w:rsidTr="00790815">
        <w:trPr>
          <w:trHeight w:val="284"/>
        </w:trPr>
        <w:tc>
          <w:tcPr>
            <w:tcW w:w="1206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5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28"/>
              <w:ind w:left="508"/>
              <w:rPr>
                <w:sz w:val="18"/>
              </w:rPr>
            </w:pPr>
            <w:r>
              <w:rPr>
                <w:sz w:val="18"/>
              </w:rPr>
              <w:t>763A-AM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90815" w:rsidTr="00790815">
        <w:trPr>
          <w:trHeight w:val="387"/>
        </w:trPr>
        <w:tc>
          <w:tcPr>
            <w:tcW w:w="1206" w:type="dxa"/>
            <w:tcBorders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2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2"/>
              <w:ind w:left="411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BB02E0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BB02E0">
        <w:rPr>
          <w:rFonts w:ascii="Times New Roman" w:hAnsi="Times New Roman" w:cs="Times New Roman"/>
          <w:b/>
          <w:spacing w:val="-2"/>
        </w:rPr>
        <w:t>Relator:</w:t>
      </w:r>
      <w:r w:rsidRPr="00BB02E0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790815" w:rsidRPr="006F5B96" w:rsidRDefault="00E97886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48" o:spid="_x0000_s2103" type="#_x0000_t202" style="position:absolute;left:0;text-align:left;margin-left:422.65pt;margin-top:2.25pt;width:66.1pt;height:17.45pt;z-index:251745280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90815" w:rsidRPr="006F5B96">
        <w:rPr>
          <w:rFonts w:ascii="Times New Roman" w:hAnsi="Times New Roman" w:cs="Times New Roman"/>
          <w:spacing w:val="-2"/>
        </w:rPr>
        <w:t>Membros:</w:t>
      </w:r>
      <w:r w:rsidR="00790815" w:rsidRPr="006F5B96">
        <w:rPr>
          <w:rFonts w:ascii="Times New Roman" w:hAnsi="Times New Roman" w:cs="Times New Roman"/>
          <w:spacing w:val="-2"/>
        </w:rPr>
        <w:tab/>
        <w:t>Exmo(a). Sr(a). Des(a). Mirza Telma de Oliveira Cunha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Exmo(a). Sr(a). Des(a). Cézar Luiz Bandiera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</w:t>
      </w:r>
      <w:r w:rsidR="00BB02E0">
        <w:rPr>
          <w:rFonts w:ascii="Times New Roman" w:hAnsi="Times New Roman" w:cs="Times New Roman"/>
          <w:spacing w:val="-2"/>
        </w:rPr>
        <w:t xml:space="preserve">                                </w:t>
      </w:r>
      <w:r w:rsidRPr="006F5B96">
        <w:rPr>
          <w:rFonts w:ascii="Times New Roman" w:hAnsi="Times New Roman" w:cs="Times New Roman"/>
          <w:spacing w:val="-2"/>
        </w:rPr>
        <w:t>Exmo(a). Sr(a). Des(a). Onilza Abreu Gerth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Procuradora:</w:t>
      </w:r>
      <w:r w:rsidRPr="006F5B96">
        <w:rPr>
          <w:rFonts w:ascii="Times New Roman" w:hAnsi="Times New Roman" w:cs="Times New Roman"/>
          <w:spacing w:val="-2"/>
        </w:rPr>
        <w:tab/>
        <w:t>Exma. Sra. Dra. Mara Nóbia Albuquerque da Cunha</w:t>
      </w:r>
    </w:p>
    <w:p w:rsidR="00A15A9F" w:rsidRPr="006F5B96" w:rsidRDefault="00A15A9F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Default="00790815">
      <w:pPr>
        <w:pStyle w:val="Corpodetexto"/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672"/>
        <w:gridCol w:w="5236"/>
      </w:tblGrid>
      <w:tr w:rsidR="00790815" w:rsidTr="00790815">
        <w:trPr>
          <w:trHeight w:val="793"/>
        </w:trPr>
        <w:tc>
          <w:tcPr>
            <w:tcW w:w="588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0639462-</w:t>
            </w:r>
            <w:r>
              <w:rPr>
                <w:rFonts w:ascii="Arial" w:hAnsi="Arial"/>
                <w:b/>
                <w:spacing w:val="-2"/>
                <w:sz w:val="20"/>
              </w:rPr>
              <w:t>02.2015.8.04.0001</w:t>
            </w:r>
          </w:p>
          <w:p w:rsidR="00790815" w:rsidRDefault="00790815" w:rsidP="00790815">
            <w:pPr>
              <w:pStyle w:val="TableParagraph"/>
              <w:spacing w:before="139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3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6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PEDIDO DE VISTA DES. D</w:t>
            </w:r>
            <w:r>
              <w:rPr>
                <w:rFonts w:ascii="Arial"/>
                <w:b/>
                <w:spacing w:val="-2"/>
                <w:sz w:val="20"/>
              </w:rPr>
              <w:t>É</w:t>
            </w:r>
            <w:r>
              <w:rPr>
                <w:rFonts w:ascii="Arial"/>
                <w:b/>
                <w:spacing w:val="-2"/>
                <w:sz w:val="20"/>
              </w:rPr>
              <w:t>LCIO (09.02.26)</w:t>
            </w:r>
          </w:p>
        </w:tc>
      </w:tr>
      <w:tr w:rsidR="00790815" w:rsidTr="00790815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4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790815">
        <w:trPr>
          <w:trHeight w:val="151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132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Facchini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Sa</w:t>
            </w: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132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Newton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5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348" w:lineRule="auto"/>
              <w:ind w:left="503" w:right="1324"/>
              <w:rPr>
                <w:sz w:val="18"/>
              </w:rPr>
            </w:pPr>
            <w:r>
              <w:rPr>
                <w:sz w:val="18"/>
              </w:rPr>
              <w:t>218164N-SP - Bruno Rampim Cassimiro 97584N-SP - Marco Antonio Cais 384104N-SP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Casagrande 10659N-AM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JÉSSICA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SILVA DE </w:t>
            </w:r>
            <w:r>
              <w:rPr>
                <w:spacing w:val="-4"/>
                <w:sz w:val="18"/>
              </w:rPr>
              <w:t>SOUZA</w:t>
            </w:r>
          </w:p>
          <w:p w:rsidR="00790815" w:rsidRDefault="00790815" w:rsidP="00790815">
            <w:pPr>
              <w:pStyle w:val="TableParagraph"/>
              <w:spacing w:line="202" w:lineRule="exact"/>
              <w:ind w:left="503"/>
              <w:rPr>
                <w:sz w:val="18"/>
              </w:rPr>
            </w:pPr>
            <w:r>
              <w:rPr>
                <w:sz w:val="18"/>
              </w:rPr>
              <w:t>8801N-AM - RICARDO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BB02E0" w:rsidRDefault="00E97886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60" o:spid="_x0000_s2105" type="#_x0000_t202" alt="#AnnotID = 1073741824" style="position:absolute;left:0;text-align:left;margin-left:364.1pt;margin-top:2.7pt;width:179pt;height:30.65pt;z-index:251747328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BB02E0">
        <w:rPr>
          <w:rFonts w:ascii="Times New Roman" w:hAnsi="Times New Roman" w:cs="Times New Roman"/>
          <w:b/>
          <w:spacing w:val="-2"/>
        </w:rPr>
        <w:t>Relator:</w:t>
      </w:r>
      <w:r w:rsidR="00790815" w:rsidRPr="00BB02E0">
        <w:rPr>
          <w:rFonts w:ascii="Times New Roman" w:hAnsi="Times New Roman" w:cs="Times New Roman"/>
          <w:b/>
          <w:spacing w:val="-2"/>
        </w:rPr>
        <w:tab/>
        <w:t>Exmo(a). Sr(a). Des(a). Cézar Luiz Bandiera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Exmo(a). Sr(a). Des(a). Délcio Luís Santos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BB02E0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BB02E0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SUSTENTAÇÃO ORAL REALIZADA</w:t>
      </w:r>
    </w:p>
    <w:p w:rsidR="00790815" w:rsidRDefault="00790815">
      <w:pPr>
        <w:pStyle w:val="Corpodetexto"/>
      </w:pPr>
    </w:p>
    <w:p w:rsidR="00790815" w:rsidRDefault="00790815">
      <w:pPr>
        <w:pStyle w:val="Corpodetexto"/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2"/>
        <w:gridCol w:w="4432"/>
        <w:gridCol w:w="5416"/>
      </w:tblGrid>
      <w:tr w:rsidR="00790815" w:rsidTr="00790815">
        <w:trPr>
          <w:trHeight w:val="769"/>
        </w:trPr>
        <w:tc>
          <w:tcPr>
            <w:tcW w:w="570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18" w:lineRule="exact"/>
              <w:ind w:lef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  <w:r>
              <w:rPr>
                <w:rFonts w:ascii="Arial"/>
                <w:b/>
                <w:sz w:val="20"/>
              </w:rPr>
              <w:tab/>
              <w:t>Agravo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Instrumento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4008841-</w:t>
            </w:r>
            <w:r>
              <w:rPr>
                <w:rFonts w:ascii="Arial"/>
                <w:b/>
                <w:spacing w:val="-2"/>
                <w:sz w:val="20"/>
              </w:rPr>
              <w:t>59.2022.8.04.0000</w:t>
            </w:r>
          </w:p>
        </w:tc>
        <w:tc>
          <w:tcPr>
            <w:tcW w:w="54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"/>
              <w:ind w:left="262"/>
              <w:rPr>
                <w:rFonts w:ascii="Arial"/>
                <w:b/>
                <w:position w:val="1"/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09.02.2026 (ADIADO/SUSPENSO)</w:t>
            </w:r>
          </w:p>
        </w:tc>
      </w:tr>
      <w:tr w:rsidR="00790815" w:rsidTr="00790815">
        <w:trPr>
          <w:trHeight w:val="299"/>
        </w:trPr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1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18" w:lineRule="exact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18" w:lineRule="exact"/>
              <w:ind w:left="6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790815">
        <w:trPr>
          <w:trHeight w:val="728"/>
        </w:trPr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1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90815" w:rsidRDefault="00790815" w:rsidP="00790815">
            <w:pPr>
              <w:pStyle w:val="TableParagraph"/>
              <w:spacing w:before="17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18" w:lineRule="exact"/>
              <w:ind w:left="35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  <w:p w:rsidR="00790815" w:rsidRDefault="00790815" w:rsidP="00790815">
            <w:pPr>
              <w:pStyle w:val="TableParagraph"/>
              <w:spacing w:before="173"/>
              <w:ind w:left="357"/>
              <w:rPr>
                <w:sz w:val="20"/>
              </w:rPr>
            </w:pPr>
            <w:r>
              <w:rPr>
                <w:sz w:val="20"/>
              </w:rPr>
              <w:t>Marcel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Braga</w:t>
            </w:r>
          </w:p>
        </w:tc>
        <w:tc>
          <w:tcPr>
            <w:tcW w:w="54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ind w:left="684" w:right="255"/>
              <w:rPr>
                <w:sz w:val="18"/>
              </w:rPr>
            </w:pPr>
            <w:r>
              <w:rPr>
                <w:sz w:val="18"/>
              </w:rPr>
              <w:t>32786N-PE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MONTENEGRO </w:t>
            </w:r>
            <w:r>
              <w:rPr>
                <w:spacing w:val="-2"/>
                <w:sz w:val="18"/>
              </w:rPr>
              <w:t>COCENTINO</w:t>
            </w:r>
          </w:p>
          <w:p w:rsidR="00790815" w:rsidRDefault="00790815" w:rsidP="00790815">
            <w:pPr>
              <w:pStyle w:val="TableParagraph"/>
              <w:spacing w:line="189" w:lineRule="exact"/>
              <w:ind w:left="684"/>
              <w:rPr>
                <w:sz w:val="18"/>
              </w:rPr>
            </w:pPr>
            <w:r>
              <w:rPr>
                <w:sz w:val="18"/>
              </w:rPr>
              <w:t>17664N-PE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Solange Móes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BB02E0" w:rsidRDefault="00E97886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78" o:spid="_x0000_s2106" type="#_x0000_t202" alt="#AnnotID = 1664392112" style="position:absolute;left:0;text-align:left;margin-left:355.1pt;margin-top:10.7pt;width:218.65pt;height:19.25pt;z-index:251749376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790815" w:rsidRPr="00BB02E0">
        <w:rPr>
          <w:rFonts w:ascii="Times New Roman" w:hAnsi="Times New Roman" w:cs="Times New Roman"/>
          <w:b/>
          <w:spacing w:val="-2"/>
        </w:rPr>
        <w:t>Relator:</w:t>
      </w:r>
      <w:r w:rsidR="00790815" w:rsidRPr="00BB02E0">
        <w:rPr>
          <w:rFonts w:ascii="Times New Roman" w:hAnsi="Times New Roman" w:cs="Times New Roman"/>
          <w:b/>
          <w:spacing w:val="-2"/>
        </w:rPr>
        <w:tab/>
        <w:t>Exmo(a). Sr(a). Des(a). Cézar Luiz Bandiera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BB02E0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Exmo(a). Sr(a). Des(a). Délcio Luís Santos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BB02E0">
        <w:rPr>
          <w:rFonts w:ascii="Times New Roman" w:hAnsi="Times New Roman" w:cs="Times New Roman"/>
          <w:spacing w:val="-2"/>
        </w:rPr>
        <w:t xml:space="preserve">   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SUSTENTAÇÃO ORAL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15A9F" w:rsidTr="00BB02E0">
        <w:trPr>
          <w:trHeight w:val="920"/>
        </w:trPr>
        <w:tc>
          <w:tcPr>
            <w:tcW w:w="1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19" w:lineRule="exact"/>
              <w:ind w:left="6405" w:hanging="635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47</w:t>
            </w:r>
            <w:r>
              <w:rPr>
                <w:rFonts w:ascii="Arial" w:hAnsi="Arial"/>
                <w:b/>
                <w:sz w:val="20"/>
              </w:rPr>
              <w:tab/>
              <w:t>Agravo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Interno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0009594-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42.2025.8.04.9001                      </w:t>
            </w:r>
            <w:r>
              <w:rPr>
                <w:rFonts w:ascii="Arial"/>
                <w:b/>
                <w:sz w:val="20"/>
              </w:rPr>
              <w:t>PEDIDO DE VISTA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09.02.2026          (ADIADO/SUSPENSO)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</w:t>
            </w:r>
          </w:p>
          <w:p w:rsidR="00A15A9F" w:rsidRDefault="00790815" w:rsidP="00790815">
            <w:pPr>
              <w:pStyle w:val="TableParagraph"/>
              <w:spacing w:line="242" w:lineRule="auto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A15A9F" w:rsidTr="00BB02E0">
        <w:trPr>
          <w:trHeight w:val="320"/>
        </w:trPr>
        <w:tc>
          <w:tcPr>
            <w:tcW w:w="1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BB02E0">
        <w:trPr>
          <w:trHeight w:val="1330"/>
        </w:trPr>
        <w:tc>
          <w:tcPr>
            <w:tcW w:w="1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15" w:rsidRDefault="00790815" w:rsidP="00790815">
            <w:pPr>
              <w:pStyle w:val="TableParagraph"/>
              <w:tabs>
                <w:tab w:val="left" w:pos="1617"/>
                <w:tab w:val="left" w:pos="6376"/>
              </w:tabs>
              <w:spacing w:line="314" w:lineRule="auto"/>
              <w:ind w:left="6376" w:right="1321" w:hanging="6348"/>
              <w:rPr>
                <w:sz w:val="18"/>
              </w:rPr>
            </w:pPr>
            <w:r>
              <w:rPr>
                <w:spacing w:val="-2"/>
                <w:position w:val="-1"/>
                <w:sz w:val="20"/>
              </w:rPr>
              <w:t>Agravante</w:t>
            </w:r>
            <w:r>
              <w:rPr>
                <w:position w:val="-1"/>
                <w:sz w:val="20"/>
              </w:rPr>
              <w:tab/>
              <w:t>Banco Bradesco S/A</w:t>
            </w:r>
            <w:r>
              <w:rPr>
                <w:position w:val="-1"/>
                <w:sz w:val="20"/>
              </w:rPr>
              <w:tab/>
            </w:r>
            <w:r>
              <w:rPr>
                <w:sz w:val="18"/>
              </w:rPr>
              <w:t>17314N-CE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BELCHIOR 1037A-AM - WILSON SALES BELCHIOR</w:t>
            </w:r>
          </w:p>
          <w:p w:rsidR="00790815" w:rsidRDefault="00790815" w:rsidP="00790815">
            <w:pPr>
              <w:pStyle w:val="TableParagraph"/>
              <w:tabs>
                <w:tab w:val="left" w:pos="1617"/>
                <w:tab w:val="left" w:pos="6376"/>
              </w:tabs>
              <w:spacing w:before="36" w:line="213" w:lineRule="auto"/>
              <w:ind w:left="6376" w:right="417" w:hanging="6348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Renan Dias Medeiros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9265N-AM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RAFAELA</w:t>
            </w:r>
            <w:r>
              <w:rPr>
                <w:spacing w:val="-9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TIESCA</w:t>
            </w:r>
            <w:r>
              <w:rPr>
                <w:spacing w:val="-9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A15A9F" w:rsidRDefault="00790815" w:rsidP="00790815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>7187N-AM - Rafael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790815" w:rsidTr="00BB02E0">
        <w:trPr>
          <w:trHeight w:val="1330"/>
        </w:trPr>
        <w:tc>
          <w:tcPr>
            <w:tcW w:w="11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0815" w:rsidRPr="006F5B96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Times New Roman" w:hAnsi="Times New Roman" w:cs="Times New Roman"/>
                <w:spacing w:val="-2"/>
              </w:rPr>
            </w:pPr>
            <w:r w:rsidRPr="006F5B96">
              <w:rPr>
                <w:rFonts w:ascii="Times New Roman" w:hAnsi="Times New Roman" w:cs="Times New Roman"/>
                <w:spacing w:val="-2"/>
              </w:rPr>
              <w:t>Presidente:</w:t>
            </w:r>
            <w:r w:rsidRPr="006F5B96">
              <w:rPr>
                <w:rFonts w:ascii="Times New Roman" w:hAnsi="Times New Roman" w:cs="Times New Roman"/>
                <w:spacing w:val="-2"/>
              </w:rPr>
              <w:tab/>
              <w:t>Exmo(a). Sr(a). Des(a). Yedo Simões de Oliveira</w:t>
            </w:r>
          </w:p>
          <w:p w:rsidR="00790815" w:rsidRPr="00BB02E0" w:rsidRDefault="00E97886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Times New Roman" w:hAnsi="Times New Roman" w:cs="Times New Roman"/>
                <w:b/>
                <w:spacing w:val="-2"/>
              </w:rPr>
            </w:pPr>
            <w:r w:rsidRPr="00E97886">
              <w:rPr>
                <w:rFonts w:ascii="Times New Roman" w:hAnsi="Times New Roman" w:cs="Times New Roman"/>
                <w:b/>
                <w:spacing w:val="-2"/>
              </w:rPr>
              <w:pict>
                <v:shape id="docshape96" o:spid="_x0000_s2109" type="#_x0000_t202" alt="#AnnotID = 1622862008" style="position:absolute;margin-left:347.6pt;margin-top:3.35pt;width:159.2pt;height:13.85pt;z-index:251751424;mso-position-horizontal-relative:page" filled="f" stroked="f">
                  <v:textbox style="mso-next-textbox:#docshape96" inset="0,0,0,0">
                    <w:txbxContent>
                      <w:p w:rsidR="00CA73BA" w:rsidRDefault="00CA73BA" w:rsidP="00790815">
                        <w:pPr>
                          <w:spacing w:line="268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  <w10:wrap anchorx="page"/>
                </v:shape>
              </w:pict>
            </w:r>
            <w:r w:rsidR="00790815" w:rsidRPr="00BB02E0">
              <w:rPr>
                <w:rFonts w:ascii="Times New Roman" w:hAnsi="Times New Roman" w:cs="Times New Roman"/>
                <w:b/>
                <w:spacing w:val="-2"/>
              </w:rPr>
              <w:t>Relatora:</w:t>
            </w:r>
            <w:r w:rsidR="00790815" w:rsidRPr="00BB02E0">
              <w:rPr>
                <w:rFonts w:ascii="Times New Roman" w:hAnsi="Times New Roman" w:cs="Times New Roman"/>
                <w:b/>
                <w:spacing w:val="-2"/>
              </w:rPr>
              <w:tab/>
              <w:t>Exmo(a). Sr(a). Des(a). Onilza Abreu Gerth</w:t>
            </w:r>
          </w:p>
          <w:p w:rsidR="00790815" w:rsidRPr="006F5B96" w:rsidRDefault="00790815" w:rsidP="00790815">
            <w:pPr>
              <w:pStyle w:val="Corpodetexto"/>
              <w:tabs>
                <w:tab w:val="left" w:pos="2551"/>
              </w:tabs>
              <w:spacing w:before="3" w:line="269" w:lineRule="exact"/>
              <w:rPr>
                <w:rFonts w:ascii="Times New Roman" w:hAnsi="Times New Roman" w:cs="Times New Roman"/>
                <w:spacing w:val="-2"/>
              </w:rPr>
            </w:pPr>
            <w:r w:rsidRPr="006F5B96">
              <w:rPr>
                <w:rFonts w:ascii="Times New Roman" w:hAnsi="Times New Roman" w:cs="Times New Roman"/>
                <w:spacing w:val="-2"/>
              </w:rPr>
              <w:t>Membros:</w:t>
            </w:r>
            <w:r w:rsidRPr="006F5B96">
              <w:rPr>
                <w:rFonts w:ascii="Times New Roman" w:hAnsi="Times New Roman" w:cs="Times New Roman"/>
                <w:spacing w:val="-2"/>
              </w:rPr>
              <w:tab/>
              <w:t xml:space="preserve">Exmo(a). Sr(a). Des(a). Cézar Luiz Bandiera </w:t>
            </w:r>
          </w:p>
          <w:p w:rsidR="00790815" w:rsidRPr="006F5B96" w:rsidRDefault="00790815" w:rsidP="00790815">
            <w:pPr>
              <w:pStyle w:val="Corpodetexto"/>
              <w:tabs>
                <w:tab w:val="left" w:pos="2551"/>
              </w:tabs>
              <w:spacing w:before="3" w:line="269" w:lineRule="exact"/>
              <w:rPr>
                <w:rFonts w:ascii="Times New Roman" w:hAnsi="Times New Roman" w:cs="Times New Roman"/>
                <w:spacing w:val="-2"/>
              </w:rPr>
            </w:pPr>
            <w:r w:rsidRPr="006F5B96">
              <w:rPr>
                <w:rFonts w:ascii="Times New Roman" w:hAnsi="Times New Roman" w:cs="Times New Roman"/>
                <w:spacing w:val="-2"/>
              </w:rPr>
              <w:t xml:space="preserve">                                               </w:t>
            </w:r>
            <w:r w:rsidR="006F5B96">
              <w:rPr>
                <w:rFonts w:ascii="Times New Roman" w:hAnsi="Times New Roman" w:cs="Times New Roman"/>
                <w:spacing w:val="-2"/>
              </w:rPr>
              <w:t xml:space="preserve">       </w:t>
            </w:r>
            <w:r w:rsidRPr="006F5B96">
              <w:rPr>
                <w:rFonts w:ascii="Times New Roman" w:hAnsi="Times New Roman" w:cs="Times New Roman"/>
                <w:spacing w:val="-2"/>
              </w:rPr>
              <w:t>Exmo(a). Sr(a). Des(a). Délcio Luís Santos</w:t>
            </w:r>
          </w:p>
          <w:p w:rsidR="00790815" w:rsidRPr="006F5B96" w:rsidRDefault="00790815" w:rsidP="00790815">
            <w:pPr>
              <w:pStyle w:val="Corpodetexto"/>
              <w:tabs>
                <w:tab w:val="left" w:pos="2551"/>
              </w:tabs>
              <w:spacing w:before="3" w:line="269" w:lineRule="exact"/>
              <w:rPr>
                <w:rFonts w:ascii="Times New Roman" w:hAnsi="Times New Roman" w:cs="Times New Roman"/>
                <w:spacing w:val="-2"/>
              </w:rPr>
            </w:pPr>
          </w:p>
          <w:p w:rsidR="00790815" w:rsidRPr="006F5B96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Times New Roman" w:hAnsi="Times New Roman" w:cs="Times New Roman"/>
                <w:spacing w:val="-2"/>
              </w:rPr>
            </w:pPr>
            <w:r w:rsidRPr="006F5B96">
              <w:rPr>
                <w:rFonts w:ascii="Times New Roman" w:hAnsi="Times New Roman" w:cs="Times New Roman"/>
                <w:spacing w:val="-2"/>
              </w:rPr>
              <w:t>Suplentes:</w:t>
            </w:r>
            <w:r w:rsidRPr="006F5B96">
              <w:rPr>
                <w:rFonts w:ascii="Times New Roman" w:hAnsi="Times New Roman" w:cs="Times New Roman"/>
                <w:spacing w:val="-2"/>
              </w:rPr>
              <w:tab/>
              <w:t>Exmo(a). Sr(a). Des(a). Socorro Guedes Moura</w:t>
            </w:r>
          </w:p>
          <w:p w:rsidR="00790815" w:rsidRPr="006F5B96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Times New Roman" w:hAnsi="Times New Roman" w:cs="Times New Roman"/>
                <w:spacing w:val="-2"/>
              </w:rPr>
            </w:pPr>
            <w:r w:rsidRPr="006F5B96">
              <w:rPr>
                <w:rFonts w:ascii="Times New Roman" w:hAnsi="Times New Roman" w:cs="Times New Roman"/>
                <w:spacing w:val="-2"/>
              </w:rPr>
              <w:t xml:space="preserve">                                                </w:t>
            </w:r>
            <w:r w:rsidR="006F5B96">
              <w:rPr>
                <w:rFonts w:ascii="Times New Roman" w:hAnsi="Times New Roman" w:cs="Times New Roman"/>
                <w:spacing w:val="-2"/>
              </w:rPr>
              <w:t xml:space="preserve">      </w:t>
            </w:r>
            <w:r w:rsidRPr="006F5B96">
              <w:rPr>
                <w:rFonts w:ascii="Times New Roman" w:hAnsi="Times New Roman" w:cs="Times New Roman"/>
                <w:spacing w:val="-2"/>
              </w:rPr>
              <w:t>Exmo(a). Sr(a). Des(a). Mirza Telma de Oliveira Cunha</w:t>
            </w:r>
          </w:p>
          <w:p w:rsidR="00790815" w:rsidRPr="006F5B96" w:rsidRDefault="00790815" w:rsidP="00790815">
            <w:pPr>
              <w:pStyle w:val="Corpodetexto"/>
              <w:spacing w:line="269" w:lineRule="exact"/>
              <w:ind w:left="2601"/>
              <w:rPr>
                <w:rFonts w:ascii="Times New Roman" w:hAnsi="Times New Roman" w:cs="Times New Roman"/>
                <w:spacing w:val="-2"/>
              </w:rPr>
            </w:pPr>
          </w:p>
          <w:p w:rsidR="00790815" w:rsidRPr="006F5B96" w:rsidRDefault="00790815" w:rsidP="00790815">
            <w:pPr>
              <w:pStyle w:val="Corpodetexto"/>
              <w:rPr>
                <w:rFonts w:ascii="Times New Roman" w:hAnsi="Times New Roman" w:cs="Times New Roman"/>
                <w:spacing w:val="-2"/>
              </w:rPr>
            </w:pPr>
            <w:r w:rsidRPr="006F5B96">
              <w:rPr>
                <w:rFonts w:ascii="Times New Roman" w:hAnsi="Times New Roman" w:cs="Times New Roman"/>
                <w:spacing w:val="-2"/>
              </w:rPr>
              <w:t>SUSTENTAÇÃO ORAL REALIZADA</w:t>
            </w:r>
          </w:p>
          <w:p w:rsidR="00790815" w:rsidRDefault="00790815" w:rsidP="00790815">
            <w:pPr>
              <w:pStyle w:val="TableParagraph"/>
              <w:tabs>
                <w:tab w:val="left" w:pos="1617"/>
                <w:tab w:val="left" w:pos="6376"/>
              </w:tabs>
              <w:spacing w:line="314" w:lineRule="auto"/>
              <w:ind w:left="6376" w:right="1321" w:hanging="6348"/>
              <w:rPr>
                <w:spacing w:val="-2"/>
                <w:position w:val="-1"/>
                <w:sz w:val="20"/>
              </w:rPr>
            </w:pPr>
          </w:p>
        </w:tc>
      </w:tr>
    </w:tbl>
    <w:p w:rsidR="00790815" w:rsidRDefault="0079081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39"/>
        <w:gridCol w:w="4825"/>
        <w:gridCol w:w="5073"/>
      </w:tblGrid>
      <w:tr w:rsidR="00790815" w:rsidTr="00BB02E0">
        <w:trPr>
          <w:trHeight w:val="793"/>
        </w:trPr>
        <w:tc>
          <w:tcPr>
            <w:tcW w:w="596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BB02E0">
            <w:pPr>
              <w:pStyle w:val="TableParagraph"/>
              <w:tabs>
                <w:tab w:val="left" w:pos="726"/>
              </w:tabs>
              <w:spacing w:line="222" w:lineRule="exact"/>
              <w:ind w:left="47" w:righ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0629355-</w:t>
            </w:r>
            <w:r>
              <w:rPr>
                <w:rFonts w:ascii="Arial" w:hAnsi="Arial"/>
                <w:b/>
                <w:spacing w:val="-2"/>
                <w:sz w:val="20"/>
              </w:rPr>
              <w:t>54.2019.8.04.0001/1</w:t>
            </w:r>
          </w:p>
          <w:p w:rsidR="00790815" w:rsidRDefault="00790815" w:rsidP="00BB02E0">
            <w:pPr>
              <w:pStyle w:val="TableParagraph"/>
              <w:spacing w:before="139" w:line="206" w:lineRule="exact"/>
              <w:ind w:left="129" w:right="7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7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"/>
              <w:ind w:left="4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 DES.  CEZAR 09.02.2026          (ADIADO/SUSPENSO)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</w:t>
            </w:r>
          </w:p>
        </w:tc>
      </w:tr>
      <w:tr w:rsidR="00790815" w:rsidTr="00BB02E0">
        <w:trPr>
          <w:trHeight w:val="299"/>
        </w:trPr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BB02E0">
            <w:pPr>
              <w:pStyle w:val="TableParagraph"/>
              <w:spacing w:line="220" w:lineRule="exact"/>
              <w:ind w:left="28" w:righ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BB02E0">
            <w:pPr>
              <w:pStyle w:val="TableParagraph"/>
              <w:spacing w:line="220" w:lineRule="exact"/>
              <w:ind w:left="417" w:righ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3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RPr="00790815" w:rsidTr="00BB02E0">
        <w:trPr>
          <w:trHeight w:val="3208"/>
        </w:trPr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Apelante</w:t>
            </w: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Apelado</w:t>
            </w:r>
          </w:p>
        </w:tc>
        <w:tc>
          <w:tcPr>
            <w:tcW w:w="48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Supplog Armazéns Gerais Ltda.</w:t>
            </w: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Hines Gerenciamento de Propriedades Ltda.</w:t>
            </w: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</w:p>
          <w:p w:rsidR="00790815" w:rsidRPr="00790815" w:rsidRDefault="00790815" w:rsidP="00BB02E0">
            <w:pPr>
              <w:pStyle w:val="Corpodetexto"/>
              <w:tabs>
                <w:tab w:val="left" w:pos="2550"/>
              </w:tabs>
              <w:spacing w:before="3" w:line="269" w:lineRule="exact"/>
              <w:ind w:right="72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Manaus Iii do Brasil Projetos Imobiliários Ltda.</w:t>
            </w:r>
          </w:p>
        </w:tc>
        <w:tc>
          <w:tcPr>
            <w:tcW w:w="5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Pr="00790815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339N-AM - Felix Valois Coelho Junior 83022N-MG - Rodrigo Pedrozo Zarro 434497N-SP - Rodrigo Pedrozo Zarro 7038N-AM - Carla Dayany da Luz de Abreu</w:t>
            </w:r>
          </w:p>
          <w:p w:rsidR="00790815" w:rsidRPr="00790815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1567N-AM - LINO JOSÉ DE SOUZA CHÍXARO</w:t>
            </w:r>
          </w:p>
          <w:p w:rsidR="00790815" w:rsidRPr="00790815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399904N-SP - Sofia Yeh Britschka</w:t>
            </w:r>
          </w:p>
          <w:p w:rsidR="00790815" w:rsidRPr="00790815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295446N-SP - Raphael Augusto Caramuru Fernandes</w:t>
            </w:r>
          </w:p>
          <w:p w:rsidR="00790815" w:rsidRPr="00790815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257125N-SP - Ricardo Malta Corradini</w:t>
            </w:r>
          </w:p>
          <w:p w:rsidR="00790815" w:rsidRPr="00790815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295446N-SP - Raphael Augusto Caramuru Fernandes</w:t>
            </w:r>
          </w:p>
          <w:p w:rsidR="00790815" w:rsidRPr="00790815" w:rsidRDefault="00790815" w:rsidP="00790815">
            <w:pPr>
              <w:pStyle w:val="Corpodetexto"/>
              <w:tabs>
                <w:tab w:val="left" w:pos="2550"/>
              </w:tabs>
              <w:spacing w:before="3" w:line="269" w:lineRule="exact"/>
              <w:rPr>
                <w:rFonts w:ascii="Arial" w:hAnsi="Arial" w:cs="Arial"/>
                <w:spacing w:val="-2"/>
              </w:rPr>
            </w:pPr>
            <w:r w:rsidRPr="00790815">
              <w:rPr>
                <w:rFonts w:ascii="Arial" w:hAnsi="Arial" w:cs="Arial"/>
                <w:spacing w:val="-2"/>
              </w:rPr>
              <w:t>399904N-SP - Sofia Yeh Britschka</w:t>
            </w:r>
          </w:p>
        </w:tc>
      </w:tr>
    </w:tbl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BB02E0" w:rsidRDefault="00E97886" w:rsidP="00BB02E0">
      <w:pPr>
        <w:pStyle w:val="Corpodetexto"/>
        <w:tabs>
          <w:tab w:val="left" w:pos="2552"/>
        </w:tabs>
        <w:spacing w:before="3" w:line="269" w:lineRule="exact"/>
        <w:ind w:left="142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02" o:spid="_x0000_s2110" type="#_x0000_t202" alt="#AnnotID = 1320247177" style="position:absolute;left:0;text-align:left;margin-left:369.35pt;margin-top:5.9pt;width:177.8pt;height:16.25pt;z-index:251753472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BB02E0">
        <w:rPr>
          <w:rFonts w:ascii="Times New Roman" w:hAnsi="Times New Roman" w:cs="Times New Roman"/>
          <w:b/>
          <w:spacing w:val="-2"/>
        </w:rPr>
        <w:t>Relator:</w:t>
      </w:r>
      <w:r w:rsidR="00790815" w:rsidRPr="00BB02E0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790815" w:rsidRPr="006F5B96" w:rsidRDefault="00790815" w:rsidP="0079081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 xml:space="preserve">  Exmo(a). Sr(a). Des(a). Cézar Luiz Bandiera</w:t>
      </w:r>
    </w:p>
    <w:p w:rsidR="00790815" w:rsidRPr="006F5B96" w:rsidRDefault="00790815" w:rsidP="00790815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90815" w:rsidRPr="006F5B96" w:rsidRDefault="00790815" w:rsidP="0079081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</w:t>
      </w:r>
      <w:r w:rsidR="00BB02E0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Exmo(a). Sr(a). Des(a). Socorro Guedes Moura</w:t>
      </w:r>
    </w:p>
    <w:p w:rsidR="00790815" w:rsidRPr="006F5B96" w:rsidRDefault="00790815" w:rsidP="0079081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142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SUSTENTAÇÃO ORAL REALIZADA</w:t>
      </w:r>
    </w:p>
    <w:p w:rsidR="00790815" w:rsidRDefault="00790815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BB02E0" w:rsidRPr="00790815" w:rsidRDefault="00BB02E0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p w:rsidR="00790815" w:rsidRDefault="0079081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72"/>
        <w:gridCol w:w="4883"/>
        <w:gridCol w:w="4963"/>
      </w:tblGrid>
      <w:tr w:rsidR="00790815" w:rsidTr="00790815">
        <w:trPr>
          <w:trHeight w:val="891"/>
        </w:trPr>
        <w:tc>
          <w:tcPr>
            <w:tcW w:w="615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49</w:t>
            </w:r>
            <w:r>
              <w:rPr>
                <w:rFonts w:ascii="Arial" w:hAnsi="Arial"/>
                <w:b/>
                <w:sz w:val="20"/>
              </w:rPr>
              <w:tab/>
              <w:t>Agravo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Interno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0005485-</w:t>
            </w:r>
            <w:r>
              <w:rPr>
                <w:rFonts w:ascii="Arial" w:hAnsi="Arial"/>
                <w:b/>
                <w:spacing w:val="-2"/>
                <w:sz w:val="20"/>
              </w:rPr>
              <w:t>56.2024.8.04.0000</w:t>
            </w:r>
          </w:p>
          <w:p w:rsidR="00790815" w:rsidRDefault="00790815" w:rsidP="00790815">
            <w:pPr>
              <w:pStyle w:val="TableParagraph"/>
              <w:spacing w:before="238" w:line="206" w:lineRule="exact"/>
              <w:ind w:left="129" w:right="6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35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 DES.  CEZAR 09.02.2026          (ADIADO/SUSPENSO)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</w:t>
            </w:r>
          </w:p>
        </w:tc>
      </w:tr>
      <w:tr w:rsidR="00790815" w:rsidTr="00790815">
        <w:trPr>
          <w:trHeight w:val="301"/>
        </w:trPr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790815">
        <w:trPr>
          <w:trHeight w:val="252"/>
        </w:trPr>
        <w:tc>
          <w:tcPr>
            <w:tcW w:w="1272" w:type="dxa"/>
            <w:tcBorders>
              <w:top w:val="single" w:sz="8" w:space="0" w:color="000000"/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83" w:type="dxa"/>
            <w:tcBorders>
              <w:top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357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4963" w:type="dxa"/>
            <w:tcBorders>
              <w:top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9" w:lineRule="exact"/>
              <w:ind w:left="231"/>
              <w:rPr>
                <w:sz w:val="18"/>
              </w:rPr>
            </w:pPr>
            <w:r>
              <w:rPr>
                <w:sz w:val="18"/>
              </w:rPr>
              <w:t>12343N-AM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KAZUYUKI </w:t>
            </w:r>
            <w:r>
              <w:rPr>
                <w:spacing w:val="-2"/>
                <w:sz w:val="18"/>
              </w:rPr>
              <w:t>TAKAHASHI</w:t>
            </w:r>
          </w:p>
        </w:tc>
      </w:tr>
      <w:tr w:rsidR="00790815" w:rsidTr="00790815">
        <w:trPr>
          <w:trHeight w:val="259"/>
        </w:trPr>
        <w:tc>
          <w:tcPr>
            <w:tcW w:w="1272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25" w:line="214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83" w:type="dxa"/>
          </w:tcPr>
          <w:p w:rsidR="00790815" w:rsidRDefault="00790815" w:rsidP="00790815">
            <w:pPr>
              <w:pStyle w:val="TableParagraph"/>
              <w:spacing w:before="25" w:line="214" w:lineRule="exact"/>
              <w:ind w:left="357"/>
              <w:rPr>
                <w:sz w:val="20"/>
              </w:rPr>
            </w:pPr>
            <w:r>
              <w:rPr>
                <w:sz w:val="20"/>
              </w:rPr>
              <w:t>AMAZON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FEIRAS,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EVENTOS,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PUBLICIDADE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963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815" w:rsidTr="00790815">
        <w:trPr>
          <w:trHeight w:val="236"/>
        </w:trPr>
        <w:tc>
          <w:tcPr>
            <w:tcW w:w="1272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83" w:type="dxa"/>
          </w:tcPr>
          <w:p w:rsidR="00790815" w:rsidRDefault="00790815" w:rsidP="00790815">
            <w:pPr>
              <w:pStyle w:val="TableParagraph"/>
              <w:spacing w:line="216" w:lineRule="exact"/>
              <w:ind w:left="357"/>
              <w:rPr>
                <w:sz w:val="20"/>
              </w:rPr>
            </w:pPr>
            <w:r>
              <w:rPr>
                <w:sz w:val="20"/>
              </w:rPr>
              <w:t>PRODUÇÕES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3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0815" w:rsidTr="00790815">
        <w:trPr>
          <w:trHeight w:val="281"/>
        </w:trPr>
        <w:tc>
          <w:tcPr>
            <w:tcW w:w="1272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3" w:type="dxa"/>
          </w:tcPr>
          <w:p w:rsidR="00790815" w:rsidRDefault="00790815" w:rsidP="00790815">
            <w:pPr>
              <w:pStyle w:val="TableParagraph"/>
              <w:spacing w:before="2"/>
              <w:ind w:left="357"/>
              <w:rPr>
                <w:sz w:val="20"/>
              </w:rPr>
            </w:pPr>
            <w:r>
              <w:rPr>
                <w:sz w:val="20"/>
              </w:rPr>
              <w:t>Amazônia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(Amazon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Sat)</w:t>
            </w:r>
          </w:p>
        </w:tc>
        <w:tc>
          <w:tcPr>
            <w:tcW w:w="4963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815" w:rsidTr="00790815">
        <w:trPr>
          <w:trHeight w:val="395"/>
        </w:trPr>
        <w:tc>
          <w:tcPr>
            <w:tcW w:w="1272" w:type="dxa"/>
            <w:tcBorders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83" w:type="dxa"/>
            <w:tcBorders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2"/>
              <w:ind w:left="357"/>
              <w:rPr>
                <w:sz w:val="20"/>
              </w:rPr>
            </w:pPr>
            <w:r>
              <w:rPr>
                <w:sz w:val="20"/>
              </w:rPr>
              <w:t>RÁDIO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3" w:type="dxa"/>
            <w:tcBorders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4"/>
              <w:ind w:left="231"/>
              <w:rPr>
                <w:sz w:val="18"/>
              </w:rPr>
            </w:pPr>
            <w:r>
              <w:rPr>
                <w:sz w:val="18"/>
              </w:rPr>
              <w:t>1848A-AM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Fernando José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 w:rsidR="00790815" w:rsidRPr="006F5B96" w:rsidRDefault="00790815" w:rsidP="00BB02E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BB02E0" w:rsidRDefault="00790815" w:rsidP="00BB02E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BB02E0">
        <w:rPr>
          <w:rFonts w:ascii="Times New Roman" w:hAnsi="Times New Roman" w:cs="Times New Roman"/>
          <w:b/>
          <w:spacing w:val="-2"/>
        </w:rPr>
        <w:t>Relator:</w:t>
      </w:r>
      <w:r w:rsidRPr="00BB02E0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790815" w:rsidRPr="006F5B96" w:rsidRDefault="00790815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790815" w:rsidRPr="006F5B96" w:rsidRDefault="00790815" w:rsidP="0079081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>Exmo(a). Sr(a). Des(a). Cézar Luiz Bandiera</w:t>
      </w:r>
    </w:p>
    <w:p w:rsidR="00790815" w:rsidRPr="006F5B96" w:rsidRDefault="00790815" w:rsidP="00790815">
      <w:pPr>
        <w:pStyle w:val="Corpodetexto"/>
        <w:tabs>
          <w:tab w:val="left" w:pos="2550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790815" w:rsidRPr="006F5B96" w:rsidRDefault="00E97886" w:rsidP="00BB02E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06" o:spid="_x0000_s2111" type="#_x0000_t202" alt="#AnnotID = 1242448139" style="position:absolute;left:0;text-align:left;margin-left:195.35pt;margin-top:43.4pt;width:216.85pt;height:19.25pt;z-index:251755520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790815" w:rsidRPr="006F5B96">
        <w:rPr>
          <w:rFonts w:ascii="Times New Roman" w:hAnsi="Times New Roman" w:cs="Times New Roman"/>
          <w:spacing w:val="-2"/>
        </w:rPr>
        <w:t>Suplentes:</w:t>
      </w:r>
      <w:r w:rsidR="00790815"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90815" w:rsidRPr="006F5B96" w:rsidRDefault="00790815" w:rsidP="00790815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    </w:t>
      </w:r>
      <w:r w:rsidRPr="006F5B96">
        <w:rPr>
          <w:rFonts w:ascii="Times New Roman" w:hAnsi="Times New Roman" w:cs="Times New Roman"/>
          <w:spacing w:val="-2"/>
        </w:rPr>
        <w:t xml:space="preserve"> Exmo(a). Sr(a). Des(a). Socorro Guedes Moura</w:t>
      </w:r>
    </w:p>
    <w:p w:rsidR="00790815" w:rsidRDefault="00790815" w:rsidP="00790815">
      <w:pPr>
        <w:pStyle w:val="Corpodetexto"/>
      </w:pPr>
    </w:p>
    <w:p w:rsidR="00BB02E0" w:rsidRDefault="00BB02E0" w:rsidP="00790815">
      <w:pPr>
        <w:pStyle w:val="Corpodetexto"/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1"/>
        <w:gridCol w:w="4452"/>
        <w:gridCol w:w="5458"/>
      </w:tblGrid>
      <w:tr w:rsidR="0029123E" w:rsidTr="00207A22">
        <w:trPr>
          <w:trHeight w:val="790"/>
        </w:trPr>
        <w:tc>
          <w:tcPr>
            <w:tcW w:w="566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9123E" w:rsidRDefault="0029123E" w:rsidP="00207A22">
            <w:pPr>
              <w:pStyle w:val="TableParagraph"/>
              <w:tabs>
                <w:tab w:val="left" w:pos="726"/>
              </w:tabs>
              <w:spacing w:line="218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0534805-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</w:p>
          <w:p w:rsidR="0029123E" w:rsidRDefault="0029123E" w:rsidP="00207A22">
            <w:pPr>
              <w:pStyle w:val="TableParagraph"/>
              <w:spacing w:before="141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4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before="14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 DES. 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09.02.2026          (ADIADO/SUSPENSO)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</w:t>
            </w:r>
          </w:p>
        </w:tc>
      </w:tr>
      <w:tr w:rsidR="0029123E" w:rsidTr="00207A22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21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2" w:type="dxa"/>
            <w:tcBorders>
              <w:top w:val="single" w:sz="8" w:space="0" w:color="000000"/>
              <w:bottom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21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218" w:lineRule="exact"/>
              <w:ind w:left="7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123E" w:rsidTr="00207A22">
        <w:trPr>
          <w:trHeight w:val="244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21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52" w:type="dxa"/>
            <w:tcBorders>
              <w:top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218" w:lineRule="exact"/>
              <w:ind w:left="41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58" w:type="dxa"/>
            <w:tcBorders>
              <w:top w:val="single" w:sz="8" w:space="0" w:color="000000"/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197" w:lineRule="exact"/>
              <w:ind w:left="723"/>
              <w:rPr>
                <w:sz w:val="18"/>
              </w:rPr>
            </w:pPr>
            <w:r>
              <w:rPr>
                <w:sz w:val="18"/>
              </w:rPr>
              <w:t>4867N-TO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Chagas Corrêa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29123E" w:rsidTr="00207A22">
        <w:trPr>
          <w:trHeight w:val="223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before="12" w:line="191" w:lineRule="exact"/>
              <w:ind w:left="723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Citação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9123E" w:rsidTr="00207A22">
        <w:trPr>
          <w:trHeight w:val="206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186" w:lineRule="exact"/>
              <w:ind w:left="72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9123E" w:rsidTr="00207A22">
        <w:trPr>
          <w:trHeight w:val="244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202" w:lineRule="exact"/>
              <w:ind w:left="242"/>
              <w:jc w:val="center"/>
              <w:rPr>
                <w:sz w:val="18"/>
              </w:rPr>
            </w:pPr>
            <w:r>
              <w:rPr>
                <w:sz w:val="18"/>
              </w:rPr>
              <w:t>1417A-AM - RENATO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29123E" w:rsidTr="00207A22">
        <w:trPr>
          <w:trHeight w:val="256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spacing w:before="27" w:line="209" w:lineRule="exact"/>
              <w:ind w:left="41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Gorete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before="46" w:line="191" w:lineRule="exact"/>
              <w:ind w:right="291"/>
              <w:jc w:val="right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PEDRO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2"/>
                <w:sz w:val="18"/>
              </w:rPr>
              <w:t xml:space="preserve"> DELGADO</w:t>
            </w:r>
          </w:p>
        </w:tc>
      </w:tr>
      <w:tr w:rsidR="0029123E" w:rsidTr="00207A22">
        <w:trPr>
          <w:trHeight w:val="194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175" w:lineRule="exact"/>
              <w:ind w:left="723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 w:rsidR="0029123E" w:rsidTr="00207A22">
        <w:trPr>
          <w:trHeight w:val="198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178" w:lineRule="exact"/>
              <w:ind w:left="723"/>
              <w:rPr>
                <w:sz w:val="18"/>
              </w:rPr>
            </w:pPr>
            <w:r>
              <w:rPr>
                <w:sz w:val="18"/>
              </w:rPr>
              <w:t>2175A-AM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29123E" w:rsidTr="00207A22">
        <w:trPr>
          <w:trHeight w:val="195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175" w:lineRule="exact"/>
              <w:ind w:left="723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 w:rsidR="0029123E" w:rsidTr="00207A22">
        <w:trPr>
          <w:trHeight w:val="212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19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spacing w:line="192" w:lineRule="exact"/>
              <w:ind w:left="41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5"/>
                <w:sz w:val="20"/>
              </w:rPr>
              <w:t xml:space="preserve"> S/A</w:t>
            </w: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before="3" w:line="189" w:lineRule="exact"/>
              <w:ind w:left="723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Citação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9123E" w:rsidTr="00207A22">
        <w:trPr>
          <w:trHeight w:val="199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180" w:lineRule="exact"/>
              <w:ind w:left="72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9123E" w:rsidTr="00207A22">
        <w:trPr>
          <w:trHeight w:val="254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201" w:lineRule="exact"/>
              <w:ind w:left="242"/>
              <w:jc w:val="center"/>
              <w:rPr>
                <w:sz w:val="18"/>
              </w:rPr>
            </w:pPr>
            <w:r>
              <w:rPr>
                <w:sz w:val="18"/>
              </w:rPr>
              <w:t>1417A-AM - RENATO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29123E" w:rsidTr="00207A22">
        <w:trPr>
          <w:trHeight w:val="287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before="39"/>
              <w:ind w:left="723"/>
              <w:rPr>
                <w:sz w:val="18"/>
              </w:rPr>
            </w:pPr>
            <w:r>
              <w:rPr>
                <w:sz w:val="18"/>
              </w:rPr>
              <w:t>4867N-TO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Chagas Corrêa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29123E" w:rsidTr="00207A22">
        <w:trPr>
          <w:trHeight w:val="255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spacing w:before="26" w:line="209" w:lineRule="exact"/>
              <w:ind w:left="41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Gorete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before="45" w:line="191" w:lineRule="exact"/>
              <w:ind w:right="291"/>
              <w:jc w:val="right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PEDRO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2"/>
                <w:sz w:val="18"/>
              </w:rPr>
              <w:t xml:space="preserve"> DELGADO</w:t>
            </w:r>
          </w:p>
        </w:tc>
      </w:tr>
      <w:tr w:rsidR="0029123E" w:rsidTr="00207A22">
        <w:trPr>
          <w:trHeight w:val="194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175" w:lineRule="exact"/>
              <w:ind w:left="723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  <w:tr w:rsidR="0029123E" w:rsidTr="00207A22">
        <w:trPr>
          <w:trHeight w:val="206"/>
        </w:trPr>
        <w:tc>
          <w:tcPr>
            <w:tcW w:w="1211" w:type="dxa"/>
            <w:tcBorders>
              <w:left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52" w:type="dxa"/>
          </w:tcPr>
          <w:p w:rsidR="0029123E" w:rsidRDefault="0029123E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58" w:type="dxa"/>
            <w:tcBorders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186" w:lineRule="exact"/>
              <w:ind w:left="723"/>
              <w:rPr>
                <w:sz w:val="18"/>
              </w:rPr>
            </w:pPr>
            <w:r>
              <w:rPr>
                <w:sz w:val="18"/>
              </w:rPr>
              <w:t>2175A-AM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Delgado</w:t>
            </w:r>
          </w:p>
        </w:tc>
      </w:tr>
      <w:tr w:rsidR="0029123E" w:rsidTr="00207A22">
        <w:trPr>
          <w:trHeight w:val="230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52" w:type="dxa"/>
            <w:tcBorders>
              <w:bottom w:val="single" w:sz="8" w:space="0" w:color="000000"/>
            </w:tcBorders>
          </w:tcPr>
          <w:p w:rsidR="0029123E" w:rsidRDefault="0029123E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8" w:type="dxa"/>
            <w:tcBorders>
              <w:bottom w:val="single" w:sz="8" w:space="0" w:color="000000"/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spacing w:line="205" w:lineRule="exact"/>
              <w:ind w:left="723"/>
              <w:rPr>
                <w:sz w:val="18"/>
              </w:rPr>
            </w:pPr>
            <w:r>
              <w:rPr>
                <w:spacing w:val="-2"/>
                <w:sz w:val="18"/>
              </w:rPr>
              <w:t>Escarmanhani</w:t>
            </w:r>
          </w:p>
        </w:tc>
      </w:tr>
    </w:tbl>
    <w:p w:rsidR="0029123E" w:rsidRPr="006F5B96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29123E" w:rsidRPr="0029123E" w:rsidRDefault="00E97886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32" o:spid="_x0000_s2230" type="#_x0000_t202" alt="#AnnotID = 536870912" style="position:absolute;left:0;text-align:left;margin-left:430.1pt;margin-top:3.5pt;width:119.9pt;height:19.25pt;z-index:251956224;mso-position-horizontal-relative:page" filled="f" stroked="f">
            <v:textbox inset="0,0,0,0">
              <w:txbxContent>
                <w:p w:rsidR="00CA73BA" w:rsidRDefault="00CA73BA" w:rsidP="0029123E">
                  <w:pPr>
                    <w:spacing w:line="369" w:lineRule="exact"/>
                    <w:rPr>
                      <w:sz w:val="33"/>
                      <w:lang w:val="pt-BR"/>
                    </w:rPr>
                  </w:pPr>
                </w:p>
                <w:p w:rsidR="00CA73BA" w:rsidRPr="00790815" w:rsidRDefault="00CA73BA" w:rsidP="0029123E">
                  <w:pPr>
                    <w:spacing w:line="369" w:lineRule="exact"/>
                    <w:rPr>
                      <w:sz w:val="33"/>
                      <w:lang w:val="pt-BR"/>
                    </w:rPr>
                  </w:pPr>
                </w:p>
              </w:txbxContent>
            </v:textbox>
            <w10:wrap anchorx="page"/>
          </v:shape>
        </w:pict>
      </w:r>
      <w:r w:rsidR="0029123E" w:rsidRPr="0029123E">
        <w:rPr>
          <w:rFonts w:ascii="Times New Roman" w:hAnsi="Times New Roman" w:cs="Times New Roman"/>
          <w:b/>
          <w:spacing w:val="-2"/>
        </w:rPr>
        <w:t>Relatora:</w:t>
      </w:r>
      <w:r w:rsidR="0029123E" w:rsidRPr="0029123E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29123E" w:rsidRPr="006F5B96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Cézar Luiz Bandiera</w:t>
      </w:r>
    </w:p>
    <w:p w:rsidR="0029123E" w:rsidRPr="006F5B96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Exmo(a). Sr(a). Des(a). Délcio Luís Santos</w:t>
      </w:r>
    </w:p>
    <w:p w:rsidR="0029123E" w:rsidRPr="006F5B96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Pr="006F5B96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29123E" w:rsidRPr="006F5B96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</w:t>
      </w:r>
      <w:r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29123E" w:rsidRPr="006F5B96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Pr="006F5B96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SUSTENTAÇÃO ORAL REALIZADA</w:t>
      </w:r>
    </w:p>
    <w:p w:rsidR="0029123E" w:rsidRDefault="0029123E" w:rsidP="00790815">
      <w:pPr>
        <w:pStyle w:val="Corpodetexto"/>
        <w:sectPr w:rsidR="0029123E">
          <w:pgSz w:w="11910" w:h="16840"/>
          <w:pgMar w:top="640" w:right="283" w:bottom="280" w:left="141" w:header="424" w:footer="0" w:gutter="0"/>
          <w:cols w:space="720"/>
        </w:sectPr>
      </w:pPr>
    </w:p>
    <w:p w:rsidR="00A15A9F" w:rsidRDefault="00A15A9F">
      <w:pPr>
        <w:pStyle w:val="Corpodetexto"/>
        <w:spacing w:before="32"/>
      </w:pPr>
    </w:p>
    <w:p w:rsidR="00790815" w:rsidRDefault="00790815">
      <w:pPr>
        <w:pStyle w:val="Corpodetexto"/>
        <w:spacing w:before="32"/>
      </w:pPr>
    </w:p>
    <w:tbl>
      <w:tblPr>
        <w:tblStyle w:val="TableNormal"/>
        <w:tblW w:w="10920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3918"/>
        <w:gridCol w:w="5791"/>
      </w:tblGrid>
      <w:tr w:rsidR="00790815" w:rsidTr="0029123E">
        <w:trPr>
          <w:trHeight w:val="668"/>
        </w:trPr>
        <w:tc>
          <w:tcPr>
            <w:tcW w:w="512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0000304-</w:t>
            </w:r>
            <w:r>
              <w:rPr>
                <w:rFonts w:ascii="Arial" w:hAnsi="Arial"/>
                <w:b/>
                <w:spacing w:val="-2"/>
                <w:sz w:val="20"/>
              </w:rPr>
              <w:t>25.2013.8.04.4700</w:t>
            </w:r>
          </w:p>
          <w:p w:rsidR="00790815" w:rsidRDefault="00790815" w:rsidP="00790815">
            <w:pPr>
              <w:pStyle w:val="TableParagraph"/>
              <w:spacing w:before="153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Itacoatiara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9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8"/>
              <w:ind w:left="4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 DES. 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09.02.2026          (ADIADO/SUSPENSO)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</w:t>
            </w:r>
          </w:p>
        </w:tc>
      </w:tr>
      <w:tr w:rsidR="00790815" w:rsidTr="0029123E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1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647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7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90815" w:rsidRDefault="00790815" w:rsidP="00790815"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7" w:lineRule="exact"/>
              <w:ind w:left="41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  <w:p w:rsidR="00790815" w:rsidRDefault="00790815" w:rsidP="00790815">
            <w:pPr>
              <w:pStyle w:val="TableParagraph"/>
              <w:spacing w:before="87"/>
              <w:ind w:left="416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ROLIM</w:t>
            </w:r>
          </w:p>
        </w:tc>
        <w:tc>
          <w:tcPr>
            <w:tcW w:w="5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9" w:lineRule="exact"/>
              <w:ind w:left="1257"/>
              <w:rPr>
                <w:sz w:val="18"/>
              </w:rPr>
            </w:pPr>
            <w:r>
              <w:rPr>
                <w:sz w:val="18"/>
              </w:rPr>
              <w:t>5553N-RN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DELLI RIBEIRO</w:t>
            </w:r>
            <w:r>
              <w:rPr>
                <w:spacing w:val="-2"/>
                <w:sz w:val="18"/>
              </w:rPr>
              <w:t xml:space="preserve"> RODRIGUES</w:t>
            </w:r>
          </w:p>
        </w:tc>
      </w:tr>
    </w:tbl>
    <w:p w:rsidR="00790815" w:rsidRPr="006F5B96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29123E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9123E">
        <w:rPr>
          <w:rFonts w:ascii="Times New Roman" w:hAnsi="Times New Roman" w:cs="Times New Roman"/>
          <w:b/>
          <w:spacing w:val="-2"/>
        </w:rPr>
        <w:t>Relatora:</w:t>
      </w:r>
      <w:r w:rsidRPr="0029123E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790815" w:rsidRPr="006F5B96" w:rsidRDefault="00E97886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48" o:spid="_x0000_s2114" type="#_x0000_t202" style="position:absolute;left:0;text-align:left;margin-left:412.45pt;margin-top:.5pt;width:175.4pt;height:30.65pt;z-index:251759616;mso-position-horizontal-relative:page" filled="f" stroked="f">
            <v:textbox style="mso-next-textbox:#docshape148" inset="0,0,0,0">
              <w:txbxContent>
                <w:p w:rsidR="00CA73BA" w:rsidRDefault="00CA73BA" w:rsidP="00790815">
                  <w:pPr>
                    <w:spacing w:line="306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6F5B96">
        <w:rPr>
          <w:rFonts w:ascii="Times New Roman" w:hAnsi="Times New Roman" w:cs="Times New Roman"/>
          <w:spacing w:val="-2"/>
        </w:rPr>
        <w:t>Membros:</w:t>
      </w:r>
      <w:r w:rsidR="00790815" w:rsidRPr="006F5B96">
        <w:rPr>
          <w:rFonts w:ascii="Times New Roman" w:hAnsi="Times New Roman" w:cs="Times New Roman"/>
          <w:spacing w:val="-2"/>
        </w:rPr>
        <w:tab/>
        <w:t xml:space="preserve">Exmo(a). Sr(a). Des(a). Cézar Luiz Bandiera </w:t>
      </w:r>
    </w:p>
    <w:p w:rsidR="00790815" w:rsidRPr="006F5B96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</w:t>
      </w:r>
      <w:r w:rsidRPr="006F5B96">
        <w:rPr>
          <w:rFonts w:ascii="Times New Roman" w:hAnsi="Times New Roman" w:cs="Times New Roman"/>
          <w:spacing w:val="-2"/>
        </w:rPr>
        <w:t>Exmo(a). Sr(a). Des(a). Délcio Luís Santos</w:t>
      </w:r>
    </w:p>
    <w:p w:rsidR="00790815" w:rsidRPr="006F5B96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790815" w:rsidRPr="0029123E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Exmo(a). Sr(a). Des(a). Mirza Telma de Oliveira Cunha</w:t>
      </w:r>
    </w:p>
    <w:p w:rsidR="00790815" w:rsidRDefault="00790815">
      <w:pPr>
        <w:pStyle w:val="Corpodetexto"/>
        <w:spacing w:before="32"/>
      </w:pPr>
    </w:p>
    <w:p w:rsidR="00790815" w:rsidRDefault="00790815">
      <w:pPr>
        <w:pStyle w:val="Corpodetexto"/>
        <w:spacing w:before="32"/>
      </w:pPr>
    </w:p>
    <w:tbl>
      <w:tblPr>
        <w:tblStyle w:val="TableNormal"/>
        <w:tblW w:w="10920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889"/>
        <w:gridCol w:w="4820"/>
      </w:tblGrid>
      <w:tr w:rsidR="00790815" w:rsidTr="0029123E">
        <w:trPr>
          <w:trHeight w:val="791"/>
        </w:trPr>
        <w:tc>
          <w:tcPr>
            <w:tcW w:w="610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0692694-</w:t>
            </w:r>
            <w:r>
              <w:rPr>
                <w:rFonts w:ascii="Arial" w:hAnsi="Arial"/>
                <w:b/>
                <w:spacing w:val="-2"/>
                <w:sz w:val="20"/>
              </w:rPr>
              <w:t>16.2021.8.04.0001</w:t>
            </w:r>
          </w:p>
          <w:p w:rsidR="00790815" w:rsidRDefault="00790815" w:rsidP="00790815">
            <w:pPr>
              <w:pStyle w:val="TableParagraph"/>
              <w:spacing w:before="131" w:line="210" w:lineRule="atLeast"/>
              <w:ind w:left="129" w:right="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2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19" w:lineRule="exact"/>
              <w:ind w:left="92"/>
              <w:rPr>
                <w:rFonts w:ascii="Arial" w:hAns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 DES.  CEZAR 09.02.2026          (ADIADO/SUSPENSO)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</w:t>
            </w:r>
          </w:p>
        </w:tc>
      </w:tr>
      <w:tr w:rsidR="00790815" w:rsidTr="0029123E">
        <w:trPr>
          <w:trHeight w:val="296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123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before="1" w:line="33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416"/>
              <w:rPr>
                <w:sz w:val="20"/>
              </w:rPr>
            </w:pPr>
            <w:r>
              <w:rPr>
                <w:sz w:val="20"/>
              </w:rPr>
              <w:t>Gracinete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Cavalcante</w:t>
            </w:r>
          </w:p>
          <w:p w:rsidR="00790815" w:rsidRDefault="00790815" w:rsidP="00790815">
            <w:pPr>
              <w:pStyle w:val="TableParagraph"/>
              <w:spacing w:before="94"/>
              <w:ind w:left="416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03" w:lineRule="exact"/>
              <w:ind w:left="286"/>
              <w:rPr>
                <w:sz w:val="18"/>
              </w:rPr>
            </w:pPr>
            <w:r>
              <w:rPr>
                <w:sz w:val="18"/>
              </w:rPr>
              <w:t>6596N-AM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WISTON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FEITOSA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4"/>
                <w:sz w:val="18"/>
              </w:rPr>
              <w:t>SOUSA</w:t>
            </w:r>
          </w:p>
          <w:p w:rsidR="00790815" w:rsidRDefault="00790815" w:rsidP="00790815">
            <w:pPr>
              <w:pStyle w:val="TableParagraph"/>
              <w:spacing w:before="114"/>
              <w:ind w:left="286"/>
              <w:rPr>
                <w:sz w:val="18"/>
              </w:rPr>
            </w:pPr>
            <w:r>
              <w:rPr>
                <w:sz w:val="18"/>
              </w:rPr>
              <w:t>2827N-RO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NOGUEIRA</w:t>
            </w:r>
          </w:p>
          <w:p w:rsidR="00790815" w:rsidRDefault="00790815" w:rsidP="00790815">
            <w:pPr>
              <w:pStyle w:val="TableParagraph"/>
              <w:spacing w:before="93" w:line="348" w:lineRule="auto"/>
              <w:ind w:left="286" w:right="1407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790815" w:rsidRPr="0029123E" w:rsidRDefault="00E97886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77" o:spid="_x0000_s2115" type="#_x0000_t202" alt="#AnnotID = 1622862008" style="position:absolute;left:0;text-align:left;margin-left:362pt;margin-top:23.65pt;width:177.8pt;height:16.25pt;z-index:251761664;mso-position-horizontal-relative:page;mso-position-vertical-relative:text" filled="f" stroked="f">
            <v:textbox style="mso-next-textbox:#docshape177" inset="0,0,0,0">
              <w:txbxContent>
                <w:p w:rsidR="00CA73BA" w:rsidRDefault="00CA73BA" w:rsidP="00790815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29123E">
        <w:rPr>
          <w:rFonts w:ascii="Times New Roman" w:hAnsi="Times New Roman" w:cs="Times New Roman"/>
          <w:b/>
          <w:spacing w:val="-2"/>
        </w:rPr>
        <w:t>Presidente/Relator:</w:t>
      </w:r>
      <w:r w:rsidR="00790815" w:rsidRPr="0029123E">
        <w:rPr>
          <w:rFonts w:ascii="Times New Roman" w:hAnsi="Times New Roman" w:cs="Times New Roman"/>
          <w:b/>
          <w:spacing w:val="-2"/>
        </w:rPr>
        <w:tab/>
        <w:t xml:space="preserve">Exmo(a). Sr(a). Des(a). Yedo Simões de Oliveira </w:t>
      </w: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Membros:</w:t>
      </w:r>
      <w:r w:rsidRPr="00BB072F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</w:t>
      </w:r>
      <w:r w:rsidR="0029123E">
        <w:rPr>
          <w:rFonts w:ascii="Times New Roman" w:hAnsi="Times New Roman" w:cs="Times New Roman"/>
          <w:spacing w:val="-2"/>
        </w:rPr>
        <w:t xml:space="preserve">                                </w:t>
      </w:r>
      <w:r w:rsidRPr="00BB072F">
        <w:rPr>
          <w:rFonts w:ascii="Times New Roman" w:hAnsi="Times New Roman" w:cs="Times New Roman"/>
          <w:spacing w:val="-2"/>
        </w:rPr>
        <w:t>Exmo(a). Sr(a). Des(a). Cezar Luiz Bandiera</w:t>
      </w: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Suplentes:</w:t>
      </w:r>
      <w:r w:rsidRPr="00BB072F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</w:t>
      </w:r>
      <w:r w:rsidR="0029123E">
        <w:rPr>
          <w:rFonts w:ascii="Times New Roman" w:hAnsi="Times New Roman" w:cs="Times New Roman"/>
          <w:spacing w:val="-2"/>
        </w:rPr>
        <w:t xml:space="preserve">                               </w:t>
      </w:r>
      <w:r w:rsidRPr="00BB072F">
        <w:rPr>
          <w:rFonts w:ascii="Times New Roman" w:hAnsi="Times New Roman" w:cs="Times New Roman"/>
          <w:spacing w:val="-2"/>
        </w:rPr>
        <w:t>Exmo(a). Sr(a). Des(a). Socorro Guedes Moura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SUSTENTAÇÃO ORAL REALIZADA</w:t>
      </w:r>
    </w:p>
    <w:p w:rsidR="00790815" w:rsidRDefault="00790815" w:rsidP="00790815">
      <w:pPr>
        <w:pStyle w:val="Corpodetexto"/>
        <w:tabs>
          <w:tab w:val="left" w:pos="2550"/>
        </w:tabs>
        <w:spacing w:before="3" w:line="269" w:lineRule="exact"/>
        <w:rPr>
          <w:rFonts w:ascii="Arial" w:hAnsi="Arial" w:cs="Arial"/>
          <w:spacing w:val="-2"/>
        </w:rPr>
      </w:pPr>
    </w:p>
    <w:tbl>
      <w:tblPr>
        <w:tblStyle w:val="TableNormal"/>
        <w:tblW w:w="10920" w:type="dxa"/>
        <w:tblInd w:w="289" w:type="dxa"/>
        <w:tblLayout w:type="fixed"/>
        <w:tblLook w:val="01E0"/>
      </w:tblPr>
      <w:tblGrid>
        <w:gridCol w:w="1211"/>
        <w:gridCol w:w="4673"/>
        <w:gridCol w:w="5036"/>
      </w:tblGrid>
      <w:tr w:rsidR="00790815" w:rsidTr="0029123E">
        <w:trPr>
          <w:trHeight w:val="791"/>
        </w:trPr>
        <w:tc>
          <w:tcPr>
            <w:tcW w:w="588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0051451-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15.2025.8.04.1000</w:t>
            </w:r>
          </w:p>
          <w:p w:rsidR="00790815" w:rsidRDefault="00790815" w:rsidP="00790815">
            <w:pPr>
              <w:pStyle w:val="TableParagraph"/>
              <w:spacing w:before="137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6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 DES. 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09.02.2026          (ADIADO/SUSPENSO)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</w:t>
            </w:r>
          </w:p>
        </w:tc>
      </w:tr>
      <w:tr w:rsidR="00790815" w:rsidTr="0029123E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3" w:type="dxa"/>
            <w:tcBorders>
              <w:top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184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64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3" w:type="dxa"/>
            <w:tcBorders>
              <w:top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64" w:lineRule="exact"/>
              <w:ind w:left="41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36" w:type="dxa"/>
            <w:tcBorders>
              <w:top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64" w:lineRule="exact"/>
              <w:ind w:left="50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Citação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90815" w:rsidTr="0029123E">
        <w:trPr>
          <w:trHeight w:val="191"/>
        </w:trPr>
        <w:tc>
          <w:tcPr>
            <w:tcW w:w="121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3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6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71" w:lineRule="exact"/>
              <w:ind w:left="50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90815" w:rsidTr="0029123E">
        <w:trPr>
          <w:trHeight w:val="254"/>
        </w:trPr>
        <w:tc>
          <w:tcPr>
            <w:tcW w:w="121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3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6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05" w:lineRule="exact"/>
              <w:ind w:left="502"/>
              <w:rPr>
                <w:sz w:val="18"/>
              </w:rPr>
            </w:pPr>
            <w:r>
              <w:rPr>
                <w:sz w:val="18"/>
              </w:rPr>
              <w:t>30348N-CE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JOAO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790815" w:rsidTr="0029123E">
        <w:trPr>
          <w:trHeight w:val="396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4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3" w:type="dxa"/>
            <w:tcBorders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4"/>
              <w:ind w:left="416"/>
              <w:rPr>
                <w:sz w:val="20"/>
              </w:rPr>
            </w:pPr>
            <w:r>
              <w:rPr>
                <w:sz w:val="20"/>
              </w:rPr>
              <w:t>Gracinete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Pinto</w:t>
            </w:r>
          </w:p>
        </w:tc>
        <w:tc>
          <w:tcPr>
            <w:tcW w:w="5036" w:type="dxa"/>
            <w:tcBorders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3"/>
              <w:ind w:left="502"/>
              <w:rPr>
                <w:sz w:val="18"/>
              </w:rPr>
            </w:pPr>
            <w:r>
              <w:rPr>
                <w:sz w:val="18"/>
              </w:rPr>
              <w:t>18467N-AM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ERICLES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</w:tbl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Presidente:</w:t>
      </w:r>
      <w:r w:rsidRPr="00BB072F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29123E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9123E">
        <w:rPr>
          <w:rFonts w:ascii="Times New Roman" w:hAnsi="Times New Roman" w:cs="Times New Roman"/>
          <w:b/>
          <w:spacing w:val="-2"/>
        </w:rPr>
        <w:t>Relatora:</w:t>
      </w:r>
      <w:r w:rsidRPr="0029123E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790815" w:rsidRPr="00BB072F" w:rsidRDefault="00E97886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80" o:spid="_x0000_s2116" type="#_x0000_t202" alt="#AnnotID = 51" style="position:absolute;left:0;text-align:left;margin-left:374.6pt;margin-top:9.85pt;width:179pt;height:16.25pt;z-index:251763712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BB072F">
        <w:rPr>
          <w:rFonts w:ascii="Times New Roman" w:hAnsi="Times New Roman" w:cs="Times New Roman"/>
          <w:spacing w:val="-2"/>
        </w:rPr>
        <w:t>Membros:</w:t>
      </w:r>
      <w:r w:rsidR="00790815" w:rsidRPr="00BB072F">
        <w:rPr>
          <w:rFonts w:ascii="Times New Roman" w:hAnsi="Times New Roman" w:cs="Times New Roman"/>
          <w:spacing w:val="-2"/>
        </w:rPr>
        <w:tab/>
        <w:t xml:space="preserve">Exmo(a). Sr(a). Des(a). Cézar Luiz Bandiera 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 </w:t>
      </w:r>
      <w:r w:rsidRPr="00BB072F">
        <w:rPr>
          <w:rFonts w:ascii="Times New Roman" w:hAnsi="Times New Roman" w:cs="Times New Roman"/>
          <w:spacing w:val="-2"/>
        </w:rPr>
        <w:t>Exmo(a). Sr(a). Des(a). Délcio Luís Santos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Suplentes:</w:t>
      </w:r>
      <w:r w:rsidRPr="00BB072F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790815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</w:t>
      </w:r>
      <w:r w:rsidRPr="00BB072F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29123E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Pr="00BB072F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p w:rsidR="00A15A9F" w:rsidRDefault="00A15A9F">
      <w:pPr>
        <w:pStyle w:val="Corpodetexto"/>
      </w:pPr>
    </w:p>
    <w:tbl>
      <w:tblPr>
        <w:tblStyle w:val="TableNormal"/>
        <w:tblW w:w="10920" w:type="dxa"/>
        <w:tblInd w:w="289" w:type="dxa"/>
        <w:tblLayout w:type="fixed"/>
        <w:tblLook w:val="01E0"/>
      </w:tblPr>
      <w:tblGrid>
        <w:gridCol w:w="1211"/>
        <w:gridCol w:w="4674"/>
        <w:gridCol w:w="5035"/>
      </w:tblGrid>
      <w:tr w:rsidR="00790815" w:rsidTr="0029123E">
        <w:trPr>
          <w:trHeight w:val="790"/>
        </w:trPr>
        <w:tc>
          <w:tcPr>
            <w:tcW w:w="58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0446063-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</w:t>
            </w:r>
          </w:p>
          <w:p w:rsidR="00790815" w:rsidRDefault="00790815" w:rsidP="00790815">
            <w:pPr>
              <w:pStyle w:val="TableParagraph"/>
              <w:spacing w:before="139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"/>
              <w:ind w:left="6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(ADIADO/SUSPENSO PELO RELATOR 09.02.26)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</w:t>
            </w:r>
          </w:p>
        </w:tc>
      </w:tr>
      <w:tr w:rsidR="00790815" w:rsidTr="0029123E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4" w:type="dxa"/>
            <w:tcBorders>
              <w:top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185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6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4" w:type="dxa"/>
            <w:tcBorders>
              <w:top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65" w:lineRule="exact"/>
              <w:ind w:left="415"/>
              <w:rPr>
                <w:sz w:val="20"/>
              </w:rPr>
            </w:pPr>
            <w:r>
              <w:rPr>
                <w:sz w:val="20"/>
              </w:rPr>
              <w:t>ITAÚ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UNIBANCO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35" w:type="dxa"/>
            <w:tcBorders>
              <w:top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65" w:lineRule="exact"/>
              <w:ind w:left="503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NELSON MONTEIRO DE</w:t>
            </w:r>
            <w:r>
              <w:rPr>
                <w:spacing w:val="-2"/>
                <w:sz w:val="18"/>
              </w:rPr>
              <w:t xml:space="preserve"> CARVALHO</w:t>
            </w:r>
          </w:p>
        </w:tc>
      </w:tr>
      <w:tr w:rsidR="00790815" w:rsidTr="0029123E">
        <w:trPr>
          <w:trHeight w:val="180"/>
        </w:trPr>
        <w:tc>
          <w:tcPr>
            <w:tcW w:w="121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4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5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60" w:lineRule="exact"/>
              <w:ind w:left="50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790815" w:rsidTr="0029123E">
        <w:trPr>
          <w:trHeight w:val="211"/>
        </w:trPr>
        <w:tc>
          <w:tcPr>
            <w:tcW w:w="121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4" w:type="dxa"/>
          </w:tcPr>
          <w:p w:rsidR="00790815" w:rsidRDefault="00790815" w:rsidP="00790815">
            <w:pPr>
              <w:pStyle w:val="TableParagraph"/>
              <w:spacing w:line="191" w:lineRule="exact"/>
              <w:ind w:left="416"/>
              <w:rPr>
                <w:sz w:val="20"/>
              </w:rPr>
            </w:pPr>
            <w:r>
              <w:rPr>
                <w:sz w:val="20"/>
              </w:rPr>
              <w:t>Elza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Salomao</w:t>
            </w:r>
          </w:p>
        </w:tc>
        <w:tc>
          <w:tcPr>
            <w:tcW w:w="5035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5" w:line="186" w:lineRule="exact"/>
              <w:ind w:left="503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NELSON MONTEIRO DE</w:t>
            </w:r>
            <w:r>
              <w:rPr>
                <w:spacing w:val="-2"/>
                <w:sz w:val="18"/>
              </w:rPr>
              <w:t xml:space="preserve"> CARVALHO</w:t>
            </w:r>
          </w:p>
        </w:tc>
      </w:tr>
      <w:tr w:rsidR="00790815" w:rsidTr="0029123E">
        <w:trPr>
          <w:trHeight w:val="199"/>
        </w:trPr>
        <w:tc>
          <w:tcPr>
            <w:tcW w:w="121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4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5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80" w:lineRule="exact"/>
              <w:ind w:left="503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790815" w:rsidTr="0029123E">
        <w:trPr>
          <w:trHeight w:val="332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4" w:type="dxa"/>
            <w:tcBorders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5" w:type="dxa"/>
            <w:tcBorders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05" w:lineRule="exact"/>
              <w:ind w:left="503"/>
              <w:rPr>
                <w:sz w:val="18"/>
              </w:rPr>
            </w:pPr>
            <w:r>
              <w:rPr>
                <w:sz w:val="18"/>
              </w:rPr>
              <w:t>13832N-AM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Alexsander 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Cordeiro</w:t>
            </w:r>
          </w:p>
        </w:tc>
      </w:tr>
    </w:tbl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Presidente:</w:t>
      </w:r>
      <w:r w:rsidRPr="00BB072F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29123E" w:rsidRDefault="00E97886" w:rsidP="0029123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50" o:spid="_x0000_s2117" type="#_x0000_t202" style="position:absolute;left:0;text-align:left;margin-left:386.6pt;margin-top:2.65pt;width:145.95pt;height:35.45pt;z-index:251765760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232" w:lineRule="auto"/>
                    <w:rPr>
                      <w:sz w:val="21"/>
                    </w:rPr>
                  </w:pPr>
                </w:p>
              </w:txbxContent>
            </v:textbox>
            <w10:wrap anchorx="page"/>
          </v:shape>
        </w:pict>
      </w:r>
      <w:r w:rsidR="00790815" w:rsidRPr="0029123E">
        <w:rPr>
          <w:rFonts w:ascii="Times New Roman" w:hAnsi="Times New Roman" w:cs="Times New Roman"/>
          <w:b/>
          <w:spacing w:val="-2"/>
        </w:rPr>
        <w:t>Relator:</w:t>
      </w:r>
      <w:r w:rsidR="00790815" w:rsidRPr="0029123E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Membros:</w:t>
      </w:r>
      <w:r w:rsidRPr="00BB072F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   Exmo(a). Sr(a). Des(a). Cézar Luiz Bandiera</w:t>
      </w: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Suplentes:</w:t>
      </w:r>
      <w:r w:rsidRPr="00BB072F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</w:t>
      </w:r>
      <w:r w:rsidRPr="00BB072F">
        <w:rPr>
          <w:rFonts w:ascii="Times New Roman" w:hAnsi="Times New Roman" w:cs="Times New Roman"/>
          <w:spacing w:val="-2"/>
        </w:rPr>
        <w:t>Exmo(a). Sr(a). Des(a). Socorro Guedes Moura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29123E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SUSTENTAÇÃO ORAL REALIZADA</w:t>
      </w:r>
    </w:p>
    <w:p w:rsidR="00790815" w:rsidRDefault="00790815">
      <w:pPr>
        <w:pStyle w:val="Corpodetexto"/>
      </w:pPr>
    </w:p>
    <w:p w:rsidR="00790815" w:rsidRDefault="00790815">
      <w:pPr>
        <w:pStyle w:val="Corpodetexto"/>
      </w:pPr>
    </w:p>
    <w:tbl>
      <w:tblPr>
        <w:tblStyle w:val="TableNormal"/>
        <w:tblW w:w="10920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673"/>
        <w:gridCol w:w="5036"/>
      </w:tblGrid>
      <w:tr w:rsidR="00790815" w:rsidTr="0029123E">
        <w:trPr>
          <w:trHeight w:val="790"/>
        </w:trPr>
        <w:tc>
          <w:tcPr>
            <w:tcW w:w="588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0663291-</w:t>
            </w:r>
            <w:r>
              <w:rPr>
                <w:rFonts w:ascii="Arial" w:hAnsi="Arial"/>
                <w:b/>
                <w:spacing w:val="-2"/>
                <w:sz w:val="20"/>
              </w:rPr>
              <w:t>70.2019.8.04.0001</w:t>
            </w:r>
          </w:p>
          <w:p w:rsidR="00790815" w:rsidRDefault="00790815" w:rsidP="00790815">
            <w:pPr>
              <w:pStyle w:val="TableParagraph"/>
              <w:spacing w:before="137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"/>
              <w:ind w:left="6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Quórum </w:t>
            </w:r>
          </w:p>
        </w:tc>
      </w:tr>
      <w:tr w:rsidR="00790815" w:rsidTr="0029123E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1698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90815" w:rsidRDefault="00790815" w:rsidP="00790815">
            <w:pPr>
              <w:pStyle w:val="TableParagraph"/>
              <w:spacing w:before="225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416"/>
              <w:rPr>
                <w:sz w:val="20"/>
              </w:rPr>
            </w:pPr>
            <w:r>
              <w:rPr>
                <w:sz w:val="20"/>
              </w:rPr>
              <w:t>AMERICA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VEICULOS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  <w:p w:rsidR="00790815" w:rsidRDefault="00790815" w:rsidP="00790815">
            <w:pPr>
              <w:pStyle w:val="TableParagraph"/>
              <w:spacing w:before="175" w:line="331" w:lineRule="auto"/>
              <w:ind w:left="416" w:right="925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Barcellos AMERICA VEICULOS S.A</w:t>
            </w:r>
          </w:p>
          <w:p w:rsidR="00790815" w:rsidRDefault="00790815" w:rsidP="00790815">
            <w:pPr>
              <w:pStyle w:val="TableParagraph"/>
              <w:spacing w:line="229" w:lineRule="exact"/>
              <w:ind w:left="416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Barcellos</w:t>
            </w:r>
          </w:p>
          <w:p w:rsidR="00790815" w:rsidRDefault="00790815" w:rsidP="00790815">
            <w:pPr>
              <w:pStyle w:val="TableParagraph"/>
              <w:spacing w:before="90"/>
              <w:ind w:left="416"/>
              <w:rPr>
                <w:sz w:val="20"/>
              </w:rPr>
            </w:pPr>
            <w:r>
              <w:rPr>
                <w:sz w:val="20"/>
              </w:rPr>
              <w:t>Ford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4"/>
                <w:sz w:val="20"/>
              </w:rPr>
              <w:t xml:space="preserve"> LTDA</w:t>
            </w:r>
          </w:p>
        </w:tc>
        <w:tc>
          <w:tcPr>
            <w:tcW w:w="5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ind w:left="504"/>
              <w:rPr>
                <w:sz w:val="18"/>
              </w:rPr>
            </w:pPr>
            <w:r>
              <w:rPr>
                <w:sz w:val="18"/>
              </w:rPr>
              <w:t>23647N-PE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MOURA</w:t>
            </w:r>
          </w:p>
          <w:p w:rsidR="00790815" w:rsidRDefault="00790815" w:rsidP="00790815">
            <w:pPr>
              <w:pStyle w:val="TableParagraph"/>
              <w:spacing w:line="189" w:lineRule="exact"/>
              <w:ind w:left="504"/>
              <w:rPr>
                <w:sz w:val="18"/>
              </w:rPr>
            </w:pPr>
            <w:r>
              <w:rPr>
                <w:sz w:val="18"/>
              </w:rPr>
              <w:t>2241N-GO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Edson Jose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Barcellos</w:t>
            </w:r>
          </w:p>
          <w:p w:rsidR="00790815" w:rsidRDefault="00790815" w:rsidP="00790815">
            <w:pPr>
              <w:pStyle w:val="TableParagraph"/>
              <w:spacing w:before="106" w:line="372" w:lineRule="auto"/>
              <w:ind w:left="504" w:right="1304"/>
              <w:rPr>
                <w:sz w:val="18"/>
              </w:rPr>
            </w:pPr>
            <w:r>
              <w:rPr>
                <w:sz w:val="18"/>
              </w:rPr>
              <w:t>17593N-PE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Rebêlo 2241N-GO - Edson Jose de Barcellos 1080A-AM - Celso de Faria Monteiro</w:t>
            </w:r>
          </w:p>
        </w:tc>
      </w:tr>
    </w:tbl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Presidente:</w:t>
      </w:r>
      <w:r w:rsidRPr="00BB072F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29123E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9123E">
        <w:rPr>
          <w:rFonts w:ascii="Times New Roman" w:hAnsi="Times New Roman" w:cs="Times New Roman"/>
          <w:b/>
          <w:spacing w:val="-2"/>
        </w:rPr>
        <w:t>Relatora:</w:t>
      </w:r>
      <w:r w:rsidRPr="0029123E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790815" w:rsidRPr="00BB072F" w:rsidRDefault="00E97886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52" o:spid="_x0000_s2118" type="#_x0000_t202" style="position:absolute;left:0;text-align:left;margin-left:551.05pt;margin-top:2.6pt;width:74.4pt;height:13.85pt;z-index:251767808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790815" w:rsidRPr="00BB072F">
        <w:rPr>
          <w:rFonts w:ascii="Times New Roman" w:hAnsi="Times New Roman" w:cs="Times New Roman"/>
          <w:spacing w:val="-2"/>
        </w:rPr>
        <w:t>Membros:</w:t>
      </w:r>
      <w:r w:rsidR="00790815" w:rsidRPr="00BB072F">
        <w:rPr>
          <w:rFonts w:ascii="Times New Roman" w:hAnsi="Times New Roman" w:cs="Times New Roman"/>
          <w:spacing w:val="-2"/>
        </w:rPr>
        <w:tab/>
        <w:t>Exmo(a). Sr(a). Des(a). Délcio Luís Santos (1ª V.D.) – voto oral (certidão nos autos)</w:t>
      </w: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</w:t>
      </w:r>
      <w:r w:rsidRPr="00BB072F">
        <w:rPr>
          <w:rFonts w:ascii="Times New Roman" w:hAnsi="Times New Roman" w:cs="Times New Roman"/>
          <w:spacing w:val="-2"/>
        </w:rPr>
        <w:t>Exmo(a). Sr(a). Des(a). Mirza Telma de Oliveira Cunha (V.R.)</w:t>
      </w: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  </w:t>
      </w:r>
      <w:r w:rsidRPr="00BB072F">
        <w:rPr>
          <w:rFonts w:ascii="Times New Roman" w:hAnsi="Times New Roman" w:cs="Times New Roman"/>
          <w:spacing w:val="-2"/>
        </w:rPr>
        <w:t xml:space="preserve">Exmo(a). Sr(a). Des(a). Onilza Abreu Gerth </w:t>
      </w:r>
    </w:p>
    <w:p w:rsidR="00790815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   Exmo(a). Sr(a). Des(a). Cezar Luiz Bandiera</w:t>
      </w: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P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29123E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29123E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20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550"/>
        <w:gridCol w:w="5159"/>
      </w:tblGrid>
      <w:tr w:rsidR="00790815" w:rsidTr="0029123E">
        <w:trPr>
          <w:trHeight w:val="793"/>
        </w:trPr>
        <w:tc>
          <w:tcPr>
            <w:tcW w:w="576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0617925-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</w:p>
          <w:p w:rsidR="00790815" w:rsidRDefault="00790815" w:rsidP="00790815">
            <w:pPr>
              <w:pStyle w:val="TableParagraph"/>
              <w:spacing w:before="139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5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8"/>
              <w:ind w:right="31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Adiado/Suspenso</w:t>
            </w:r>
          </w:p>
        </w:tc>
      </w:tr>
      <w:tr w:rsidR="00790815" w:rsidTr="0029123E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130" w:right="31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325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43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  <w:p w:rsidR="00790815" w:rsidRDefault="00790815" w:rsidP="00790815">
            <w:pPr>
              <w:pStyle w:val="TableParagraph"/>
              <w:spacing w:before="94"/>
              <w:ind w:left="416"/>
              <w:rPr>
                <w:sz w:val="20"/>
              </w:rPr>
            </w:pPr>
            <w:r>
              <w:rPr>
                <w:sz w:val="20"/>
              </w:rPr>
              <w:t>MARGARIDA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MACHADO</w:t>
            </w: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258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1"/>
              <w:ind w:left="416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  <w:p w:rsidR="00790815" w:rsidRDefault="00790815" w:rsidP="00790815">
            <w:pPr>
              <w:pStyle w:val="TableParagraph"/>
              <w:spacing w:before="91"/>
              <w:ind w:left="416"/>
              <w:rPr>
                <w:sz w:val="20"/>
              </w:rPr>
            </w:pPr>
            <w:r>
              <w:rPr>
                <w:sz w:val="20"/>
              </w:rPr>
              <w:t>MARGARIDA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5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9" w:lineRule="exact"/>
              <w:ind w:left="625"/>
              <w:rPr>
                <w:sz w:val="18"/>
              </w:rPr>
            </w:pPr>
            <w:r>
              <w:rPr>
                <w:sz w:val="18"/>
              </w:rPr>
              <w:t>2752N-AM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ELLEN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FLORENCIO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ROCHA</w:t>
            </w:r>
          </w:p>
          <w:p w:rsidR="00790815" w:rsidRDefault="00790815" w:rsidP="00790815">
            <w:pPr>
              <w:pStyle w:val="TableParagraph"/>
              <w:spacing w:before="117"/>
              <w:ind w:left="625"/>
              <w:rPr>
                <w:sz w:val="18"/>
              </w:rPr>
            </w:pPr>
            <w:r>
              <w:rPr>
                <w:sz w:val="18"/>
              </w:rPr>
              <w:t>24239N-MS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PAULO</w:t>
            </w:r>
          </w:p>
          <w:p w:rsidR="00790815" w:rsidRDefault="00790815" w:rsidP="00790815">
            <w:pPr>
              <w:pStyle w:val="TableParagraph"/>
              <w:spacing w:before="93"/>
              <w:ind w:left="625"/>
              <w:rPr>
                <w:sz w:val="18"/>
              </w:rPr>
            </w:pPr>
            <w:r>
              <w:rPr>
                <w:sz w:val="18"/>
              </w:rPr>
              <w:t>21507N-MS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  <w:p w:rsidR="00790815" w:rsidRDefault="00790815" w:rsidP="00790815">
            <w:pPr>
              <w:pStyle w:val="TableParagraph"/>
              <w:spacing w:before="93"/>
              <w:ind w:left="62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Luiz Fernando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Arruda</w:t>
            </w:r>
          </w:p>
          <w:p w:rsidR="00790815" w:rsidRDefault="00790815" w:rsidP="00790815">
            <w:pPr>
              <w:pStyle w:val="TableParagraph"/>
              <w:spacing w:before="93"/>
              <w:ind w:left="625" w:right="214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90815" w:rsidRDefault="00790815" w:rsidP="00790815">
            <w:pPr>
              <w:pStyle w:val="TableParagraph"/>
              <w:spacing w:line="189" w:lineRule="exact"/>
              <w:ind w:left="625"/>
              <w:rPr>
                <w:sz w:val="18"/>
              </w:rPr>
            </w:pPr>
            <w:r>
              <w:rPr>
                <w:sz w:val="18"/>
              </w:rPr>
              <w:t>2752N-AM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ELLEN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FLORENCIO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ROCHA</w:t>
            </w:r>
          </w:p>
          <w:p w:rsidR="00790815" w:rsidRDefault="00790815" w:rsidP="00790815">
            <w:pPr>
              <w:pStyle w:val="TableParagraph"/>
              <w:spacing w:before="112"/>
              <w:ind w:left="62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Luiz Fernando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Arruda</w:t>
            </w:r>
          </w:p>
          <w:p w:rsidR="00790815" w:rsidRDefault="00790815" w:rsidP="00790815">
            <w:pPr>
              <w:pStyle w:val="TableParagraph"/>
              <w:spacing w:before="93"/>
              <w:ind w:left="625" w:right="214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90815" w:rsidRDefault="00790815" w:rsidP="00790815">
            <w:pPr>
              <w:pStyle w:val="TableParagraph"/>
              <w:spacing w:line="189" w:lineRule="exact"/>
              <w:ind w:left="625"/>
              <w:rPr>
                <w:sz w:val="18"/>
              </w:rPr>
            </w:pPr>
            <w:r>
              <w:rPr>
                <w:sz w:val="18"/>
              </w:rPr>
              <w:t>24239N-MS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PAULO</w:t>
            </w:r>
          </w:p>
          <w:p w:rsidR="00790815" w:rsidRDefault="00790815" w:rsidP="00790815">
            <w:pPr>
              <w:pStyle w:val="TableParagraph"/>
              <w:spacing w:before="93"/>
              <w:ind w:left="625"/>
              <w:rPr>
                <w:sz w:val="18"/>
              </w:rPr>
            </w:pPr>
            <w:r>
              <w:rPr>
                <w:sz w:val="18"/>
              </w:rPr>
              <w:t>21507N-MS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Presidente:</w:t>
      </w:r>
      <w:r w:rsidRPr="00BB072F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29123E" w:rsidRDefault="00E97886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55" o:spid="_x0000_s2119" type="#_x0000_t202" style="position:absolute;left:0;text-align:left;margin-left:393.25pt;margin-top:6.7pt;width:66.1pt;height:17.45pt;z-index:251769856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790815" w:rsidRPr="0029123E">
        <w:rPr>
          <w:rFonts w:ascii="Times New Roman" w:hAnsi="Times New Roman" w:cs="Times New Roman"/>
          <w:b/>
          <w:spacing w:val="-2"/>
        </w:rPr>
        <w:t>Relatora:</w:t>
      </w:r>
      <w:r w:rsidR="00790815" w:rsidRPr="0029123E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Membros:</w:t>
      </w:r>
      <w:r w:rsidRPr="00BB072F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 </w:t>
      </w:r>
      <w:r w:rsidRPr="00BB072F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Suplentes:</w:t>
      </w:r>
      <w:r w:rsidRPr="00BB072F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 </w:t>
      </w:r>
      <w:r w:rsidRPr="00BB072F">
        <w:rPr>
          <w:rFonts w:ascii="Times New Roman" w:hAnsi="Times New Roman" w:cs="Times New Roman"/>
          <w:spacing w:val="-2"/>
        </w:rPr>
        <w:t>Exmo(a). Sr(a). Des(a). Délcio Luís Santos</w:t>
      </w:r>
    </w:p>
    <w:p w:rsidR="00790815" w:rsidRPr="00BB072F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BB072F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Sustentação oral realizada</w:t>
      </w:r>
    </w:p>
    <w:p w:rsidR="00790815" w:rsidRDefault="00790815">
      <w:pPr>
        <w:pStyle w:val="Corpodetexto"/>
      </w:pPr>
    </w:p>
    <w:tbl>
      <w:tblPr>
        <w:tblStyle w:val="TableNormal"/>
        <w:tblW w:w="10920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7"/>
        <w:gridCol w:w="9653"/>
      </w:tblGrid>
      <w:tr w:rsidR="0029123E" w:rsidTr="0029123E">
        <w:trPr>
          <w:trHeight w:val="894"/>
        </w:trPr>
        <w:tc>
          <w:tcPr>
            <w:tcW w:w="1092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tabs>
                <w:tab w:val="left" w:pos="726"/>
                <w:tab w:val="left" w:pos="6486"/>
              </w:tabs>
              <w:spacing w:line="235" w:lineRule="auto"/>
              <w:ind w:left="729" w:right="908" w:hanging="682"/>
              <w:rPr>
                <w:rFonts w:ascii="Arial" w:hAnsi="Arial"/>
                <w:b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6"/>
                <w:position w:val="1"/>
                <w:sz w:val="20"/>
              </w:rPr>
              <w:t>57</w:t>
            </w:r>
            <w:r>
              <w:rPr>
                <w:rFonts w:ascii="Arial" w:hAnsi="Arial"/>
                <w:b/>
                <w:position w:val="1"/>
                <w:sz w:val="20"/>
              </w:rPr>
              <w:tab/>
              <w:t>Apelação / Remessa Necessária 0630833-</w:t>
            </w:r>
            <w:r>
              <w:rPr>
                <w:rFonts w:ascii="Arial" w:hAnsi="Arial"/>
                <w:b/>
                <w:spacing w:val="-2"/>
                <w:sz w:val="20"/>
              </w:rPr>
              <w:t>34.2018.8.04.0001</w:t>
            </w:r>
            <w:r>
              <w:rPr>
                <w:rFonts w:ascii="Arial" w:hAnsi="Arial"/>
                <w:b/>
                <w:sz w:val="20"/>
              </w:rPr>
              <w:t xml:space="preserve">          </w:t>
            </w:r>
            <w:r>
              <w:rPr>
                <w:rFonts w:ascii="Arial" w:hAnsi="Arial"/>
                <w:b/>
                <w:spacing w:val="-2"/>
                <w:sz w:val="20"/>
              </w:rPr>
              <w:t>Adiado/suspenso 09.02.2026</w:t>
            </w:r>
          </w:p>
          <w:p w:rsidR="0029123E" w:rsidRPr="00790815" w:rsidRDefault="0029123E" w:rsidP="00207A22">
            <w:pPr>
              <w:pStyle w:val="TableParagraph"/>
              <w:tabs>
                <w:tab w:val="left" w:pos="726"/>
                <w:tab w:val="left" w:pos="6486"/>
              </w:tabs>
              <w:spacing w:line="235" w:lineRule="auto"/>
              <w:ind w:left="729" w:right="908" w:hanging="682"/>
              <w:rPr>
                <w:rFonts w:ascii="Arial" w:hAnsi="Arial"/>
                <w:b/>
                <w:sz w:val="20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29123E" w:rsidTr="0029123E">
        <w:trPr>
          <w:trHeight w:val="296"/>
        </w:trPr>
        <w:tc>
          <w:tcPr>
            <w:tcW w:w="10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9123E" w:rsidRDefault="0029123E" w:rsidP="00207A22">
            <w:pPr>
              <w:pStyle w:val="TableParagraph"/>
              <w:tabs>
                <w:tab w:val="left" w:pos="1617"/>
                <w:tab w:val="left" w:pos="6356"/>
              </w:tabs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4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9123E" w:rsidTr="0029123E">
        <w:trPr>
          <w:trHeight w:val="4590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3E" w:rsidRDefault="0029123E" w:rsidP="00207A22">
            <w:pPr>
              <w:pStyle w:val="TableParagraph"/>
              <w:spacing w:line="222" w:lineRule="exact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9123E" w:rsidRDefault="0029123E" w:rsidP="00207A22">
            <w:pPr>
              <w:pStyle w:val="TableParagraph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spacing w:before="75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Apelada</w:t>
            </w:r>
          </w:p>
          <w:p w:rsidR="0029123E" w:rsidRDefault="0029123E" w:rsidP="00207A22">
            <w:pPr>
              <w:pStyle w:val="TableParagraph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spacing w:before="96"/>
              <w:rPr>
                <w:rFonts w:ascii="Palatino Linotype"/>
                <w:sz w:val="20"/>
              </w:rPr>
            </w:pPr>
          </w:p>
          <w:p w:rsidR="0029123E" w:rsidRDefault="0029123E" w:rsidP="00207A22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3E" w:rsidRDefault="0029123E" w:rsidP="00207A22">
            <w:pPr>
              <w:pStyle w:val="TableParagraph"/>
              <w:ind w:left="355" w:right="4556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Pública Estadual do Amazonas</w:t>
            </w:r>
          </w:p>
          <w:p w:rsidR="0029123E" w:rsidRDefault="0029123E" w:rsidP="00207A22">
            <w:pPr>
              <w:pStyle w:val="TableParagraph"/>
              <w:tabs>
                <w:tab w:val="left" w:pos="5114"/>
              </w:tabs>
              <w:spacing w:line="220" w:lineRule="exact"/>
              <w:ind w:left="355"/>
              <w:rPr>
                <w:sz w:val="18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position w:val="-1"/>
                <w:sz w:val="20"/>
              </w:rPr>
              <w:t>por</w:t>
            </w:r>
            <w:r>
              <w:rPr>
                <w:position w:val="-1"/>
                <w:sz w:val="20"/>
              </w:rPr>
              <w:tab/>
            </w:r>
            <w:r>
              <w:rPr>
                <w:sz w:val="18"/>
              </w:rPr>
              <w:t>11333N-AM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BERNARDO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LINDOSO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LIMA</w:t>
            </w:r>
          </w:p>
          <w:p w:rsidR="0029123E" w:rsidRDefault="0029123E" w:rsidP="00207A22">
            <w:pPr>
              <w:pStyle w:val="TableParagraph"/>
              <w:spacing w:before="6"/>
              <w:ind w:left="355" w:right="455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29123E" w:rsidRDefault="0029123E" w:rsidP="00207A22">
            <w:pPr>
              <w:pStyle w:val="TableParagraph"/>
              <w:spacing w:before="205"/>
              <w:ind w:left="355"/>
              <w:rPr>
                <w:sz w:val="18"/>
              </w:rPr>
            </w:pPr>
            <w:r>
              <w:rPr>
                <w:sz w:val="20"/>
              </w:rPr>
              <w:t>Bringel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Medicamentos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18"/>
              </w:rPr>
              <w:t>10450N-AM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Yuri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Ferreira</w:t>
            </w:r>
          </w:p>
          <w:p w:rsidR="0029123E" w:rsidRDefault="0029123E" w:rsidP="00207A22">
            <w:pPr>
              <w:pStyle w:val="TableParagraph"/>
              <w:spacing w:before="96" w:line="348" w:lineRule="auto"/>
              <w:ind w:left="5114" w:right="1322"/>
              <w:rPr>
                <w:sz w:val="18"/>
              </w:rPr>
            </w:pPr>
            <w:r>
              <w:rPr>
                <w:sz w:val="18"/>
              </w:rPr>
              <w:t>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29123E" w:rsidRDefault="0029123E" w:rsidP="00207A22">
            <w:pPr>
              <w:pStyle w:val="TableParagraph"/>
              <w:spacing w:line="202" w:lineRule="exact"/>
              <w:ind w:left="5114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29123E" w:rsidRDefault="0029123E" w:rsidP="00207A22">
            <w:pPr>
              <w:pStyle w:val="TableParagraph"/>
              <w:spacing w:before="98"/>
              <w:ind w:left="5114"/>
              <w:rPr>
                <w:sz w:val="18"/>
              </w:rPr>
            </w:pPr>
            <w:r>
              <w:rPr>
                <w:sz w:val="18"/>
              </w:rPr>
              <w:t>6497N-AM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LEONARDO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LEMOS DE </w:t>
            </w:r>
            <w:r>
              <w:rPr>
                <w:spacing w:val="-4"/>
                <w:sz w:val="18"/>
              </w:rPr>
              <w:t>ASSIS</w:t>
            </w:r>
          </w:p>
          <w:p w:rsidR="0029123E" w:rsidRDefault="0029123E" w:rsidP="00207A22">
            <w:pPr>
              <w:pStyle w:val="TableParagraph"/>
              <w:spacing w:before="93" w:line="348" w:lineRule="auto"/>
              <w:ind w:left="5114" w:right="1279"/>
              <w:rPr>
                <w:sz w:val="18"/>
              </w:rPr>
            </w:pPr>
            <w:r>
              <w:rPr>
                <w:sz w:val="18"/>
              </w:rPr>
              <w:t>6826N-AM - Jéssica Gomes Ferreira 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Simonetti Cabral 12705N-AM - ANDREY FARACHE </w:t>
            </w:r>
            <w:r>
              <w:rPr>
                <w:spacing w:val="-2"/>
                <w:sz w:val="18"/>
              </w:rPr>
              <w:t>BARROSO</w:t>
            </w:r>
          </w:p>
          <w:p w:rsidR="0029123E" w:rsidRDefault="0029123E" w:rsidP="00207A22">
            <w:pPr>
              <w:pStyle w:val="TableParagraph"/>
              <w:spacing w:line="194" w:lineRule="exact"/>
              <w:ind w:left="355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29123E" w:rsidRPr="00BB072F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Presidente:</w:t>
      </w:r>
      <w:r w:rsidRPr="00BB072F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29123E" w:rsidRPr="0029123E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9123E">
        <w:rPr>
          <w:rFonts w:ascii="Times New Roman" w:hAnsi="Times New Roman" w:cs="Times New Roman"/>
          <w:b/>
          <w:spacing w:val="-2"/>
        </w:rPr>
        <w:t>Relatora:</w:t>
      </w:r>
      <w:r w:rsidRPr="0029123E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29123E" w:rsidRPr="00BB072F" w:rsidRDefault="00E97886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56" o:spid="_x0000_s2231" type="#_x0000_t202" alt="#AnnotID = 1664392112" style="position:absolute;left:0;text-align:left;margin-left:519.05pt;margin-top:12.05pt;width:26.3pt;height:5.7pt;z-index:251958272;mso-position-horizontal-relative:page" filled="f" stroked="f">
            <v:textbox inset="0,0,0,0">
              <w:txbxContent>
                <w:p w:rsidR="00CA73BA" w:rsidRDefault="00CA73BA" w:rsidP="0029123E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29123E" w:rsidRPr="00BB072F">
        <w:rPr>
          <w:rFonts w:ascii="Times New Roman" w:hAnsi="Times New Roman" w:cs="Times New Roman"/>
          <w:spacing w:val="-2"/>
        </w:rPr>
        <w:t>Membros:</w:t>
      </w:r>
      <w:r w:rsidR="0029123E" w:rsidRPr="00BB072F">
        <w:rPr>
          <w:rFonts w:ascii="Times New Roman" w:hAnsi="Times New Roman" w:cs="Times New Roman"/>
          <w:spacing w:val="-2"/>
        </w:rPr>
        <w:tab/>
        <w:t xml:space="preserve">Exmo(a). Sr(a). Des(a). Cézar Luiz Bandiera </w:t>
      </w:r>
    </w:p>
    <w:p w:rsidR="0029123E" w:rsidRPr="00BB072F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   Exmo(a). Sr(a). Des(a). Délcio Luís Santos</w:t>
      </w:r>
    </w:p>
    <w:p w:rsidR="0029123E" w:rsidRPr="00BB072F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Pr="00BB072F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>Suplentes:</w:t>
      </w:r>
      <w:r w:rsidRPr="00BB072F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29123E" w:rsidRPr="00BB072F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                                              Exmo(a). Sr(a). Des(a). Mirza Telma de Oliveira Cunha</w:t>
      </w:r>
    </w:p>
    <w:p w:rsidR="0029123E" w:rsidRPr="00BB072F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Pr="00BB072F" w:rsidRDefault="0029123E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BB072F">
        <w:rPr>
          <w:rFonts w:ascii="Times New Roman" w:hAnsi="Times New Roman" w:cs="Times New Roman"/>
          <w:spacing w:val="-2"/>
        </w:rPr>
        <w:t xml:space="preserve"> Pedido de Sustentação Oral: Apelante/Apelado - realizada</w:t>
      </w:r>
    </w:p>
    <w:p w:rsidR="0029123E" w:rsidRDefault="0029123E">
      <w:pPr>
        <w:pStyle w:val="Corpodetexto"/>
        <w:sectPr w:rsidR="0029123E" w:rsidSect="0029123E">
          <w:pgSz w:w="11900" w:h="16840"/>
          <w:pgMar w:top="640" w:right="560" w:bottom="280" w:left="283" w:header="425" w:footer="0" w:gutter="0"/>
          <w:cols w:space="720"/>
        </w:sectPr>
      </w:pPr>
    </w:p>
    <w:p w:rsidR="00A15A9F" w:rsidRDefault="00A15A9F">
      <w:pPr>
        <w:pStyle w:val="Corpodetexto"/>
        <w:spacing w:before="1"/>
        <w:rPr>
          <w:sz w:val="14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p w:rsidR="0054726A" w:rsidRDefault="0054726A">
      <w:pPr>
        <w:pStyle w:val="Corpodetexto"/>
      </w:pPr>
    </w:p>
    <w:p w:rsidR="0054726A" w:rsidRDefault="0054726A">
      <w:pPr>
        <w:pStyle w:val="Corpodetexto"/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9644"/>
      </w:tblGrid>
      <w:tr w:rsidR="00A15A9F" w:rsidTr="0029123E">
        <w:trPr>
          <w:trHeight w:val="820"/>
        </w:trPr>
        <w:tc>
          <w:tcPr>
            <w:tcW w:w="109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DD36CB" w:rsidP="00790815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0445537-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790815">
              <w:rPr>
                <w:rFonts w:ascii="Arial" w:hAnsi="Arial"/>
                <w:b/>
                <w:sz w:val="20"/>
              </w:rPr>
              <w:t>Ampliação</w:t>
            </w:r>
            <w:r w:rsidR="00790815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790815">
              <w:rPr>
                <w:rFonts w:ascii="Arial" w:hAnsi="Arial"/>
                <w:b/>
                <w:sz w:val="20"/>
              </w:rPr>
              <w:t>de</w:t>
            </w:r>
            <w:r w:rsidR="00790815"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 w:rsidR="00790815">
              <w:rPr>
                <w:rFonts w:ascii="Arial" w:hAnsi="Arial"/>
                <w:b/>
                <w:spacing w:val="-2"/>
                <w:sz w:val="20"/>
              </w:rPr>
              <w:t>Quórum</w:t>
            </w:r>
          </w:p>
          <w:p w:rsidR="00A15A9F" w:rsidRDefault="00790815" w:rsidP="00790815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A15A9F" w:rsidTr="0029123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9123E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9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CLAUDETE </w:t>
            </w:r>
            <w:r>
              <w:rPr>
                <w:spacing w:val="-2"/>
                <w:sz w:val="20"/>
              </w:rPr>
              <w:t>CARPINA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2991N-AM - VICTOR DA SILVA </w:t>
            </w:r>
            <w:r>
              <w:rPr>
                <w:spacing w:val="-2"/>
                <w:position w:val="2"/>
                <w:sz w:val="18"/>
              </w:rPr>
              <w:t>TRINDADE</w:t>
            </w:r>
          </w:p>
          <w:p w:rsidR="00A15A9F" w:rsidRDefault="00DD36CB">
            <w:pPr>
              <w:pStyle w:val="TableParagraph"/>
              <w:tabs>
                <w:tab w:val="left" w:pos="5098"/>
              </w:tabs>
              <w:spacing w:before="103" w:line="220" w:lineRule="auto"/>
              <w:ind w:left="339" w:right="445"/>
              <w:rPr>
                <w:position w:val="-2"/>
                <w:sz w:val="18"/>
              </w:rPr>
            </w:pPr>
            <w:r>
              <w:rPr>
                <w:sz w:val="20"/>
              </w:rPr>
              <w:t>FEDERACAO DAS UNIMEDS DA AMAZONIA 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12199N-AM - ISAAC LUIZ MIRANDA ALMAS </w:t>
            </w:r>
            <w:r>
              <w:rPr>
                <w:position w:val="5"/>
                <w:sz w:val="20"/>
              </w:rPr>
              <w:t>FEDERACAO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DAS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SOCIEDADES</w:t>
            </w:r>
            <w:r>
              <w:rPr>
                <w:spacing w:val="-5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COOPERATIVAS</w:t>
            </w:r>
            <w:r>
              <w:rPr>
                <w:spacing w:val="-12"/>
                <w:position w:val="5"/>
                <w:sz w:val="20"/>
              </w:rPr>
              <w:t xml:space="preserve"> </w:t>
            </w:r>
            <w:r>
              <w:rPr>
                <w:sz w:val="18"/>
              </w:rPr>
              <w:t>5035N-AM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RANGEL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BARRETTO </w:t>
            </w:r>
            <w:r>
              <w:rPr>
                <w:sz w:val="20"/>
              </w:rPr>
              <w:t>DE TRABALHO MEDICO DO AC, AP, AM, PA, RO 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position w:val="-2"/>
                <w:sz w:val="18"/>
              </w:rPr>
              <w:t>SEGUNDO</w:t>
            </w:r>
          </w:p>
          <w:p w:rsidR="00A15A9F" w:rsidRDefault="00DD36CB">
            <w:pPr>
              <w:pStyle w:val="TableParagraph"/>
              <w:spacing w:line="207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 w:rsidR="00790815" w:rsidRPr="006F5B96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6F5B96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Relatora:</w:t>
      </w:r>
      <w:r w:rsidRPr="006F5B96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790815" w:rsidRPr="006F5B96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>Exmo(a). Sr(a). Des(a). Cezar Luiz Bandiera (1 V.D.)</w:t>
      </w:r>
    </w:p>
    <w:p w:rsidR="00790815" w:rsidRPr="006F5B96" w:rsidRDefault="00E97886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59" o:spid="_x0000_s2123" type="#_x0000_t202" style="position:absolute;left:0;text-align:left;margin-left:435.85pt;margin-top:.35pt;width:59.5pt;height:16.25pt;z-index:251773952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6F5B96">
        <w:rPr>
          <w:rFonts w:ascii="Times New Roman" w:hAnsi="Times New Roman" w:cs="Times New Roman"/>
          <w:spacing w:val="-2"/>
        </w:rPr>
        <w:t xml:space="preserve">                </w:t>
      </w:r>
      <w:r w:rsidR="0029123E">
        <w:rPr>
          <w:rFonts w:ascii="Times New Roman" w:hAnsi="Times New Roman" w:cs="Times New Roman"/>
          <w:spacing w:val="-2"/>
        </w:rPr>
        <w:t xml:space="preserve">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</w:t>
      </w:r>
      <w:r w:rsidR="00790815" w:rsidRPr="006F5B96">
        <w:rPr>
          <w:rFonts w:ascii="Times New Roman" w:hAnsi="Times New Roman" w:cs="Times New Roman"/>
          <w:spacing w:val="-2"/>
        </w:rPr>
        <w:t xml:space="preserve">Exmo(a). Sr(a). Des(a). Mirza Telma de Oliveira Cunha (2 V.D.) </w:t>
      </w:r>
    </w:p>
    <w:p w:rsidR="00790815" w:rsidRPr="006F5B96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  </w:t>
      </w:r>
      <w:r w:rsidRPr="006F5B96">
        <w:rPr>
          <w:rFonts w:ascii="Times New Roman" w:hAnsi="Times New Roman" w:cs="Times New Roman"/>
          <w:spacing w:val="-2"/>
        </w:rPr>
        <w:t>Exmo(a). Sr(a). Des(a). Socorro Guedes Moura</w:t>
      </w:r>
    </w:p>
    <w:p w:rsidR="00790815" w:rsidRPr="0029123E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 </w:t>
      </w:r>
      <w:r w:rsidRPr="006F5B96">
        <w:rPr>
          <w:rFonts w:ascii="Times New Roman" w:hAnsi="Times New Roman" w:cs="Times New Roman"/>
          <w:spacing w:val="-2"/>
        </w:rPr>
        <w:t>Exmo(a). Sr(a). Des(a). Délcio Luís Santos</w:t>
      </w:r>
    </w:p>
    <w:p w:rsidR="00790815" w:rsidRPr="0029123E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Default="0079081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1"/>
        <w:gridCol w:w="4540"/>
        <w:gridCol w:w="5169"/>
      </w:tblGrid>
      <w:tr w:rsidR="00790815" w:rsidTr="0029123E">
        <w:trPr>
          <w:trHeight w:val="790"/>
        </w:trPr>
        <w:tc>
          <w:tcPr>
            <w:tcW w:w="575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18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0625625-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790815" w:rsidRDefault="00790815" w:rsidP="00790815">
            <w:pPr>
              <w:pStyle w:val="TableParagraph"/>
              <w:spacing w:before="141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6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29123E">
            <w:pPr>
              <w:pStyle w:val="TableParagraph"/>
              <w:spacing w:line="218" w:lineRule="exact"/>
              <w:ind w:left="757" w:right="20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ADIADO/SUSPENSO 09.02.2026</w:t>
            </w:r>
          </w:p>
        </w:tc>
      </w:tr>
      <w:tr w:rsidR="00790815" w:rsidTr="0029123E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1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0" w:type="dxa"/>
            <w:tcBorders>
              <w:top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1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18" w:lineRule="exact"/>
              <w:ind w:left="6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247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16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0" w:type="dxa"/>
            <w:tcBorders>
              <w:top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16" w:lineRule="exact"/>
              <w:ind w:left="415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169" w:type="dxa"/>
            <w:tcBorders>
              <w:top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5" w:lineRule="exact"/>
              <w:ind w:left="637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Carmem Valerya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790815" w:rsidTr="0029123E">
        <w:trPr>
          <w:trHeight w:val="444"/>
        </w:trPr>
        <w:tc>
          <w:tcPr>
            <w:tcW w:w="121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0" w:type="dxa"/>
          </w:tcPr>
          <w:p w:rsidR="00790815" w:rsidRDefault="00790815" w:rsidP="00790815">
            <w:pPr>
              <w:pStyle w:val="TableParagraph"/>
              <w:spacing w:before="17"/>
              <w:ind w:left="416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9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6" w:line="194" w:lineRule="exact"/>
              <w:ind w:left="637" w:right="156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90815" w:rsidTr="0029123E">
        <w:trPr>
          <w:trHeight w:val="276"/>
        </w:trPr>
        <w:tc>
          <w:tcPr>
            <w:tcW w:w="121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0" w:type="dxa"/>
          </w:tcPr>
          <w:p w:rsidR="00790815" w:rsidRDefault="00790815" w:rsidP="00790815">
            <w:pPr>
              <w:pStyle w:val="TableParagraph"/>
              <w:spacing w:line="225" w:lineRule="exact"/>
              <w:ind w:left="416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169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01" w:lineRule="exact"/>
              <w:ind w:left="637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Carmem Valerya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790815" w:rsidTr="0029123E">
        <w:trPr>
          <w:trHeight w:val="302"/>
        </w:trPr>
        <w:tc>
          <w:tcPr>
            <w:tcW w:w="121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0" w:type="dxa"/>
          </w:tcPr>
          <w:p w:rsidR="00790815" w:rsidRDefault="00790815" w:rsidP="00790815">
            <w:pPr>
              <w:pStyle w:val="TableParagraph"/>
              <w:spacing w:before="39"/>
              <w:ind w:left="416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9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9"/>
              <w:ind w:left="637"/>
              <w:rPr>
                <w:sz w:val="18"/>
              </w:rPr>
            </w:pPr>
            <w:r>
              <w:rPr>
                <w:sz w:val="18"/>
              </w:rPr>
              <w:t>763A-AM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790815" w:rsidTr="0029123E">
        <w:trPr>
          <w:trHeight w:val="241"/>
        </w:trPr>
        <w:tc>
          <w:tcPr>
            <w:tcW w:w="121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0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9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9" w:line="202" w:lineRule="exact"/>
              <w:ind w:left="637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LAÉRCIO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2"/>
                <w:sz w:val="18"/>
              </w:rPr>
              <w:t xml:space="preserve"> DOURADO</w:t>
            </w:r>
          </w:p>
        </w:tc>
      </w:tr>
      <w:tr w:rsidR="00790815" w:rsidTr="0029123E">
        <w:trPr>
          <w:trHeight w:val="552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9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40" w:type="dxa"/>
            <w:tcBorders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93"/>
              <w:ind w:left="41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169" w:type="dxa"/>
            <w:tcBorders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"/>
              <w:ind w:left="637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 w:rsidR="00790815" w:rsidRPr="0029123E" w:rsidRDefault="00E97886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68" o:spid="_x0000_s2124" type="#_x0000_t202" alt="#AnnotID = 1664392112" style="position:absolute;left:0;text-align:left;margin-left:349.1pt;margin-top:9.7pt;width:240.25pt;height:40.85pt;z-index:251776000;mso-position-horizontal-relative:page;mso-position-vertical-relative:text" filled="f" stroked="f">
            <v:textbox inset="0,0,0,0">
              <w:txbxContent>
                <w:p w:rsidR="00CA73BA" w:rsidRDefault="00CA73BA" w:rsidP="00790815">
                  <w:pPr>
                    <w:spacing w:before="2" w:line="232" w:lineRule="auto"/>
                    <w:ind w:right="35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790815" w:rsidRPr="0029123E">
        <w:rPr>
          <w:rFonts w:ascii="Times New Roman" w:hAnsi="Times New Roman" w:cs="Times New Roman"/>
          <w:b/>
          <w:spacing w:val="-2"/>
        </w:rPr>
        <w:t>Presidente/Relator:</w:t>
      </w:r>
      <w:r w:rsidR="00790815" w:rsidRPr="0029123E">
        <w:rPr>
          <w:rFonts w:ascii="Times New Roman" w:hAnsi="Times New Roman" w:cs="Times New Roman"/>
          <w:b/>
          <w:spacing w:val="-2"/>
        </w:rPr>
        <w:tab/>
        <w:t>Exmo(a). Sr(a). Des(a). Yedo Simões de Oliveira</w:t>
      </w:r>
    </w:p>
    <w:p w:rsidR="00790815" w:rsidRPr="006F5B96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Membros:</w:t>
      </w:r>
      <w:r w:rsidRPr="006F5B96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790815" w:rsidRPr="006F5B96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</w:t>
      </w:r>
      <w:r w:rsidR="0029123E">
        <w:rPr>
          <w:rFonts w:ascii="Times New Roman" w:hAnsi="Times New Roman" w:cs="Times New Roman"/>
          <w:spacing w:val="-2"/>
        </w:rPr>
        <w:t xml:space="preserve">                               </w:t>
      </w:r>
      <w:r w:rsidR="006F5B96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>Exmo(a). Sr(a). Des(a). Cezar Luiz Bandiera</w:t>
      </w:r>
    </w:p>
    <w:p w:rsidR="00790815" w:rsidRPr="006F5B96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790815" w:rsidRPr="006F5B96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</w:t>
      </w:r>
      <w:r w:rsidRPr="006F5B96">
        <w:rPr>
          <w:rFonts w:ascii="Times New Roman" w:hAnsi="Times New Roman" w:cs="Times New Roman"/>
          <w:spacing w:val="-2"/>
        </w:rPr>
        <w:t>Exmo(a). Sr(a). Des(a). Socorro Guedes Moura</w:t>
      </w:r>
    </w:p>
    <w:p w:rsidR="00790815" w:rsidRPr="006F5B96" w:rsidRDefault="00790815" w:rsidP="0029123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Promotora:</w:t>
      </w:r>
      <w:r w:rsidRPr="006F5B96">
        <w:rPr>
          <w:rFonts w:ascii="Times New Roman" w:hAnsi="Times New Roman" w:cs="Times New Roman"/>
          <w:spacing w:val="-2"/>
        </w:rPr>
        <w:tab/>
        <w:t>Exma. Sra. Dra. Anabel Vitória Mendonça de Souza</w:t>
      </w:r>
    </w:p>
    <w:p w:rsidR="00790815" w:rsidRPr="006F5B96" w:rsidRDefault="00790815" w:rsidP="0029123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29123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SUSTENTAÇÃO ORAL REALIZADA</w:t>
      </w:r>
    </w:p>
    <w:p w:rsidR="00790815" w:rsidRDefault="00790815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A15A9F" w:rsidRDefault="00A15A9F">
      <w:pPr>
        <w:pStyle w:val="Corpodetexto"/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71"/>
        <w:gridCol w:w="4911"/>
        <w:gridCol w:w="4591"/>
      </w:tblGrid>
      <w:tr w:rsidR="00A15A9F" w:rsidTr="0029123E">
        <w:trPr>
          <w:trHeight w:val="671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60</w:t>
            </w:r>
            <w:r>
              <w:rPr>
                <w:rFonts w:ascii="Arial" w:hAnsi="Arial"/>
                <w:b/>
                <w:sz w:val="20"/>
              </w:rPr>
              <w:tab/>
            </w:r>
            <w:r w:rsidR="00790815">
              <w:rPr>
                <w:rFonts w:ascii="Arial" w:hAnsi="Arial"/>
                <w:b/>
                <w:position w:val="1"/>
                <w:sz w:val="20"/>
              </w:rPr>
              <w:t>Apelação</w:t>
            </w:r>
            <w:r w:rsidR="00790815"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 w:rsidR="00790815">
              <w:rPr>
                <w:rFonts w:ascii="Arial" w:hAnsi="Arial"/>
                <w:b/>
                <w:position w:val="1"/>
                <w:sz w:val="20"/>
              </w:rPr>
              <w:t>Cível</w:t>
            </w:r>
            <w:r w:rsidR="00790815"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 w:rsidR="00790815">
              <w:rPr>
                <w:rFonts w:ascii="Arial" w:hAnsi="Arial"/>
                <w:b/>
                <w:position w:val="1"/>
                <w:sz w:val="20"/>
              </w:rPr>
              <w:t>0462248-</w:t>
            </w:r>
            <w:r w:rsidR="00790815">
              <w:rPr>
                <w:rFonts w:ascii="Arial" w:hAnsi="Arial"/>
                <w:b/>
                <w:spacing w:val="-2"/>
                <w:position w:val="1"/>
                <w:sz w:val="20"/>
              </w:rPr>
              <w:t>43.2023.8.04.0001</w:t>
            </w:r>
          </w:p>
          <w:p w:rsidR="00A15A9F" w:rsidRDefault="00790815">
            <w:pPr>
              <w:pStyle w:val="TableParagraph"/>
              <w:spacing w:before="150" w:line="242" w:lineRule="auto"/>
              <w:ind w:left="120" w:right="40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 Vara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Fazenda Pública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Manaus </w:t>
            </w:r>
            <w:r>
              <w:rPr>
                <w:spacing w:val="-10"/>
                <w:sz w:val="18"/>
              </w:rPr>
              <w:t>-</w:t>
            </w:r>
          </w:p>
        </w:tc>
        <w:tc>
          <w:tcPr>
            <w:tcW w:w="45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  <w:tab w:val="left" w:pos="6189"/>
              </w:tabs>
              <w:spacing w:line="224" w:lineRule="exact"/>
              <w:ind w:left="47"/>
              <w:rPr>
                <w:rFonts w:ascii="Arial" w:hAnsi="Arial"/>
                <w:b/>
                <w:position w:val="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(Adiado 02.02.26)</w:t>
            </w:r>
          </w:p>
          <w:p w:rsidR="00A15A9F" w:rsidRPr="00790815" w:rsidRDefault="00790815" w:rsidP="00790815">
            <w:pPr>
              <w:pStyle w:val="TableParagraph"/>
              <w:spacing w:line="186" w:lineRule="exact"/>
              <w:ind w:left="6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02/0</w:t>
            </w:r>
          </w:p>
        </w:tc>
      </w:tr>
      <w:tr w:rsidR="00A15A9F" w:rsidTr="0029123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90815" w:rsidRDefault="00790815" w:rsidP="0029123E">
            <w:pPr>
              <w:pStyle w:val="TableParagraph"/>
              <w:spacing w:line="221" w:lineRule="exact"/>
              <w:ind w:left="16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1" w:lineRule="exact"/>
              <w:ind w:left="416"/>
              <w:rPr>
                <w:sz w:val="20"/>
              </w:rPr>
            </w:pPr>
            <w:r>
              <w:rPr>
                <w:sz w:val="20"/>
              </w:rPr>
              <w:t>Aarão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Foinquinos</w:t>
            </w:r>
          </w:p>
        </w:tc>
        <w:tc>
          <w:tcPr>
            <w:tcW w:w="4591" w:type="dxa"/>
            <w:tcBorders>
              <w:top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7" w:lineRule="exact"/>
              <w:ind w:left="184"/>
              <w:rPr>
                <w:sz w:val="18"/>
              </w:rPr>
            </w:pPr>
            <w:r>
              <w:rPr>
                <w:sz w:val="18"/>
              </w:rPr>
              <w:t>17721N-AM - BRUNO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2"/>
                <w:sz w:val="18"/>
              </w:rPr>
              <w:t xml:space="preserve"> MOREIRA</w:t>
            </w:r>
          </w:p>
        </w:tc>
      </w:tr>
      <w:tr w:rsidR="00790815" w:rsidTr="0029123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19"/>
              <w:ind w:left="184"/>
              <w:rPr>
                <w:sz w:val="18"/>
              </w:rPr>
            </w:pPr>
            <w:r>
              <w:rPr>
                <w:sz w:val="18"/>
              </w:rPr>
              <w:t>12521N-AM - AYRTON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GENTIL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90815" w:rsidTr="0029123E">
        <w:trPr>
          <w:trHeight w:val="7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9"/>
              <w:ind w:left="184" w:right="99"/>
              <w:rPr>
                <w:sz w:val="18"/>
              </w:rPr>
            </w:pPr>
            <w:r>
              <w:rPr>
                <w:sz w:val="18"/>
              </w:rPr>
              <w:t>12555N-AM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ALENCAR </w:t>
            </w:r>
            <w:r>
              <w:rPr>
                <w:spacing w:val="-2"/>
                <w:sz w:val="18"/>
              </w:rPr>
              <w:t>BRANDÃO</w:t>
            </w:r>
          </w:p>
          <w:p w:rsidR="00790815" w:rsidRDefault="00790815" w:rsidP="00790815">
            <w:pPr>
              <w:pStyle w:val="TableParagraph"/>
              <w:spacing w:line="189" w:lineRule="exact"/>
              <w:ind w:left="184"/>
              <w:rPr>
                <w:sz w:val="18"/>
              </w:rPr>
            </w:pPr>
            <w:r>
              <w:rPr>
                <w:sz w:val="18"/>
              </w:rPr>
              <w:t>12512N-AM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LUCIANO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2"/>
                <w:sz w:val="18"/>
              </w:rPr>
              <w:t xml:space="preserve"> TAVARES</w:t>
            </w:r>
          </w:p>
        </w:tc>
      </w:tr>
      <w:tr w:rsidR="00790815" w:rsidTr="0029123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2"/>
              <w:ind w:left="184"/>
              <w:rPr>
                <w:sz w:val="18"/>
              </w:rPr>
            </w:pPr>
            <w:r>
              <w:rPr>
                <w:sz w:val="18"/>
              </w:rPr>
              <w:t>13248N-AM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ALCEMIR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790815" w:rsidTr="0029123E">
        <w:trPr>
          <w:trHeight w:val="6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0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</w:tcPr>
          <w:p w:rsidR="00790815" w:rsidRDefault="00790815" w:rsidP="00790815">
            <w:pPr>
              <w:pStyle w:val="TableParagraph"/>
              <w:spacing w:before="40"/>
              <w:ind w:left="417" w:right="146" w:hanging="1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91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9"/>
              <w:ind w:left="184"/>
              <w:rPr>
                <w:sz w:val="18"/>
              </w:rPr>
            </w:pPr>
            <w:r>
              <w:rPr>
                <w:sz w:val="18"/>
              </w:rPr>
              <w:t>763A-AM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NUNES </w:t>
            </w:r>
            <w:r>
              <w:rPr>
                <w:spacing w:val="-4"/>
                <w:sz w:val="18"/>
              </w:rPr>
              <w:t>SILVA</w:t>
            </w:r>
          </w:p>
          <w:p w:rsidR="00790815" w:rsidRDefault="00790815" w:rsidP="00790815">
            <w:pPr>
              <w:pStyle w:val="TableParagraph"/>
              <w:spacing w:before="93"/>
              <w:ind w:left="184"/>
              <w:rPr>
                <w:sz w:val="18"/>
              </w:rPr>
            </w:pPr>
            <w:r>
              <w:rPr>
                <w:sz w:val="18"/>
              </w:rPr>
              <w:t>6088N-AM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Micael Pinheiro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Neves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790815" w:rsidTr="0029123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40"/>
              <w:ind w:left="417"/>
              <w:rPr>
                <w:sz w:val="20"/>
              </w:rPr>
            </w:pPr>
            <w:r>
              <w:rPr>
                <w:sz w:val="20"/>
              </w:rPr>
              <w:t>UNIVERSIDADE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591" w:type="dxa"/>
            <w:tcBorders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9"/>
              <w:ind w:left="184"/>
              <w:rPr>
                <w:sz w:val="18"/>
              </w:rPr>
            </w:pPr>
            <w:r>
              <w:rPr>
                <w:sz w:val="18"/>
              </w:rPr>
              <w:t>6002N-AM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ALY NASSER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ABRAHIM BALLUT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790815" w:rsidRPr="006F5B96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29123E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9123E">
        <w:rPr>
          <w:rFonts w:ascii="Times New Roman" w:hAnsi="Times New Roman" w:cs="Times New Roman"/>
          <w:b/>
          <w:spacing w:val="-2"/>
        </w:rPr>
        <w:t>Relatora:</w:t>
      </w:r>
      <w:r w:rsidRPr="0029123E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790815" w:rsidRPr="006F5B96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790815" w:rsidRPr="006F5B96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  Exmo(a). Sr(a). Des(a). Délcio Luís Santos</w:t>
      </w:r>
    </w:p>
    <w:p w:rsidR="00790815" w:rsidRPr="006F5B96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6F5B96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790815" w:rsidRPr="0029123E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</w:t>
      </w:r>
      <w:r w:rsidRPr="006F5B96">
        <w:rPr>
          <w:rFonts w:ascii="Times New Roman" w:hAnsi="Times New Roman" w:cs="Times New Roman"/>
          <w:spacing w:val="-2"/>
        </w:rPr>
        <w:t>Exmo(a). Sr(a). Des(a). Cezar Luiz Bandiera</w:t>
      </w:r>
    </w:p>
    <w:p w:rsidR="00790815" w:rsidRDefault="00790815" w:rsidP="00790815">
      <w:pPr>
        <w:pStyle w:val="Corpodetexto"/>
        <w:tabs>
          <w:tab w:val="left" w:pos="2551"/>
        </w:tabs>
        <w:spacing w:before="3" w:line="269" w:lineRule="exact"/>
        <w:rPr>
          <w:rFonts w:ascii="Arial" w:hAnsi="Arial" w:cs="Arial"/>
          <w:spacing w:val="-2"/>
        </w:rPr>
      </w:pPr>
    </w:p>
    <w:tbl>
      <w:tblPr>
        <w:tblStyle w:val="TableNormal"/>
        <w:tblW w:w="10778" w:type="dxa"/>
        <w:tblInd w:w="289" w:type="dxa"/>
        <w:tblLayout w:type="fixed"/>
        <w:tblLook w:val="01E0"/>
      </w:tblPr>
      <w:tblGrid>
        <w:gridCol w:w="1271"/>
        <w:gridCol w:w="4258"/>
        <w:gridCol w:w="5249"/>
      </w:tblGrid>
      <w:tr w:rsidR="00790815" w:rsidTr="0029123E">
        <w:trPr>
          <w:trHeight w:val="769"/>
        </w:trPr>
        <w:tc>
          <w:tcPr>
            <w:tcW w:w="55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Agravo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Interno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0009052-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 w:rsidR="00790815" w:rsidRDefault="00790815" w:rsidP="00790815">
            <w:pPr>
              <w:pStyle w:val="TableParagraph"/>
              <w:spacing w:before="252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Maués - </w:t>
            </w:r>
            <w:r>
              <w:rPr>
                <w:spacing w:val="-4"/>
                <w:sz w:val="18"/>
              </w:rPr>
              <w:t>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6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 DES.  CEZAR 09.02.2026          (ADIADO/SUSPENSO)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                 </w:t>
            </w:r>
          </w:p>
        </w:tc>
      </w:tr>
      <w:tr w:rsidR="00790815" w:rsidTr="0029123E">
        <w:trPr>
          <w:trHeight w:val="30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8" w:type="dxa"/>
            <w:tcBorders>
              <w:top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8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25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58" w:type="dxa"/>
            <w:tcBorders>
              <w:top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35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CABRAL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9" w:lineRule="exact"/>
              <w:ind w:left="857"/>
              <w:rPr>
                <w:sz w:val="18"/>
              </w:rPr>
            </w:pPr>
            <w:r>
              <w:rPr>
                <w:sz w:val="18"/>
              </w:rPr>
              <w:t>88670B-PR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THIAGO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2"/>
                <w:sz w:val="18"/>
              </w:rPr>
              <w:t xml:space="preserve"> CAVAZZANI</w:t>
            </w:r>
          </w:p>
        </w:tc>
      </w:tr>
      <w:tr w:rsidR="00790815" w:rsidTr="0029123E">
        <w:trPr>
          <w:trHeight w:val="294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4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58" w:type="dxa"/>
          </w:tcPr>
          <w:p w:rsidR="00790815" w:rsidRDefault="00790815" w:rsidP="00790815">
            <w:pPr>
              <w:pStyle w:val="TableParagraph"/>
              <w:spacing w:before="34"/>
              <w:ind w:left="35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PAN</w:t>
            </w:r>
            <w:r>
              <w:rPr>
                <w:spacing w:val="-4"/>
                <w:sz w:val="20"/>
              </w:rPr>
              <w:t xml:space="preserve"> S.A.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4"/>
              <w:ind w:left="857"/>
              <w:rPr>
                <w:sz w:val="18"/>
              </w:rPr>
            </w:pPr>
            <w:r>
              <w:rPr>
                <w:sz w:val="18"/>
              </w:rPr>
              <w:t>1037A-AM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WILSON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2"/>
                <w:sz w:val="18"/>
              </w:rPr>
              <w:t xml:space="preserve"> BELCHIOR</w:t>
            </w:r>
          </w:p>
        </w:tc>
      </w:tr>
      <w:tr w:rsidR="00790815" w:rsidTr="0029123E">
        <w:trPr>
          <w:trHeight w:val="239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8" w:type="dxa"/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23" w:line="196" w:lineRule="exact"/>
              <w:ind w:left="857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90815" w:rsidTr="0029123E">
        <w:trPr>
          <w:trHeight w:val="236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8" w:type="dxa"/>
            <w:tcBorders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2"/>
              <w:ind w:left="85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790815" w:rsidRPr="00E201A7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29123E" w:rsidRDefault="00E97886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77" o:spid="_x0000_s2128" type="#_x0000_t202" style="position:absolute;left:0;text-align:left;margin-left:381.8pt;margin-top:8.05pt;width:175.4pt;height:30.65pt;z-index:251778048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06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29123E">
        <w:rPr>
          <w:rFonts w:ascii="Times New Roman" w:hAnsi="Times New Roman" w:cs="Times New Roman"/>
          <w:b/>
          <w:spacing w:val="-2"/>
        </w:rPr>
        <w:t>Relatora:</w:t>
      </w:r>
      <w:r w:rsidR="00790815" w:rsidRPr="0029123E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>Exmo(a). Sr(a). Des(a). Cézar Luiz Bandiera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E201A7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Suplentes:</w:t>
      </w:r>
      <w:r w:rsidRPr="00E201A7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54726A" w:rsidRPr="00E201A7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</w:t>
      </w:r>
      <w:r w:rsidRPr="00E201A7">
        <w:rPr>
          <w:rFonts w:ascii="Times New Roman" w:hAnsi="Times New Roman" w:cs="Times New Roman"/>
          <w:spacing w:val="-2"/>
        </w:rPr>
        <w:t xml:space="preserve"> Exmo(a). Sr(a). Des(a). Mirza Telma de Oliveira Cunha</w:t>
      </w: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Pr="0029123E" w:rsidRDefault="0029123E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71"/>
        <w:gridCol w:w="4663"/>
        <w:gridCol w:w="4844"/>
      </w:tblGrid>
      <w:tr w:rsidR="00790815" w:rsidTr="0029123E">
        <w:trPr>
          <w:trHeight w:val="889"/>
        </w:trPr>
        <w:tc>
          <w:tcPr>
            <w:tcW w:w="59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62</w:t>
            </w:r>
            <w:r>
              <w:rPr>
                <w:rFonts w:ascii="Arial"/>
                <w:b/>
                <w:sz w:val="20"/>
              </w:rPr>
              <w:tab/>
              <w:t>Agravo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Instrumento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0008854-</w:t>
            </w:r>
            <w:r>
              <w:rPr>
                <w:rFonts w:ascii="Arial"/>
                <w:b/>
                <w:spacing w:val="-2"/>
                <w:sz w:val="20"/>
              </w:rPr>
              <w:t>84.2025.8.04.9001</w:t>
            </w:r>
          </w:p>
          <w:p w:rsidR="00790815" w:rsidRDefault="00790815" w:rsidP="00790815">
            <w:pPr>
              <w:pStyle w:val="TableParagraph"/>
              <w:spacing w:before="227" w:line="210" w:lineRule="atLeas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37" w:lineRule="auto"/>
              <w:ind w:left="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Mirza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(Adiado </w:t>
            </w:r>
            <w:r>
              <w:rPr>
                <w:rFonts w:ascii="Arial"/>
                <w:b/>
                <w:spacing w:val="-2"/>
                <w:sz w:val="20"/>
              </w:rPr>
              <w:t>02/02/26)</w:t>
            </w:r>
          </w:p>
        </w:tc>
      </w:tr>
      <w:tr w:rsidR="00790815" w:rsidTr="0029123E">
        <w:trPr>
          <w:trHeight w:val="30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3" w:type="dxa"/>
            <w:tcBorders>
              <w:top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4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2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63" w:type="dxa"/>
            <w:tcBorders>
              <w:top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356"/>
              <w:rPr>
                <w:sz w:val="20"/>
              </w:rPr>
            </w:pPr>
            <w:r>
              <w:rPr>
                <w:sz w:val="20"/>
              </w:rPr>
              <w:t>MRV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Participações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9" w:lineRule="exact"/>
              <w:ind w:left="452"/>
              <w:rPr>
                <w:sz w:val="18"/>
              </w:rPr>
            </w:pPr>
            <w:r>
              <w:rPr>
                <w:sz w:val="18"/>
              </w:rPr>
              <w:t>14534N-BA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- IVAN ISAAC FERREIRA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790815" w:rsidTr="0029123E">
        <w:trPr>
          <w:trHeight w:val="351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4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63" w:type="dxa"/>
          </w:tcPr>
          <w:p w:rsidR="00790815" w:rsidRDefault="00790815" w:rsidP="00790815">
            <w:pPr>
              <w:pStyle w:val="TableParagraph"/>
              <w:spacing w:before="34"/>
              <w:ind w:left="356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Massuda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Souza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4"/>
              <w:ind w:left="452"/>
              <w:rPr>
                <w:sz w:val="18"/>
              </w:rPr>
            </w:pPr>
            <w:r>
              <w:rPr>
                <w:sz w:val="18"/>
              </w:rPr>
              <w:t>15604N-AM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VICTOR DIAS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90815" w:rsidTr="0029123E">
        <w:trPr>
          <w:trHeight w:val="399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3" w:type="dxa"/>
          </w:tcPr>
          <w:p w:rsidR="00790815" w:rsidRDefault="00790815" w:rsidP="00790815">
            <w:pPr>
              <w:pStyle w:val="TableParagraph"/>
              <w:spacing w:before="81"/>
              <w:ind w:left="356"/>
              <w:rPr>
                <w:sz w:val="20"/>
              </w:rPr>
            </w:pPr>
            <w:r>
              <w:rPr>
                <w:sz w:val="20"/>
              </w:rPr>
              <w:t>Everton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81"/>
              <w:ind w:left="452"/>
              <w:rPr>
                <w:sz w:val="18"/>
              </w:rPr>
            </w:pPr>
            <w:r>
              <w:rPr>
                <w:sz w:val="18"/>
              </w:rPr>
              <w:t>15604N-AM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VICTOR DIAS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90815" w:rsidTr="0029123E">
        <w:trPr>
          <w:trHeight w:val="4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3" w:type="dxa"/>
          </w:tcPr>
          <w:p w:rsidR="00790815" w:rsidRDefault="00790815" w:rsidP="00790815">
            <w:pPr>
              <w:pStyle w:val="TableParagraph"/>
              <w:spacing w:before="82"/>
              <w:ind w:left="356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MIGUEL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82"/>
              <w:ind w:left="452"/>
              <w:rPr>
                <w:sz w:val="18"/>
              </w:rPr>
            </w:pPr>
            <w:r>
              <w:rPr>
                <w:sz w:val="18"/>
              </w:rPr>
              <w:t>15604N-AM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VICTOR DIAS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90815" w:rsidTr="0029123E">
        <w:trPr>
          <w:trHeight w:val="399"/>
        </w:trPr>
        <w:tc>
          <w:tcPr>
            <w:tcW w:w="1271" w:type="dxa"/>
            <w:tcBorders>
              <w:left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3" w:type="dxa"/>
          </w:tcPr>
          <w:p w:rsidR="00790815" w:rsidRDefault="00790815" w:rsidP="00790815">
            <w:pPr>
              <w:pStyle w:val="TableParagraph"/>
              <w:spacing w:before="82"/>
              <w:ind w:left="3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Nazaré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Souza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82"/>
              <w:ind w:left="452"/>
              <w:rPr>
                <w:sz w:val="18"/>
              </w:rPr>
            </w:pPr>
            <w:r>
              <w:rPr>
                <w:sz w:val="18"/>
              </w:rPr>
              <w:t>15604N-AM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VICTOR DIAS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790815" w:rsidTr="0029123E">
        <w:trPr>
          <w:trHeight w:val="51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3" w:type="dxa"/>
            <w:tcBorders>
              <w:bottom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81"/>
              <w:ind w:left="356"/>
              <w:rPr>
                <w:sz w:val="20"/>
              </w:rPr>
            </w:pPr>
            <w:r>
              <w:rPr>
                <w:sz w:val="20"/>
              </w:rPr>
              <w:t>Milena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81"/>
              <w:ind w:left="452"/>
              <w:rPr>
                <w:sz w:val="18"/>
              </w:rPr>
            </w:pPr>
            <w:r>
              <w:rPr>
                <w:sz w:val="18"/>
              </w:rPr>
              <w:t>15604N-AM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VICTOR DIAS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Presidente/Membro:</w:t>
      </w:r>
      <w:r w:rsidRPr="00E201A7">
        <w:rPr>
          <w:rFonts w:ascii="Times New Roman" w:hAnsi="Times New Roman" w:cs="Times New Roman"/>
          <w:spacing w:val="-2"/>
        </w:rPr>
        <w:tab/>
        <w:t>Exmo(a). Sr(a). Des(a). Délcio Luís Santos</w:t>
      </w:r>
    </w:p>
    <w:p w:rsidR="00790815" w:rsidRPr="0029123E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9123E">
        <w:rPr>
          <w:rFonts w:ascii="Times New Roman" w:hAnsi="Times New Roman" w:cs="Times New Roman"/>
          <w:b/>
          <w:spacing w:val="-2"/>
        </w:rPr>
        <w:t>Relatora:</w:t>
      </w:r>
      <w:r w:rsidRPr="0029123E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790815" w:rsidRPr="00E201A7" w:rsidRDefault="00E97886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86" o:spid="_x0000_s2129" type="#_x0000_t202" alt="#AnnotID = 536870912" style="position:absolute;left:0;text-align:left;margin-left:398.05pt;margin-top:12.65pt;width:59.5pt;height:16.25pt;z-index:251780096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E201A7">
        <w:rPr>
          <w:rFonts w:ascii="Times New Roman" w:hAnsi="Times New Roman" w:cs="Times New Roman"/>
          <w:spacing w:val="-2"/>
        </w:rPr>
        <w:t>Membros:</w:t>
      </w:r>
      <w:r w:rsidR="00790815" w:rsidRPr="00E201A7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Suplentes: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Cezar Luiz Bandiera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Pedido de Sustentação Oral : Agravante</w:t>
      </w:r>
    </w:p>
    <w:p w:rsidR="0054726A" w:rsidRDefault="0054726A">
      <w:pPr>
        <w:pStyle w:val="Corpodetexto"/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7"/>
        <w:gridCol w:w="5040"/>
      </w:tblGrid>
      <w:tr w:rsidR="00790815" w:rsidTr="0029123E">
        <w:trPr>
          <w:trHeight w:val="889"/>
        </w:trPr>
        <w:tc>
          <w:tcPr>
            <w:tcW w:w="573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  <w:r>
              <w:rPr>
                <w:rFonts w:ascii="Arial"/>
                <w:b/>
                <w:sz w:val="20"/>
              </w:rPr>
              <w:tab/>
              <w:t>Agravo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Instrumento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0011329-</w:t>
            </w:r>
            <w:r>
              <w:rPr>
                <w:rFonts w:ascii="Arial"/>
                <w:b/>
                <w:spacing w:val="-2"/>
                <w:sz w:val="20"/>
              </w:rPr>
              <w:t>13.2025.8.04.9001</w:t>
            </w:r>
          </w:p>
          <w:p w:rsidR="00790815" w:rsidRDefault="00790815" w:rsidP="00790815">
            <w:pPr>
              <w:pStyle w:val="TableParagraph"/>
              <w:spacing w:before="5"/>
              <w:rPr>
                <w:sz w:val="20"/>
              </w:rPr>
            </w:pPr>
          </w:p>
          <w:p w:rsidR="00790815" w:rsidRDefault="00790815" w:rsidP="00790815">
            <w:pPr>
              <w:pStyle w:val="TableParagraph"/>
              <w:spacing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8"/>
              <w:ind w:left="23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Cunha</w:t>
            </w:r>
          </w:p>
          <w:p w:rsidR="00790815" w:rsidRDefault="00790815" w:rsidP="00790815">
            <w:pPr>
              <w:pStyle w:val="TableParagraph"/>
              <w:spacing w:before="18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(Adiado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02/02/26)</w:t>
            </w:r>
          </w:p>
        </w:tc>
      </w:tr>
      <w:tr w:rsidR="00790815" w:rsidTr="0029123E">
        <w:trPr>
          <w:trHeight w:val="303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4" w:lineRule="exact"/>
              <w:ind w:left="6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25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6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356"/>
              <w:rPr>
                <w:sz w:val="20"/>
              </w:rPr>
            </w:pPr>
            <w:r>
              <w:rPr>
                <w:sz w:val="20"/>
              </w:rPr>
              <w:t>FIAT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AUTOMOVEIS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9" w:lineRule="exact"/>
              <w:ind w:left="648"/>
              <w:rPr>
                <w:sz w:val="18"/>
              </w:rPr>
            </w:pPr>
            <w:r>
              <w:rPr>
                <w:sz w:val="18"/>
              </w:rPr>
              <w:t>995A-AM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Gazola Vieira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Marques</w:t>
            </w:r>
          </w:p>
        </w:tc>
      </w:tr>
      <w:tr w:rsidR="00790815" w:rsidTr="0029123E">
        <w:trPr>
          <w:trHeight w:val="38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before="34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before="34"/>
              <w:ind w:left="356"/>
              <w:rPr>
                <w:sz w:val="20"/>
              </w:rPr>
            </w:pPr>
            <w:r>
              <w:rPr>
                <w:sz w:val="20"/>
              </w:rPr>
              <w:t>ADERBAL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before="34"/>
              <w:ind w:left="648"/>
              <w:rPr>
                <w:sz w:val="18"/>
              </w:rPr>
            </w:pPr>
            <w:r>
              <w:rPr>
                <w:sz w:val="18"/>
              </w:rPr>
              <w:t>799N-AM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Fernando de Almeida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790815" w:rsidRPr="00E201A7" w:rsidRDefault="00790815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E201A7" w:rsidRDefault="00E97886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87" o:spid="_x0000_s2130" type="#_x0000_t202" style="position:absolute;left:0;text-align:left;margin-left:392.65pt;margin-top:11.25pt;width:59.5pt;height:16.25pt;z-index:251782144;mso-position-horizontal-relative:page" filled="f" stroked="f">
            <v:textbox inset="0,0,0,0">
              <w:txbxContent>
                <w:p w:rsidR="00CA73BA" w:rsidRDefault="00CA73BA" w:rsidP="00790815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E201A7">
        <w:rPr>
          <w:rFonts w:ascii="Times New Roman" w:hAnsi="Times New Roman" w:cs="Times New Roman"/>
          <w:spacing w:val="-2"/>
        </w:rPr>
        <w:t>Relatora:</w:t>
      </w:r>
      <w:r w:rsidR="00790815" w:rsidRPr="00E201A7">
        <w:rPr>
          <w:rFonts w:ascii="Times New Roman" w:hAnsi="Times New Roman" w:cs="Times New Roman"/>
          <w:spacing w:val="-2"/>
        </w:rPr>
        <w:tab/>
        <w:t>Exmo(a). Sr(a). Des(a). Mirza Telma de Oliveira Cunha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</w:t>
      </w:r>
      <w:r w:rsidR="0029123E">
        <w:rPr>
          <w:rFonts w:ascii="Times New Roman" w:hAnsi="Times New Roman" w:cs="Times New Roman"/>
          <w:spacing w:val="-2"/>
        </w:rPr>
        <w:t xml:space="preserve">                               </w:t>
      </w:r>
      <w:r w:rsidR="00E201A7">
        <w:rPr>
          <w:rFonts w:ascii="Times New Roman" w:hAnsi="Times New Roman" w:cs="Times New Roman"/>
          <w:spacing w:val="-2"/>
        </w:rPr>
        <w:t xml:space="preserve">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Suplentes:</w:t>
      </w:r>
      <w:r w:rsidRPr="00E201A7">
        <w:rPr>
          <w:rFonts w:ascii="Times New Roman" w:hAnsi="Times New Roman" w:cs="Times New Roman"/>
          <w:spacing w:val="-2"/>
        </w:rPr>
        <w:tab/>
      </w:r>
      <w:r w:rsidR="00E201A7">
        <w:rPr>
          <w:rFonts w:ascii="Times New Roman" w:hAnsi="Times New Roman" w:cs="Times New Roman"/>
          <w:spacing w:val="-2"/>
        </w:rPr>
        <w:t xml:space="preserve"> </w:t>
      </w:r>
      <w:r w:rsidRPr="00E201A7">
        <w:rPr>
          <w:rFonts w:ascii="Times New Roman" w:hAnsi="Times New Roman" w:cs="Times New Roman"/>
          <w:spacing w:val="-2"/>
        </w:rPr>
        <w:t xml:space="preserve">Exmo(a). Sr(a). Des(a). Onilza Abreu Gerth 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 Exmo(a). Sr(a). Des(a). Cezar Luiz Bandiera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Pedido de Sustentação Oral : Agravado</w:t>
      </w:r>
    </w:p>
    <w:p w:rsidR="0054726A" w:rsidRPr="0029123E" w:rsidRDefault="0054726A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2"/>
        <w:gridCol w:w="4907"/>
        <w:gridCol w:w="4659"/>
      </w:tblGrid>
      <w:tr w:rsidR="00790815" w:rsidTr="0029123E">
        <w:trPr>
          <w:trHeight w:val="793"/>
        </w:trPr>
        <w:tc>
          <w:tcPr>
            <w:tcW w:w="61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790815" w:rsidRDefault="00790815" w:rsidP="00790815">
            <w:pPr>
              <w:pStyle w:val="TableParagraph"/>
              <w:spacing w:before="139" w:line="206" w:lineRule="exact"/>
              <w:ind w:left="129" w:right="50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465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tabs>
                <w:tab w:val="left" w:pos="1522"/>
              </w:tabs>
              <w:spacing w:line="222" w:lineRule="exact"/>
              <w:ind w:left="389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Relatora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sz w:val="20"/>
              </w:rPr>
              <w:t>Socorro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Moura</w:t>
            </w:r>
            <w:r w:rsidR="00E201A7">
              <w:rPr>
                <w:spacing w:val="-2"/>
                <w:sz w:val="20"/>
              </w:rPr>
              <w:t xml:space="preserve"> (adiado 09.02.26)</w:t>
            </w:r>
          </w:p>
        </w:tc>
      </w:tr>
      <w:tr w:rsidR="00790815" w:rsidTr="0029123E">
        <w:trPr>
          <w:trHeight w:val="299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220" w:lineRule="exact"/>
              <w:ind w:left="2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90815" w:rsidTr="0029123E">
        <w:trPr>
          <w:trHeight w:val="3311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44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0815" w:rsidRDefault="00790815" w:rsidP="00790815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790815" w:rsidRDefault="00790815" w:rsidP="00790815">
            <w:pPr>
              <w:pStyle w:val="TableParagraph"/>
              <w:spacing w:before="159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1"/>
              <w:ind w:left="417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Lobo</w:t>
            </w: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130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>Marzo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Lobo</w:t>
            </w:r>
          </w:p>
          <w:p w:rsidR="00790815" w:rsidRDefault="00790815" w:rsidP="00790815">
            <w:pPr>
              <w:pStyle w:val="TableParagraph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spacing w:before="130"/>
              <w:rPr>
                <w:rFonts w:ascii="Palatino Linotype"/>
                <w:sz w:val="20"/>
              </w:rPr>
            </w:pPr>
          </w:p>
          <w:p w:rsidR="00790815" w:rsidRDefault="00790815" w:rsidP="00790815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MUNICIPIO DE MANAUS</w:t>
            </w:r>
          </w:p>
        </w:tc>
        <w:tc>
          <w:tcPr>
            <w:tcW w:w="4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0815" w:rsidRDefault="00790815" w:rsidP="00790815">
            <w:pPr>
              <w:pStyle w:val="TableParagraph"/>
              <w:spacing w:line="199" w:lineRule="exact"/>
              <w:ind w:left="269"/>
              <w:rPr>
                <w:sz w:val="18"/>
              </w:rPr>
            </w:pPr>
            <w:r>
              <w:rPr>
                <w:sz w:val="18"/>
              </w:rPr>
              <w:t>6935N-AM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PEDRO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RIBEIRO</w:t>
            </w:r>
          </w:p>
          <w:p w:rsidR="00790815" w:rsidRDefault="00790815" w:rsidP="00790815">
            <w:pPr>
              <w:pStyle w:val="TableParagraph"/>
              <w:spacing w:before="95" w:line="348" w:lineRule="auto"/>
              <w:ind w:left="269" w:right="1127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790815" w:rsidRDefault="00790815" w:rsidP="00790815">
            <w:pPr>
              <w:pStyle w:val="TableParagraph"/>
              <w:spacing w:line="348" w:lineRule="auto"/>
              <w:ind w:left="269" w:right="1127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790815" w:rsidRDefault="00790815" w:rsidP="00790815">
            <w:pPr>
              <w:pStyle w:val="TableParagraph"/>
              <w:spacing w:line="204" w:lineRule="exact"/>
              <w:ind w:left="269"/>
              <w:rPr>
                <w:sz w:val="18"/>
              </w:rPr>
            </w:pPr>
            <w:r>
              <w:rPr>
                <w:sz w:val="18"/>
              </w:rPr>
              <w:t>6324N-AM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JANARY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YOSHIZO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KATO</w:t>
            </w:r>
            <w:r>
              <w:rPr>
                <w:spacing w:val="-2"/>
                <w:sz w:val="18"/>
              </w:rPr>
              <w:t xml:space="preserve"> YOKOKURA</w:t>
            </w:r>
          </w:p>
          <w:p w:rsidR="00790815" w:rsidRDefault="00790815" w:rsidP="00790815">
            <w:pPr>
              <w:pStyle w:val="TableParagraph"/>
              <w:spacing w:before="95"/>
              <w:ind w:left="269"/>
              <w:rPr>
                <w:sz w:val="18"/>
              </w:rPr>
            </w:pPr>
            <w:r>
              <w:rPr>
                <w:sz w:val="18"/>
              </w:rPr>
              <w:t>33119N-CE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Antônia Marília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790815" w:rsidRPr="00E201A7" w:rsidRDefault="00E97886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91" o:spid="_x0000_s2131" type="#_x0000_t202" alt="#AnnotID = 1605134544" style="position:absolute;left:0;text-align:left;margin-left:420.85pt;margin-top:5.95pt;width:59.5pt;height:16.25pt;z-index:251784192;mso-position-horizontal-relative:page;mso-position-vertical-relative:text" filled="f" stroked="f">
            <v:textbox inset="0,0,0,0">
              <w:txbxContent>
                <w:p w:rsidR="00CA73BA" w:rsidRDefault="00CA73BA" w:rsidP="00790815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790815" w:rsidRPr="00E201A7">
        <w:rPr>
          <w:rFonts w:ascii="Times New Roman" w:hAnsi="Times New Roman" w:cs="Times New Roman"/>
          <w:spacing w:val="-2"/>
        </w:rPr>
        <w:t>Presidente:</w:t>
      </w:r>
      <w:r w:rsidR="00790815"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790815" w:rsidRPr="0029123E" w:rsidRDefault="00790815" w:rsidP="0029123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9123E">
        <w:rPr>
          <w:rFonts w:ascii="Times New Roman" w:hAnsi="Times New Roman" w:cs="Times New Roman"/>
          <w:b/>
          <w:spacing w:val="-2"/>
        </w:rPr>
        <w:t>Relatora:</w:t>
      </w:r>
      <w:r w:rsidRPr="0029123E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Délcio Luís Santos 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29123E">
        <w:rPr>
          <w:rFonts w:ascii="Times New Roman" w:hAnsi="Times New Roman" w:cs="Times New Roman"/>
          <w:spacing w:val="-2"/>
        </w:rPr>
        <w:t xml:space="preserve"> </w:t>
      </w:r>
      <w:r w:rsidRPr="00E201A7">
        <w:rPr>
          <w:rFonts w:ascii="Times New Roman" w:hAnsi="Times New Roman" w:cs="Times New Roman"/>
          <w:spacing w:val="-2"/>
        </w:rPr>
        <w:t>Exmo(a). Sr(a). Des(a). Onilza Abreu Gerth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Suplentes:</w:t>
      </w:r>
      <w:r w:rsidRPr="00E201A7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790815" w:rsidRPr="00E201A7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 Exmo(a). Sr(a). Des(a). Mirza Telma de Oliveira Cunha</w:t>
      </w:r>
    </w:p>
    <w:p w:rsidR="00790815" w:rsidRPr="0029123E" w:rsidRDefault="00790815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29123E" w:rsidRDefault="0029123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2"/>
        <w:gridCol w:w="4567"/>
        <w:gridCol w:w="4999"/>
      </w:tblGrid>
      <w:tr w:rsidR="00E201A7" w:rsidTr="0029123E">
        <w:trPr>
          <w:trHeight w:val="788"/>
        </w:trPr>
        <w:tc>
          <w:tcPr>
            <w:tcW w:w="577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201A7" w:rsidRDefault="00E201A7" w:rsidP="0046753B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0653838-</w:t>
            </w:r>
            <w:r>
              <w:rPr>
                <w:rFonts w:ascii="Arial" w:hAnsi="Arial"/>
                <w:b/>
                <w:spacing w:val="-2"/>
                <w:sz w:val="20"/>
              </w:rPr>
              <w:t>12.2023.8.04.0001</w:t>
            </w:r>
          </w:p>
          <w:p w:rsidR="00E201A7" w:rsidRDefault="00E201A7" w:rsidP="0046753B">
            <w:pPr>
              <w:pStyle w:val="TableParagraph"/>
              <w:spacing w:before="135" w:line="206" w:lineRule="exact"/>
              <w:ind w:left="129" w:right="8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49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201A7" w:rsidRDefault="00E201A7" w:rsidP="0046753B">
            <w:pPr>
              <w:pStyle w:val="TableParagraph"/>
              <w:spacing w:line="222" w:lineRule="exact"/>
              <w:ind w:left="72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ADIADO A PEDIDO DA RELATORA 09.02.2026</w:t>
            </w:r>
          </w:p>
        </w:tc>
      </w:tr>
      <w:tr w:rsidR="00E201A7" w:rsidTr="0029123E">
        <w:trPr>
          <w:trHeight w:val="304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01A7" w:rsidRDefault="00E201A7" w:rsidP="0046753B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01A7" w:rsidRDefault="00E201A7" w:rsidP="0046753B">
            <w:pPr>
              <w:pStyle w:val="TableParagraph"/>
              <w:spacing w:line="224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01A7" w:rsidRDefault="00E201A7" w:rsidP="0046753B">
            <w:pPr>
              <w:pStyle w:val="TableParagraph"/>
              <w:spacing w:line="224" w:lineRule="exact"/>
              <w:ind w:left="58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201A7" w:rsidTr="0029123E">
        <w:trPr>
          <w:trHeight w:val="649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201A7" w:rsidRDefault="00E201A7" w:rsidP="0046753B">
            <w:pPr>
              <w:pStyle w:val="TableParagraph"/>
              <w:spacing w:line="227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E201A7" w:rsidRDefault="00E201A7" w:rsidP="0046753B">
            <w:pPr>
              <w:pStyle w:val="TableParagraph"/>
              <w:spacing w:before="87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201A7" w:rsidRDefault="00E201A7" w:rsidP="0046753B">
            <w:pPr>
              <w:pStyle w:val="TableParagraph"/>
              <w:spacing w:line="227" w:lineRule="exact"/>
              <w:ind w:left="417"/>
              <w:rPr>
                <w:sz w:val="20"/>
              </w:rPr>
            </w:pPr>
            <w:r>
              <w:rPr>
                <w:sz w:val="20"/>
              </w:rPr>
              <w:t>Maíra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Brilhante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Mendonça</w:t>
            </w:r>
          </w:p>
          <w:p w:rsidR="00E201A7" w:rsidRDefault="00E201A7" w:rsidP="0046753B">
            <w:pPr>
              <w:pStyle w:val="TableParagraph"/>
              <w:spacing w:before="87"/>
              <w:ind w:left="417"/>
              <w:rPr>
                <w:sz w:val="20"/>
              </w:rPr>
            </w:pPr>
            <w:r>
              <w:rPr>
                <w:sz w:val="20"/>
              </w:rPr>
              <w:t>Iacy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Mendonça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Tapajos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201A7" w:rsidRDefault="00E201A7" w:rsidP="0046753B">
            <w:pPr>
              <w:pStyle w:val="TableParagraph"/>
              <w:spacing w:line="199" w:lineRule="exact"/>
              <w:ind w:left="607"/>
              <w:rPr>
                <w:sz w:val="18"/>
              </w:rPr>
            </w:pPr>
            <w:r>
              <w:rPr>
                <w:sz w:val="18"/>
              </w:rPr>
              <w:t>18286N-AM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GUEDES</w:t>
            </w:r>
            <w:r>
              <w:rPr>
                <w:spacing w:val="-2"/>
                <w:sz w:val="18"/>
              </w:rPr>
              <w:t xml:space="preserve"> MOURÃO</w:t>
            </w:r>
          </w:p>
        </w:tc>
      </w:tr>
    </w:tbl>
    <w:p w:rsidR="00E201A7" w:rsidRPr="00E201A7" w:rsidRDefault="00E201A7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E201A7" w:rsidRPr="00207A22" w:rsidRDefault="00E97886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94" o:spid="_x0000_s2132" type="#_x0000_t202" alt="#AnnotID = 1664392112" style="position:absolute;left:0;text-align:left;margin-left:371.6pt;margin-top:2pt;width:93.6pt;height:16.25pt;z-index:251786240;mso-position-horizontal-relative:page" filled="f" stroked="f">
            <v:textbox inset="0,0,0,0">
              <w:txbxContent>
                <w:p w:rsidR="00CA73BA" w:rsidRDefault="00CA73BA" w:rsidP="00E201A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E201A7" w:rsidRPr="00207A22">
        <w:rPr>
          <w:rFonts w:ascii="Times New Roman" w:hAnsi="Times New Roman" w:cs="Times New Roman"/>
          <w:b/>
          <w:spacing w:val="-2"/>
        </w:rPr>
        <w:t>Relatora:</w:t>
      </w:r>
      <w:r w:rsidR="00E201A7" w:rsidRPr="00207A22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E201A7" w:rsidRPr="00E201A7" w:rsidRDefault="00E201A7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>Exmo(a). Sr(a). Des(a). Cézar Luiz Bandiera</w:t>
      </w:r>
    </w:p>
    <w:p w:rsidR="00E201A7" w:rsidRPr="00E201A7" w:rsidRDefault="00E201A7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E201A7" w:rsidRPr="00E201A7" w:rsidRDefault="00E201A7" w:rsidP="0029123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ab/>
      </w:r>
    </w:p>
    <w:p w:rsidR="00E201A7" w:rsidRPr="00E201A7" w:rsidRDefault="00E201A7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Suplentes:</w:t>
      </w:r>
      <w:r w:rsidRPr="00E201A7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54726A" w:rsidRPr="00E201A7" w:rsidRDefault="00E201A7" w:rsidP="0029123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</w:t>
      </w:r>
      <w:r w:rsidR="00207A22">
        <w:rPr>
          <w:rFonts w:ascii="Times New Roman" w:hAnsi="Times New Roman" w:cs="Times New Roman"/>
          <w:spacing w:val="-2"/>
        </w:rPr>
        <w:t xml:space="preserve">                               </w:t>
      </w:r>
      <w:r w:rsidRPr="00E201A7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54726A" w:rsidRPr="0029123E" w:rsidRDefault="0054726A" w:rsidP="00207A22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p w:rsidR="00E201A7" w:rsidRDefault="00E201A7">
      <w:pPr>
        <w:pStyle w:val="Corpodetexto"/>
        <w:spacing w:before="32"/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71"/>
        <w:gridCol w:w="4803"/>
        <w:gridCol w:w="4699"/>
      </w:tblGrid>
      <w:tr w:rsidR="00A15A9F" w:rsidTr="00207A22">
        <w:trPr>
          <w:trHeight w:val="920"/>
        </w:trPr>
        <w:tc>
          <w:tcPr>
            <w:tcW w:w="60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0591791-</w:t>
            </w:r>
          </w:p>
          <w:p w:rsidR="00A15A9F" w:rsidRDefault="00DD36CB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02.2023.8.04.0001</w:t>
            </w:r>
          </w:p>
          <w:p w:rsidR="00A15A9F" w:rsidRDefault="00DD36CB">
            <w:pPr>
              <w:pStyle w:val="TableParagraph"/>
              <w:spacing w:before="17" w:line="242" w:lineRule="auto"/>
              <w:ind w:left="120" w:right="29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6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1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201A7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03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03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699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296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A15A9F" w:rsidTr="00207A2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3" w:type="dxa"/>
          </w:tcPr>
          <w:p w:rsidR="00A15A9F" w:rsidRDefault="00DD36C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699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9F" w:rsidTr="00207A2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3" w:type="dxa"/>
          </w:tcPr>
          <w:p w:rsidR="00A15A9F" w:rsidRDefault="00DD36C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699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15A9F" w:rsidTr="00207A22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3" w:type="dxa"/>
          </w:tcPr>
          <w:p w:rsidR="00A15A9F" w:rsidRDefault="00DD36C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Francineide Giffoni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699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29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15A9F" w:rsidTr="00207A2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3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9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/>
              <w:ind w:left="296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A15A9F" w:rsidTr="00207A22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3" w:type="dxa"/>
          </w:tcPr>
          <w:p w:rsidR="00A15A9F" w:rsidRDefault="00DD36C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Juízo de Direito da 4ª Vara da Fazenda </w:t>
            </w:r>
            <w:r>
              <w:rPr>
                <w:spacing w:val="-2"/>
                <w:sz w:val="20"/>
              </w:rPr>
              <w:t>Pública</w:t>
            </w:r>
          </w:p>
        </w:tc>
        <w:tc>
          <w:tcPr>
            <w:tcW w:w="4699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15A9F" w:rsidTr="00207A22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3" w:type="dxa"/>
          </w:tcPr>
          <w:p w:rsidR="00A15A9F" w:rsidRDefault="00DD36C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699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9F" w:rsidTr="00207A22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03" w:type="dxa"/>
          </w:tcPr>
          <w:p w:rsidR="00A15A9F" w:rsidRDefault="00DD36C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699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3" w:lineRule="exact"/>
              <w:ind w:left="296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  <w:tr w:rsidR="00A15A9F" w:rsidTr="00207A2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3" w:type="dxa"/>
          </w:tcPr>
          <w:p w:rsidR="00A15A9F" w:rsidRDefault="00DD36C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699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9F" w:rsidTr="00207A2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3" w:type="dxa"/>
          </w:tcPr>
          <w:p w:rsidR="00A15A9F" w:rsidRDefault="00DD36C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699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15A9F" w:rsidTr="00207A22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03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Francineide Giffoni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699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296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E201A7" w:rsidRPr="00E201A7" w:rsidRDefault="00E201A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E201A7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33" type="#_x0000_t202" alt="#AnnotID = 1664392112" style="position:absolute;left:0;text-align:left;margin-left:371.6pt;margin-top:2pt;width:93.6pt;height:16.25pt;z-index:251788288;mso-position-horizontal-relative:page" filled="f" stroked="f">
            <v:textbox inset="0,0,0,0">
              <w:txbxContent>
                <w:p w:rsidR="00CA73BA" w:rsidRDefault="00CA73BA" w:rsidP="00E201A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207A22">
        <w:rPr>
          <w:rFonts w:ascii="Times New Roman" w:hAnsi="Times New Roman" w:cs="Times New Roman"/>
          <w:b/>
          <w:spacing w:val="-2"/>
        </w:rPr>
        <w:t>Relator</w:t>
      </w:r>
      <w:r w:rsidR="00E201A7" w:rsidRPr="00207A22">
        <w:rPr>
          <w:rFonts w:ascii="Times New Roman" w:hAnsi="Times New Roman" w:cs="Times New Roman"/>
          <w:b/>
          <w:spacing w:val="-2"/>
        </w:rPr>
        <w:t>:</w:t>
      </w:r>
      <w:r w:rsidR="00E201A7" w:rsidRPr="00207A22">
        <w:rPr>
          <w:rFonts w:ascii="Times New Roman" w:hAnsi="Times New Roman" w:cs="Times New Roman"/>
          <w:b/>
          <w:spacing w:val="-2"/>
        </w:rPr>
        <w:tab/>
        <w:t xml:space="preserve">Exmo(a). Sr(a). Des(a). Cezar Luiz Bandiera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Mirza Telma de Oliveira Cunha                                              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</w:t>
      </w:r>
      <w:r w:rsidRPr="00E201A7">
        <w:rPr>
          <w:rFonts w:ascii="Times New Roman" w:hAnsi="Times New Roman" w:cs="Times New Roman"/>
          <w:spacing w:val="-2"/>
        </w:rPr>
        <w:t>Exmo(a). Sr(a). Des(a). Socorro Guedes Moura</w:t>
      </w:r>
    </w:p>
    <w:p w:rsidR="00E201A7" w:rsidRPr="00E201A7" w:rsidRDefault="00E201A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ab/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</w:t>
      </w:r>
      <w:r w:rsidR="00207A22">
        <w:rPr>
          <w:rFonts w:ascii="Times New Roman" w:hAnsi="Times New Roman" w:cs="Times New Roman"/>
          <w:spacing w:val="-2"/>
        </w:rPr>
        <w:t xml:space="preserve">  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A15A9F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   </w:t>
      </w:r>
      <w:r w:rsidRPr="00E201A7">
        <w:rPr>
          <w:rFonts w:ascii="Times New Roman" w:hAnsi="Times New Roman" w:cs="Times New Roman"/>
          <w:spacing w:val="-2"/>
        </w:rPr>
        <w:t>Exmo(a). Sr(a). Des(a). Onilza Abreu Gerth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PEDIDO DE SUSTENTAÇÃO ORAL: PARTE (Francineide Giffoni Silva)</w:t>
      </w:r>
    </w:p>
    <w:p w:rsidR="00207A22" w:rsidRPr="00207A22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Pr="00207A22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71"/>
        <w:gridCol w:w="4408"/>
        <w:gridCol w:w="5094"/>
      </w:tblGrid>
      <w:tr w:rsidR="00A15A9F" w:rsidTr="00207A22">
        <w:trPr>
          <w:trHeight w:val="700"/>
        </w:trPr>
        <w:tc>
          <w:tcPr>
            <w:tcW w:w="56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0642767-</w:t>
            </w:r>
            <w:r>
              <w:rPr>
                <w:rFonts w:ascii="Arial" w:hAnsi="Arial"/>
                <w:b/>
                <w:spacing w:val="-2"/>
                <w:sz w:val="20"/>
              </w:rPr>
              <w:t>23.2017.8.04.0001</w:t>
            </w:r>
          </w:p>
          <w:p w:rsidR="00A15A9F" w:rsidRDefault="00DD36C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81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201A7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0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6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08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Carmen Milan </w:t>
            </w:r>
            <w:r>
              <w:rPr>
                <w:spacing w:val="-2"/>
                <w:sz w:val="20"/>
              </w:rPr>
              <w:t>Bertolini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8065N-AM - ADRIANA MOUTINHO </w:t>
            </w:r>
            <w:r>
              <w:rPr>
                <w:spacing w:val="-2"/>
                <w:sz w:val="18"/>
              </w:rPr>
              <w:t>MAGALHAES</w:t>
            </w:r>
          </w:p>
        </w:tc>
      </w:tr>
      <w:tr w:rsidR="00A15A9F" w:rsidTr="00207A2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8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69" w:lineRule="exact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IANNUZZI</w:t>
            </w:r>
          </w:p>
        </w:tc>
      </w:tr>
      <w:tr w:rsidR="00A15A9F" w:rsidTr="00207A22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:rsidR="00A15A9F" w:rsidRDefault="00DD36C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Sandro Ivan </w:t>
            </w:r>
            <w:r>
              <w:rPr>
                <w:spacing w:val="-2"/>
                <w:sz w:val="20"/>
              </w:rPr>
              <w:t>Bertolini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7902N-AM - DANIEL SODRÉ GURGEL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A15A9F" w:rsidTr="00207A2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8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 w:line="191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8344N-AM - ALAN CARLOS AMARAL GOMES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15A9F" w:rsidTr="00207A2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8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0" w:lineRule="exact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A15A9F" w:rsidTr="00207A2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08" w:type="dxa"/>
          </w:tcPr>
          <w:p w:rsidR="00A15A9F" w:rsidRDefault="00DD36CB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Carmen Milan </w:t>
            </w:r>
            <w:r>
              <w:rPr>
                <w:spacing w:val="-2"/>
                <w:sz w:val="20"/>
              </w:rPr>
              <w:t>Bertolini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1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8065N-AM - ADRIANA MOUTINHO </w:t>
            </w:r>
            <w:r>
              <w:rPr>
                <w:spacing w:val="-2"/>
                <w:sz w:val="18"/>
              </w:rPr>
              <w:t>MAGALHAES</w:t>
            </w:r>
          </w:p>
        </w:tc>
      </w:tr>
      <w:tr w:rsidR="00A15A9F" w:rsidTr="00207A2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8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69" w:lineRule="exact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IANNUZZI</w:t>
            </w:r>
          </w:p>
        </w:tc>
      </w:tr>
      <w:tr w:rsidR="00A15A9F" w:rsidTr="00207A22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</w:tcPr>
          <w:p w:rsidR="00A15A9F" w:rsidRDefault="00DD36C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Sandro Ivan </w:t>
            </w:r>
            <w:r>
              <w:rPr>
                <w:spacing w:val="-2"/>
                <w:sz w:val="20"/>
              </w:rPr>
              <w:t>Bertolini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7902N-AM - DANIEL SODRÉ GURGEL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A15A9F" w:rsidTr="00207A22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8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 w:line="191" w:lineRule="exact"/>
              <w:ind w:left="691"/>
              <w:rPr>
                <w:sz w:val="18"/>
              </w:rPr>
            </w:pPr>
            <w:r>
              <w:rPr>
                <w:sz w:val="18"/>
              </w:rPr>
              <w:t xml:space="preserve">8344N-AM - ALAN CARLOS AMARAL GOMES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15A9F" w:rsidTr="00207A2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08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0" w:lineRule="exact"/>
              <w:ind w:left="691"/>
              <w:rPr>
                <w:sz w:val="18"/>
              </w:rPr>
            </w:pPr>
            <w:r>
              <w:rPr>
                <w:spacing w:val="-2"/>
                <w:sz w:val="18"/>
              </w:rPr>
              <w:t>ALBUQUERQUE</w:t>
            </w:r>
          </w:p>
        </w:tc>
      </w:tr>
      <w:tr w:rsidR="00A15A9F" w:rsidTr="00207A22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08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201A7" w:rsidRPr="00E201A7" w:rsidRDefault="00E201A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E201A7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34" type="#_x0000_t202" alt="#AnnotID = 1664392112" style="position:absolute;left:0;text-align:left;margin-left:371.6pt;margin-top:2pt;width:93.6pt;height:16.25pt;z-index:251790336;mso-position-horizontal-relative:page" filled="f" stroked="f">
            <v:textbox inset="0,0,0,0">
              <w:txbxContent>
                <w:p w:rsidR="00CA73BA" w:rsidRDefault="00CA73BA" w:rsidP="00E201A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207A22">
        <w:rPr>
          <w:rFonts w:ascii="Times New Roman" w:hAnsi="Times New Roman" w:cs="Times New Roman"/>
          <w:b/>
          <w:spacing w:val="-2"/>
        </w:rPr>
        <w:t>Relator</w:t>
      </w:r>
      <w:r w:rsidR="00E201A7" w:rsidRPr="00207A22">
        <w:rPr>
          <w:rFonts w:ascii="Times New Roman" w:hAnsi="Times New Roman" w:cs="Times New Roman"/>
          <w:b/>
          <w:spacing w:val="-2"/>
        </w:rPr>
        <w:t>:</w:t>
      </w:r>
      <w:r w:rsidR="00E201A7" w:rsidRPr="00207A22">
        <w:rPr>
          <w:rFonts w:ascii="Times New Roman" w:hAnsi="Times New Roman" w:cs="Times New Roman"/>
          <w:b/>
          <w:spacing w:val="-2"/>
        </w:rPr>
        <w:tab/>
        <w:t xml:space="preserve">Exmo(a). Sr(a). Des(a). Cezar Luiz Bandiera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Mirza Telma de Oliveira Cunha                                              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 Exmo(a). Sr(a). Des(a). Socorro Guedes Moura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ab/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Onilza Abreu Gerth</w:t>
      </w:r>
    </w:p>
    <w:p w:rsid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PEDIDO DE SUSTENTAÇÃO ORAL: APELANTE</w:t>
      </w:r>
    </w:p>
    <w:p w:rsidR="00A15A9F" w:rsidRPr="00207A22" w:rsidRDefault="00A15A9F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Default="00E201A7">
      <w:pPr>
        <w:pStyle w:val="Corpodetexto"/>
      </w:pPr>
    </w:p>
    <w:p w:rsidR="00E201A7" w:rsidRDefault="00E201A7">
      <w:pPr>
        <w:pStyle w:val="Corpodetexto"/>
      </w:pPr>
    </w:p>
    <w:p w:rsidR="00E201A7" w:rsidRDefault="00E201A7">
      <w:pPr>
        <w:pStyle w:val="Corpodetexto"/>
      </w:pPr>
    </w:p>
    <w:p w:rsidR="00E201A7" w:rsidRDefault="00E201A7">
      <w:pPr>
        <w:pStyle w:val="Corpodetexto"/>
      </w:pPr>
    </w:p>
    <w:p w:rsidR="00E201A7" w:rsidRDefault="00E201A7">
      <w:pPr>
        <w:pStyle w:val="Corpodetexto"/>
      </w:pPr>
    </w:p>
    <w:p w:rsidR="00E201A7" w:rsidRDefault="00E201A7">
      <w:pPr>
        <w:pStyle w:val="Corpodetexto"/>
      </w:pPr>
    </w:p>
    <w:p w:rsidR="00E201A7" w:rsidRDefault="00E201A7">
      <w:pPr>
        <w:pStyle w:val="Corpodetexto"/>
      </w:pPr>
    </w:p>
    <w:p w:rsidR="00E201A7" w:rsidRDefault="00E201A7">
      <w:pPr>
        <w:pStyle w:val="Corpodetexto"/>
      </w:pPr>
    </w:p>
    <w:tbl>
      <w:tblPr>
        <w:tblStyle w:val="TableNormal"/>
        <w:tblW w:w="10773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4854"/>
      </w:tblGrid>
      <w:tr w:rsidR="00A15A9F" w:rsidTr="00207A22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68</w:t>
            </w:r>
            <w:r>
              <w:rPr>
                <w:rFonts w:ascii="Arial" w:hAnsi="Arial"/>
                <w:b/>
                <w:sz w:val="20"/>
              </w:rPr>
              <w:tab/>
              <w:t>Apelação Cível 0737953-</w:t>
            </w:r>
            <w:r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E201A7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A15A9F" w:rsidRDefault="00A15A9F">
            <w:pPr>
              <w:pStyle w:val="TableParagraph"/>
              <w:spacing w:before="14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4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A15A9F" w:rsidRDefault="00DD36CB">
            <w:pPr>
              <w:pStyle w:val="TableParagraph"/>
              <w:spacing w:line="242" w:lineRule="auto"/>
              <w:ind w:left="451" w:right="65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A15A9F" w:rsidRDefault="00DD36CB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A15A9F" w:rsidRDefault="00DD36CB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</w:tbl>
    <w:p w:rsidR="00E201A7" w:rsidRPr="00E201A7" w:rsidRDefault="00E201A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E201A7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35" type="#_x0000_t202" alt="#AnnotID = 1664392112" style="position:absolute;left:0;text-align:left;margin-left:371.6pt;margin-top:2pt;width:93.6pt;height:16.25pt;z-index:251792384;mso-position-horizontal-relative:page" filled="f" stroked="f">
            <v:textbox style="mso-next-textbox:#_x0000_s2135" inset="0,0,0,0">
              <w:txbxContent>
                <w:p w:rsidR="00CA73BA" w:rsidRDefault="00CA73BA" w:rsidP="00E201A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207A22">
        <w:rPr>
          <w:rFonts w:ascii="Times New Roman" w:hAnsi="Times New Roman" w:cs="Times New Roman"/>
          <w:b/>
          <w:spacing w:val="-2"/>
        </w:rPr>
        <w:t>Relator</w:t>
      </w:r>
      <w:r w:rsidR="00E201A7" w:rsidRPr="00207A22">
        <w:rPr>
          <w:rFonts w:ascii="Times New Roman" w:hAnsi="Times New Roman" w:cs="Times New Roman"/>
          <w:b/>
          <w:spacing w:val="-2"/>
        </w:rPr>
        <w:t>:</w:t>
      </w:r>
      <w:r w:rsidR="00E201A7" w:rsidRPr="00207A22">
        <w:rPr>
          <w:rFonts w:ascii="Times New Roman" w:hAnsi="Times New Roman" w:cs="Times New Roman"/>
          <w:b/>
          <w:spacing w:val="-2"/>
        </w:rPr>
        <w:tab/>
        <w:t xml:space="preserve">Exmo(a). Sr(a). Des(a). Cezar Luiz Bandiera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Mirza Telma de Oliveira Cunha                                              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 Exmo(a). Sr(a). Des(a). Socorro Guedes Moura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ab/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54726A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Onilza Abreu Gerth</w:t>
      </w:r>
    </w:p>
    <w:p w:rsidR="0054726A" w:rsidRPr="00207A22" w:rsidRDefault="0054726A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PEDIDO DE SUSTENTAÇÃO ORAL: APELANTE</w:t>
      </w:r>
    </w:p>
    <w:p w:rsidR="0054726A" w:rsidRDefault="0054726A">
      <w:pPr>
        <w:pStyle w:val="Corpodetexto"/>
      </w:pPr>
    </w:p>
    <w:p w:rsidR="00E201A7" w:rsidRDefault="00E201A7">
      <w:pPr>
        <w:pStyle w:val="Corpodetexto"/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71"/>
        <w:gridCol w:w="4988"/>
        <w:gridCol w:w="4514"/>
      </w:tblGrid>
      <w:tr w:rsidR="00A15A9F" w:rsidTr="00207A22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>Apelação Cível 0917132-</w:t>
            </w:r>
            <w:r>
              <w:rPr>
                <w:rFonts w:ascii="Arial" w:hAnsi="Arial"/>
                <w:b/>
                <w:spacing w:val="-2"/>
                <w:sz w:val="20"/>
              </w:rPr>
              <w:t>88.2022.8.04.0001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17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5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E201A7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FOXCONN MOEBG INDÚSTRIA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514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9F" w:rsidTr="00207A22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A15A9F" w:rsidRDefault="00DD36C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ELETRONICOS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9F" w:rsidTr="00207A22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A15A9F" w:rsidRDefault="00DD36C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Meson Amazônia Indústria e Comércio de </w:t>
            </w:r>
            <w:r>
              <w:rPr>
                <w:spacing w:val="-2"/>
                <w:sz w:val="20"/>
              </w:rPr>
              <w:t>Produtos</w:t>
            </w: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114347N-PR - Fernanda Mary de Oliveira </w:t>
            </w:r>
            <w:r>
              <w:rPr>
                <w:spacing w:val="-2"/>
                <w:sz w:val="18"/>
              </w:rPr>
              <w:t>Loureiro</w:t>
            </w:r>
          </w:p>
        </w:tc>
      </w:tr>
      <w:tr w:rsidR="00A15A9F" w:rsidTr="00207A22">
        <w:trPr>
          <w:trHeight w:val="37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Eletrônicos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65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81579N-PR - Pedro Augusto Schelbauer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15A9F" w:rsidTr="00207A22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116720N-PR - GABRIELA GRAÇANO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A15A9F" w:rsidTr="00207A22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125579N-PR - JOSÉ AUGUSTO AMARAL </w:t>
            </w:r>
            <w:r>
              <w:rPr>
                <w:spacing w:val="-2"/>
                <w:sz w:val="18"/>
              </w:rPr>
              <w:t>PATRUNI</w:t>
            </w:r>
          </w:p>
        </w:tc>
      </w:tr>
      <w:tr w:rsidR="00A15A9F" w:rsidTr="00207A22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8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 w:rsidR="00A15A9F" w:rsidTr="00207A2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A15A9F" w:rsidRDefault="00DD36C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FOXCONN MOEBG INDÚSTRIA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233118N-SP - PAULA MARANHÃO B. C.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A15A9F" w:rsidTr="00207A22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88" w:type="dxa"/>
          </w:tcPr>
          <w:p w:rsidR="00A15A9F" w:rsidRDefault="00DD36CB">
            <w:pPr>
              <w:pStyle w:val="TableParagraph"/>
              <w:spacing w:line="18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ELETRONICOS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15A9F" w:rsidTr="00207A22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73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169743N-RJ - Marcela Barbosa Perrotta </w:t>
            </w:r>
            <w:r>
              <w:rPr>
                <w:spacing w:val="-2"/>
                <w:sz w:val="18"/>
              </w:rPr>
              <w:t>Cavalcanti</w:t>
            </w:r>
          </w:p>
        </w:tc>
      </w:tr>
      <w:tr w:rsidR="00A15A9F" w:rsidTr="00207A22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A15A9F" w:rsidRDefault="00DD36C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Meson Amazônia Indústria e Comércio de </w:t>
            </w:r>
            <w:r>
              <w:rPr>
                <w:spacing w:val="-2"/>
                <w:sz w:val="20"/>
              </w:rPr>
              <w:t>Produtos</w:t>
            </w: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116720N-PR - GABRIELA GRAÇANO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A15A9F" w:rsidTr="00207A22">
        <w:trPr>
          <w:trHeight w:val="37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Eletrônicos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65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81579N-PR - Pedro Augusto Schelbauer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15A9F" w:rsidTr="00207A22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93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125579N-PR - JOSÉ AUGUSTO AMARAL </w:t>
            </w:r>
            <w:r>
              <w:rPr>
                <w:spacing w:val="-2"/>
                <w:sz w:val="18"/>
              </w:rPr>
              <w:t>PATRUNI</w:t>
            </w:r>
          </w:p>
        </w:tc>
      </w:tr>
      <w:tr w:rsidR="00A15A9F" w:rsidTr="00207A22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14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</w:tbl>
    <w:p w:rsidR="00A15A9F" w:rsidRDefault="00A15A9F">
      <w:pPr>
        <w:pStyle w:val="Corpodetexto"/>
        <w:spacing w:before="1"/>
        <w:rPr>
          <w:sz w:val="14"/>
        </w:rPr>
      </w:pPr>
    </w:p>
    <w:p w:rsidR="00E201A7" w:rsidRPr="00207A22" w:rsidRDefault="00E201A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07A22">
        <w:rPr>
          <w:rFonts w:ascii="Times New Roman" w:hAnsi="Times New Roman" w:cs="Times New Roman"/>
          <w:b/>
          <w:spacing w:val="-2"/>
        </w:rPr>
        <w:t>Presidente/Relator</w:t>
      </w:r>
      <w:r w:rsidRPr="00207A22">
        <w:rPr>
          <w:rFonts w:ascii="Times New Roman" w:hAnsi="Times New Roman" w:cs="Times New Roman"/>
          <w:b/>
          <w:spacing w:val="-2"/>
        </w:rPr>
        <w:tab/>
        <w:t>Exmo(a). Sr(a). Des(a). Yedo Simões de Oliveira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 Exmo(a). Sr(a). Des(a). Cezar Luiz Bandiera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ab/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 xml:space="preserve">Exmo(a). Sr(a). Des(a). Mirza Telma de Oliveira Cunha                                               </w:t>
      </w:r>
    </w:p>
    <w:p w:rsid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Socorro Guedes Moura</w:t>
      </w:r>
    </w:p>
    <w:p w:rsid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PEDIDO DE SUSTENTAÇÃO ORAL: APELANTE</w:t>
      </w:r>
    </w:p>
    <w:p w:rsid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Default="00E201A7" w:rsidP="00E201A7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E201A7" w:rsidRDefault="00E201A7" w:rsidP="00E201A7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E201A7" w:rsidRDefault="00E201A7" w:rsidP="00E201A7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E201A7" w:rsidRDefault="00E201A7" w:rsidP="00E201A7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E201A7" w:rsidRDefault="00E201A7" w:rsidP="00E201A7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E201A7" w:rsidRDefault="00E201A7" w:rsidP="00E201A7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E201A7" w:rsidRPr="00E201A7" w:rsidRDefault="00E201A7" w:rsidP="00E201A7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E201A7" w:rsidRDefault="00E201A7">
      <w:pPr>
        <w:pStyle w:val="Corpodetexto"/>
        <w:spacing w:before="1"/>
        <w:rPr>
          <w:sz w:val="14"/>
        </w:rPr>
      </w:pPr>
    </w:p>
    <w:tbl>
      <w:tblPr>
        <w:tblStyle w:val="TableNormal"/>
        <w:tblW w:w="10773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773"/>
      </w:tblGrid>
      <w:tr w:rsidR="00A15A9F" w:rsidTr="00207A22">
        <w:trPr>
          <w:trHeight w:val="700"/>
        </w:trPr>
        <w:tc>
          <w:tcPr>
            <w:tcW w:w="107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0758778-</w:t>
            </w:r>
            <w:r>
              <w:rPr>
                <w:rFonts w:ascii="Arial" w:hAnsi="Arial"/>
                <w:b/>
                <w:spacing w:val="-2"/>
                <w:sz w:val="20"/>
              </w:rPr>
              <w:t>62.2022.8.04.0001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E201A7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  <w:p w:rsidR="00A15A9F" w:rsidRDefault="00DD36C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A15A9F" w:rsidTr="00207A22">
        <w:trPr>
          <w:trHeight w:val="320"/>
        </w:trPr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990"/>
        </w:trPr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Gilberto Rodrigues </w:t>
            </w:r>
            <w:r>
              <w:rPr>
                <w:spacing w:val="-2"/>
                <w:sz w:val="20"/>
              </w:rPr>
              <w:t>Barbosa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4577N-AM - ADRIANA ALMEIDA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Matheus da Rocha </w:t>
            </w:r>
            <w:r>
              <w:rPr>
                <w:spacing w:val="-2"/>
                <w:sz w:val="20"/>
              </w:rPr>
              <w:t>Barbosa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93577N-PR - Monique Rodrigues </w:t>
            </w:r>
            <w:r>
              <w:rPr>
                <w:spacing w:val="-4"/>
                <w:position w:val="2"/>
                <w:sz w:val="18"/>
              </w:rPr>
              <w:t>Leão</w:t>
            </w:r>
          </w:p>
          <w:p w:rsidR="00A15A9F" w:rsidRDefault="00DD36CB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 w:rsidR="00E201A7" w:rsidRPr="00E201A7" w:rsidRDefault="00E201A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E201A7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37" type="#_x0000_t202" alt="#AnnotID = 1664392112" style="position:absolute;left:0;text-align:left;margin-left:371.6pt;margin-top:2pt;width:93.6pt;height:16.25pt;z-index:251794432;mso-position-horizontal-relative:page" filled="f" stroked="f">
            <v:textbox inset="0,0,0,0">
              <w:txbxContent>
                <w:p w:rsidR="00CA73BA" w:rsidRDefault="00CA73BA" w:rsidP="00E201A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207A22">
        <w:rPr>
          <w:rFonts w:ascii="Times New Roman" w:hAnsi="Times New Roman" w:cs="Times New Roman"/>
          <w:b/>
          <w:spacing w:val="-2"/>
        </w:rPr>
        <w:t>Relator</w:t>
      </w:r>
      <w:r w:rsidR="00E201A7" w:rsidRPr="00207A22">
        <w:rPr>
          <w:rFonts w:ascii="Times New Roman" w:hAnsi="Times New Roman" w:cs="Times New Roman"/>
          <w:b/>
          <w:spacing w:val="-2"/>
        </w:rPr>
        <w:t>:</w:t>
      </w:r>
      <w:r w:rsidR="00E201A7" w:rsidRPr="00207A22">
        <w:rPr>
          <w:rFonts w:ascii="Times New Roman" w:hAnsi="Times New Roman" w:cs="Times New Roman"/>
          <w:b/>
          <w:spacing w:val="-2"/>
        </w:rPr>
        <w:tab/>
        <w:t xml:space="preserve">Exmo(a). Sr(a). Des(a). Cezar Luiz Bandiera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Mirza Telma de Oliveira Cunha                                              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 Exmo(a). Sr(a). Des(a). Socorro Guedes Moura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ab/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 </w:t>
      </w:r>
      <w:r w:rsidRPr="00E201A7">
        <w:rPr>
          <w:rFonts w:ascii="Times New Roman" w:hAnsi="Times New Roman" w:cs="Times New Roman"/>
          <w:spacing w:val="-2"/>
        </w:rPr>
        <w:t>Exmo(a). Sr(a). Des(a). Onilza Abreu Gerth</w:t>
      </w:r>
    </w:p>
    <w:p w:rsidR="00A15A9F" w:rsidRPr="00207A22" w:rsidRDefault="00A15A9F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Pr="00207A22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PEDIDO DE SUSTENTAÇÃO ORAL: APELANTE</w:t>
      </w:r>
    </w:p>
    <w:p w:rsidR="00E201A7" w:rsidRPr="00207A22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773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598"/>
      </w:tblGrid>
      <w:tr w:rsidR="00A15A9F" w:rsidTr="00207A22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Apelação Cível 0628770-</w:t>
            </w:r>
            <w:r>
              <w:rPr>
                <w:rFonts w:ascii="Arial" w:hAnsi="Arial"/>
                <w:b/>
                <w:spacing w:val="-2"/>
                <w:sz w:val="20"/>
              </w:rPr>
              <w:t>07.2016.8.04.0001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5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07A22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BARROSO &amp; GARCEZ </w:t>
            </w:r>
            <w:r>
              <w:rPr>
                <w:spacing w:val="-4"/>
                <w:sz w:val="20"/>
              </w:rPr>
              <w:t>LTDA</w:t>
            </w:r>
          </w:p>
          <w:p w:rsidR="00A15A9F" w:rsidRDefault="00DD36C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GISELE DA SILVA CAMARA </w:t>
            </w:r>
            <w:r>
              <w:rPr>
                <w:spacing w:val="-2"/>
                <w:sz w:val="20"/>
              </w:rPr>
              <w:t>BARROSO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42" w:lineRule="auto"/>
              <w:ind w:left="195" w:right="8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A15A9F" w:rsidRDefault="00DD36CB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14438N-AM - ALINE MENDES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 w:rsidR="00E201A7" w:rsidRPr="00E201A7" w:rsidRDefault="00E201A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E201A7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38" type="#_x0000_t202" alt="#AnnotID = 1664392112" style="position:absolute;left:0;text-align:left;margin-left:371.6pt;margin-top:2pt;width:93.6pt;height:16.25pt;z-index:251796480;mso-position-horizontal-relative:page" filled="f" stroked="f">
            <v:textbox inset="0,0,0,0">
              <w:txbxContent>
                <w:p w:rsidR="00CA73BA" w:rsidRDefault="00CA73BA" w:rsidP="00E201A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46753B" w:rsidRPr="00207A22">
        <w:rPr>
          <w:rFonts w:ascii="Times New Roman" w:hAnsi="Times New Roman" w:cs="Times New Roman"/>
          <w:b/>
          <w:spacing w:val="-2"/>
        </w:rPr>
        <w:t>Relator</w:t>
      </w:r>
      <w:r w:rsidR="00E201A7" w:rsidRPr="00207A22">
        <w:rPr>
          <w:rFonts w:ascii="Times New Roman" w:hAnsi="Times New Roman" w:cs="Times New Roman"/>
          <w:b/>
          <w:spacing w:val="-2"/>
        </w:rPr>
        <w:t>:</w:t>
      </w:r>
      <w:r w:rsidR="00E201A7" w:rsidRPr="00207A22">
        <w:rPr>
          <w:rFonts w:ascii="Times New Roman" w:hAnsi="Times New Roman" w:cs="Times New Roman"/>
          <w:b/>
          <w:spacing w:val="-2"/>
        </w:rPr>
        <w:tab/>
        <w:t xml:space="preserve">Exmo(a). Sr(a). Des(a). Cezar Luiz Bandiera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Mirza Telma de Oliveira Cunha                                               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</w:t>
      </w:r>
      <w:r w:rsidR="00207A22">
        <w:rPr>
          <w:rFonts w:ascii="Times New Roman" w:hAnsi="Times New Roman" w:cs="Times New Roman"/>
          <w:spacing w:val="-2"/>
        </w:rPr>
        <w:t xml:space="preserve">                                </w:t>
      </w:r>
      <w:r w:rsidRPr="00E201A7">
        <w:rPr>
          <w:rFonts w:ascii="Times New Roman" w:hAnsi="Times New Roman" w:cs="Times New Roman"/>
          <w:spacing w:val="-2"/>
        </w:rPr>
        <w:t>Exmo(a). Sr(a). Des(a). Socorro Guedes Moura</w:t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ab/>
      </w:r>
    </w:p>
    <w:p w:rsidR="00E201A7" w:rsidRP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Onilza Abreu Gerth</w:t>
      </w:r>
    </w:p>
    <w:p w:rsidR="00207A22" w:rsidRPr="00E201A7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Default="00E201A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207A22">
        <w:rPr>
          <w:rFonts w:ascii="Times New Roman" w:hAnsi="Times New Roman" w:cs="Times New Roman"/>
          <w:spacing w:val="-2"/>
        </w:rPr>
        <w:t>PEDIDO DE SUSTENTAÇÃO ORAL: APELANTE</w:t>
      </w:r>
    </w:p>
    <w:p w:rsidR="00207A22" w:rsidRPr="00207A22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71"/>
        <w:gridCol w:w="4788"/>
        <w:gridCol w:w="4714"/>
      </w:tblGrid>
      <w:tr w:rsidR="00207A22" w:rsidTr="00207A22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0613279-</w:t>
            </w:r>
            <w:r>
              <w:rPr>
                <w:rFonts w:ascii="Arial" w:hAnsi="Arial"/>
                <w:b/>
                <w:spacing w:val="-2"/>
                <w:sz w:val="20"/>
              </w:rPr>
              <w:t>13.2023.8.04.0001</w:t>
            </w:r>
          </w:p>
          <w:p w:rsidR="00207A22" w:rsidRDefault="00207A22" w:rsidP="00207A22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7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207A22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7A22" w:rsidTr="00207A2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ELCIMARA CORREA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714" w:type="dxa"/>
            <w:tcBorders>
              <w:top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07A22" w:rsidTr="00207A2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207A22" w:rsidRDefault="00207A22" w:rsidP="00207A2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4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207A22" w:rsidTr="00207A2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07A22" w:rsidRDefault="00207A22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4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07A22" w:rsidTr="00207A22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07A22" w:rsidRDefault="00207A22" w:rsidP="00207A22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714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207A22" w:rsidTr="00207A22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07A22" w:rsidRDefault="00207A22" w:rsidP="00207A2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714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07A22" w:rsidTr="00207A22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714" w:type="dxa"/>
            <w:tcBorders>
              <w:bottom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07A22" w:rsidRPr="00E201A7" w:rsidRDefault="00207A22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207A22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32" type="#_x0000_t202" alt="#AnnotID = 1664392112" style="position:absolute;left:0;text-align:left;margin-left:371.6pt;margin-top:2pt;width:93.6pt;height:16.25pt;z-index:251960320;mso-position-horizontal-relative:page" filled="f" stroked="f">
            <v:textbox inset="0,0,0,0">
              <w:txbxContent>
                <w:p w:rsidR="00CA73BA" w:rsidRDefault="00CA73BA" w:rsidP="00207A22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207A22" w:rsidRPr="00207A22">
        <w:rPr>
          <w:rFonts w:ascii="Times New Roman" w:hAnsi="Times New Roman" w:cs="Times New Roman"/>
          <w:b/>
          <w:spacing w:val="-2"/>
        </w:rPr>
        <w:t>Relatora:</w:t>
      </w:r>
      <w:r w:rsidR="00207A22" w:rsidRPr="00207A22">
        <w:rPr>
          <w:rFonts w:ascii="Times New Roman" w:hAnsi="Times New Roman" w:cs="Times New Roman"/>
          <w:b/>
          <w:spacing w:val="-2"/>
        </w:rPr>
        <w:tab/>
        <w:t xml:space="preserve">Exmo(a). Sr(a). Des(a). Onilza Abreu Gerth </w:t>
      </w:r>
    </w:p>
    <w:p w:rsidR="00207A22" w:rsidRPr="00E201A7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</w:t>
      </w:r>
      <w:r w:rsidRPr="0046753B">
        <w:rPr>
          <w:rFonts w:ascii="Times New Roman" w:hAnsi="Times New Roman" w:cs="Times New Roman"/>
          <w:spacing w:val="-2"/>
        </w:rPr>
        <w:t>Cezar Luiz Bandiera</w:t>
      </w:r>
      <w:r>
        <w:rPr>
          <w:rFonts w:ascii="Times New Roman" w:hAnsi="Times New Roman" w:cs="Times New Roman"/>
          <w:spacing w:val="-2"/>
        </w:rPr>
        <w:t xml:space="preserve">   </w:t>
      </w:r>
      <w:r w:rsidRPr="00E201A7">
        <w:rPr>
          <w:rFonts w:ascii="Times New Roman" w:hAnsi="Times New Roman" w:cs="Times New Roman"/>
          <w:spacing w:val="-2"/>
        </w:rPr>
        <w:t xml:space="preserve">                                          </w:t>
      </w:r>
    </w:p>
    <w:p w:rsidR="00207A22" w:rsidRPr="00E201A7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 Exmo(a). Sr(a). Des(a). Mirza Telma de Oliveira Cunha</w:t>
      </w:r>
    </w:p>
    <w:p w:rsidR="00207A22" w:rsidRPr="0046753B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 </w:t>
      </w:r>
      <w:r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</w:t>
      </w:r>
      <w:r>
        <w:rPr>
          <w:rFonts w:ascii="Times New Roman" w:hAnsi="Times New Roman" w:cs="Times New Roman"/>
          <w:spacing w:val="-2"/>
        </w:rPr>
        <w:t xml:space="preserve"> </w:t>
      </w:r>
      <w:r w:rsidRPr="0046753B">
        <w:rPr>
          <w:rFonts w:ascii="Times New Roman" w:hAnsi="Times New Roman" w:cs="Times New Roman"/>
          <w:spacing w:val="-2"/>
        </w:rPr>
        <w:t>Socorro Guedes Moura</w:t>
      </w:r>
    </w:p>
    <w:p w:rsidR="00207A22" w:rsidRPr="00E201A7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207A22" w:rsidRPr="00207A22" w:rsidRDefault="00207A22" w:rsidP="00207A22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207A22" w:rsidRPr="00207A22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207A22">
        <w:rPr>
          <w:rFonts w:ascii="Times New Roman" w:hAnsi="Times New Roman" w:cs="Times New Roman"/>
          <w:spacing w:val="-2"/>
        </w:rPr>
        <w:t>PEDIDO DE SUSTENTAÇÃO ORAL: APELANTE</w:t>
      </w:r>
    </w:p>
    <w:p w:rsidR="00A15A9F" w:rsidRPr="00207A22" w:rsidRDefault="00A15A9F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E201A7" w:rsidRDefault="00E201A7">
      <w:pPr>
        <w:pStyle w:val="Corpodetexto"/>
      </w:pPr>
    </w:p>
    <w:p w:rsidR="0046753B" w:rsidRDefault="0046753B">
      <w:pPr>
        <w:pStyle w:val="Corpodetexto"/>
      </w:pPr>
    </w:p>
    <w:p w:rsidR="0046753B" w:rsidRDefault="0046753B">
      <w:pPr>
        <w:pStyle w:val="Corpodetexto"/>
      </w:pPr>
    </w:p>
    <w:p w:rsidR="0054726A" w:rsidRDefault="0054726A">
      <w:pPr>
        <w:pStyle w:val="Corpodetexto"/>
        <w:spacing w:before="1"/>
        <w:rPr>
          <w:sz w:val="14"/>
        </w:rPr>
      </w:pPr>
    </w:p>
    <w:p w:rsidR="0054726A" w:rsidRDefault="0054726A">
      <w:pPr>
        <w:pStyle w:val="Corpodetexto"/>
        <w:spacing w:before="1"/>
        <w:rPr>
          <w:sz w:val="14"/>
        </w:rPr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71"/>
        <w:gridCol w:w="5005"/>
        <w:gridCol w:w="4497"/>
      </w:tblGrid>
      <w:tr w:rsidR="00A15A9F" w:rsidTr="00207A22">
        <w:trPr>
          <w:trHeight w:val="820"/>
        </w:trPr>
        <w:tc>
          <w:tcPr>
            <w:tcW w:w="62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>Apelação Cível 0795403-</w:t>
            </w:r>
            <w:r>
              <w:rPr>
                <w:rFonts w:ascii="Arial" w:hAnsi="Arial"/>
                <w:b/>
                <w:spacing w:val="-2"/>
                <w:sz w:val="20"/>
              </w:rPr>
              <w:t>95.2022.8.04.0001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2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49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6753B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Vanessa Andrade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497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16788N-AM - BRUNA SAGRATZKI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A15A9F" w:rsidTr="00207A2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/>
              <w:ind w:left="93"/>
              <w:rPr>
                <w:sz w:val="18"/>
              </w:rPr>
            </w:pPr>
            <w:r>
              <w:rPr>
                <w:sz w:val="18"/>
              </w:rPr>
              <w:t xml:space="preserve">17744N-AM - Fernanda Gomes </w:t>
            </w:r>
            <w:r>
              <w:rPr>
                <w:spacing w:val="-2"/>
                <w:sz w:val="18"/>
              </w:rPr>
              <w:t>Coelho</w:t>
            </w:r>
          </w:p>
        </w:tc>
      </w:tr>
      <w:tr w:rsidR="00A15A9F" w:rsidTr="00207A22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5" w:type="dxa"/>
          </w:tcPr>
          <w:p w:rsidR="00A15A9F" w:rsidRDefault="00DD36C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HAPPY PET CLINICA VETERINARIA E PET </w:t>
            </w:r>
            <w:r>
              <w:rPr>
                <w:spacing w:val="-4"/>
                <w:sz w:val="20"/>
              </w:rPr>
              <w:t>SHOP</w:t>
            </w:r>
          </w:p>
        </w:tc>
        <w:tc>
          <w:tcPr>
            <w:tcW w:w="449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93"/>
              <w:rPr>
                <w:sz w:val="18"/>
              </w:rPr>
            </w:pPr>
            <w:r>
              <w:rPr>
                <w:sz w:val="18"/>
              </w:rPr>
              <w:t xml:space="preserve">9723N-AM - ANDREY HUMBERTO FROZ DE </w:t>
            </w:r>
            <w:r>
              <w:rPr>
                <w:spacing w:val="-2"/>
                <w:sz w:val="18"/>
              </w:rPr>
              <w:t>BORBA</w:t>
            </w:r>
          </w:p>
        </w:tc>
      </w:tr>
      <w:tr w:rsidR="00A15A9F" w:rsidTr="00207A22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49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65"/>
              <w:ind w:left="93"/>
              <w:rPr>
                <w:sz w:val="18"/>
              </w:rPr>
            </w:pPr>
            <w:r>
              <w:rPr>
                <w:sz w:val="18"/>
              </w:rPr>
              <w:t xml:space="preserve">303002N-SP - Igor de Mendonça </w:t>
            </w:r>
            <w:r>
              <w:rPr>
                <w:spacing w:val="-2"/>
                <w:sz w:val="18"/>
              </w:rPr>
              <w:t>Campos</w:t>
            </w:r>
          </w:p>
        </w:tc>
      </w:tr>
      <w:tr w:rsidR="00A15A9F" w:rsidTr="00207A22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A15A9F" w:rsidRDefault="00DD36C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Hellen Cristina </w:t>
            </w:r>
            <w:r>
              <w:rPr>
                <w:spacing w:val="-2"/>
                <w:sz w:val="20"/>
              </w:rPr>
              <w:t>Lordeiro</w:t>
            </w:r>
          </w:p>
        </w:tc>
        <w:tc>
          <w:tcPr>
            <w:tcW w:w="449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93"/>
              <w:rPr>
                <w:sz w:val="18"/>
              </w:rPr>
            </w:pPr>
            <w:r>
              <w:rPr>
                <w:sz w:val="18"/>
              </w:rPr>
              <w:t xml:space="preserve">9723N-AM - ANDREY HUMBERTO FROZ DE </w:t>
            </w:r>
            <w:r>
              <w:rPr>
                <w:spacing w:val="-2"/>
                <w:sz w:val="18"/>
              </w:rPr>
              <w:t>BORBA</w:t>
            </w:r>
          </w:p>
        </w:tc>
      </w:tr>
      <w:tr w:rsidR="00A15A9F" w:rsidTr="00207A22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7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/>
              <w:ind w:left="93"/>
              <w:rPr>
                <w:sz w:val="18"/>
              </w:rPr>
            </w:pPr>
            <w:r>
              <w:rPr>
                <w:sz w:val="18"/>
              </w:rPr>
              <w:t xml:space="preserve">303002N-SP - Igor de Mendonça </w:t>
            </w:r>
            <w:r>
              <w:rPr>
                <w:spacing w:val="-2"/>
                <w:sz w:val="18"/>
              </w:rPr>
              <w:t>Campos</w:t>
            </w:r>
          </w:p>
        </w:tc>
      </w:tr>
    </w:tbl>
    <w:p w:rsidR="0046753B" w:rsidRPr="00E201A7" w:rsidRDefault="0046753B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46753B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40" type="#_x0000_t202" alt="#AnnotID = 1664392112" style="position:absolute;left:0;text-align:left;margin-left:371.6pt;margin-top:2pt;width:93.6pt;height:16.25pt;z-index:251800576;mso-position-horizontal-relative:page" filled="f" stroked="f">
            <v:textbox inset="0,0,0,0">
              <w:txbxContent>
                <w:p w:rsidR="00CA73BA" w:rsidRDefault="00CA73BA" w:rsidP="0046753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46753B" w:rsidRPr="00207A22">
        <w:rPr>
          <w:rFonts w:ascii="Times New Roman" w:hAnsi="Times New Roman" w:cs="Times New Roman"/>
          <w:b/>
          <w:spacing w:val="-2"/>
        </w:rPr>
        <w:t>Relator:</w:t>
      </w:r>
      <w:r w:rsidR="0046753B" w:rsidRPr="00207A22">
        <w:rPr>
          <w:rFonts w:ascii="Times New Roman" w:hAnsi="Times New Roman" w:cs="Times New Roman"/>
          <w:b/>
          <w:spacing w:val="-2"/>
        </w:rPr>
        <w:tab/>
        <w:t xml:space="preserve">Exmo(a). Sr(a). Des(a). Cezar Luiz Bandiera </w:t>
      </w:r>
    </w:p>
    <w:p w:rsidR="0046753B" w:rsidRPr="00E201A7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 xml:space="preserve">Exmo(a). Sr(a). Des(a). Mirza Telma de Oliveira Cunha                                               </w:t>
      </w:r>
    </w:p>
    <w:p w:rsidR="0046753B" w:rsidRPr="00E201A7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 Exmo(a). Sr(a). Des(a). Socorro Guedes Moura</w:t>
      </w:r>
    </w:p>
    <w:p w:rsidR="0046753B" w:rsidRPr="00E201A7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ab/>
      </w:r>
    </w:p>
    <w:p w:rsidR="0046753B" w:rsidRPr="00E201A7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 </w:t>
      </w:r>
      <w:r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Délcio Luís Santos</w:t>
      </w:r>
    </w:p>
    <w:p w:rsidR="0046753B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Onilza Abreu Gerth</w:t>
      </w:r>
    </w:p>
    <w:p w:rsidR="0046753B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46753B" w:rsidRPr="00207A22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207A22">
        <w:rPr>
          <w:rFonts w:ascii="Times New Roman" w:hAnsi="Times New Roman" w:cs="Times New Roman"/>
          <w:spacing w:val="-2"/>
        </w:rPr>
        <w:t>PEDIDO DE SUSTENTAÇÃO ORAL: APELADO</w:t>
      </w:r>
    </w:p>
    <w:p w:rsidR="0046753B" w:rsidRPr="00207A22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773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603"/>
      </w:tblGrid>
      <w:tr w:rsidR="00A15A9F" w:rsidTr="00207A22">
        <w:trPr>
          <w:trHeight w:val="820"/>
        </w:trPr>
        <w:tc>
          <w:tcPr>
            <w:tcW w:w="61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0605381-</w:t>
            </w:r>
            <w:r>
              <w:rPr>
                <w:rFonts w:ascii="Arial" w:hAnsi="Arial"/>
                <w:b/>
                <w:spacing w:val="-2"/>
                <w:sz w:val="20"/>
              </w:rPr>
              <w:t>85.2019.8.04.0001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8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60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6753B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1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5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50"/>
              <w:rPr>
                <w:sz w:val="20"/>
              </w:rPr>
            </w:pPr>
          </w:p>
          <w:p w:rsidR="00A15A9F" w:rsidRDefault="00DD36CB">
            <w:pPr>
              <w:pStyle w:val="TableParagraph"/>
              <w:spacing w:line="333" w:lineRule="auto"/>
              <w:ind w:left="339" w:right="1601"/>
              <w:rPr>
                <w:sz w:val="20"/>
              </w:rPr>
            </w:pPr>
            <w:r>
              <w:rPr>
                <w:sz w:val="20"/>
              </w:rPr>
              <w:t>Nayana Maria Lira Bouth THIAGO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</w:p>
        </w:tc>
        <w:tc>
          <w:tcPr>
            <w:tcW w:w="46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348" w:lineRule="auto"/>
              <w:ind w:left="200" w:right="1114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 9667N-AM - HELOISA PONTES MAUES</w:t>
            </w:r>
          </w:p>
          <w:p w:rsidR="00A15A9F" w:rsidRDefault="00DD36CB">
            <w:pPr>
              <w:pStyle w:val="TableParagraph"/>
              <w:spacing w:line="207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 w:rsidR="00A15A9F" w:rsidRDefault="00DD36CB">
            <w:pPr>
              <w:pStyle w:val="TableParagraph"/>
              <w:spacing w:before="91" w:line="348" w:lineRule="auto"/>
              <w:ind w:left="200" w:right="1295"/>
              <w:rPr>
                <w:sz w:val="18"/>
              </w:rPr>
            </w:pPr>
            <w:r>
              <w:rPr>
                <w:sz w:val="18"/>
              </w:rPr>
              <w:t>4000N-AM - Luiz Felipe Brandão Ozores 11230N-AM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BARROSO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</w:p>
        </w:tc>
      </w:tr>
    </w:tbl>
    <w:p w:rsidR="0046753B" w:rsidRPr="00E201A7" w:rsidRDefault="0046753B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46753B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41" type="#_x0000_t202" alt="#AnnotID = 1664392112" style="position:absolute;left:0;text-align:left;margin-left:371.6pt;margin-top:2pt;width:93.6pt;height:16.25pt;z-index:251802624;mso-position-horizontal-relative:page" filled="f" stroked="f">
            <v:textbox inset="0,0,0,0">
              <w:txbxContent>
                <w:p w:rsidR="00CA73BA" w:rsidRDefault="00CA73BA" w:rsidP="0046753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46753B" w:rsidRPr="00207A22">
        <w:rPr>
          <w:rFonts w:ascii="Times New Roman" w:hAnsi="Times New Roman" w:cs="Times New Roman"/>
          <w:b/>
          <w:spacing w:val="-2"/>
        </w:rPr>
        <w:t>Relatora:</w:t>
      </w:r>
      <w:r w:rsidR="0046753B" w:rsidRPr="00207A22">
        <w:rPr>
          <w:rFonts w:ascii="Times New Roman" w:hAnsi="Times New Roman" w:cs="Times New Roman"/>
          <w:b/>
          <w:spacing w:val="-2"/>
        </w:rPr>
        <w:tab/>
        <w:t xml:space="preserve">Exmo(a). Sr(a). Des(a). Mirza Telma de Oliveira Cunha                                               </w:t>
      </w:r>
    </w:p>
    <w:p w:rsidR="0046753B" w:rsidRPr="00E201A7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46753B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  Exmo(a). Sr(a). Des(a). Délcio Luís Santos</w:t>
      </w:r>
    </w:p>
    <w:p w:rsidR="0046753B" w:rsidRPr="00E201A7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ab/>
      </w:r>
    </w:p>
    <w:p w:rsidR="0046753B" w:rsidRPr="00E201A7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>Exmo(a). Sr(a). Des(a). Onilza Abreu Gerth</w:t>
      </w:r>
    </w:p>
    <w:p w:rsidR="0046753B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E201A7">
        <w:rPr>
          <w:rFonts w:ascii="Times New Roman" w:hAnsi="Times New Roman" w:cs="Times New Roman"/>
          <w:spacing w:val="-2"/>
        </w:rPr>
        <w:t xml:space="preserve">Exmo(a). Sr(a). Des(a). </w:t>
      </w:r>
      <w:r w:rsidRPr="0046753B">
        <w:rPr>
          <w:rFonts w:ascii="Times New Roman" w:hAnsi="Times New Roman" w:cs="Times New Roman"/>
          <w:spacing w:val="-2"/>
        </w:rPr>
        <w:t>Cezar Luiz Bandiera</w:t>
      </w:r>
    </w:p>
    <w:p w:rsidR="00A15A9F" w:rsidRPr="00207A22" w:rsidRDefault="00A15A9F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46753B" w:rsidRPr="00207A22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207A22">
        <w:rPr>
          <w:rFonts w:ascii="Times New Roman" w:hAnsi="Times New Roman" w:cs="Times New Roman"/>
          <w:spacing w:val="-2"/>
        </w:rPr>
        <w:t>PEDIDO DE SUSTENTAÇÃO ORAL: APELANTE</w:t>
      </w:r>
    </w:p>
    <w:p w:rsidR="0046753B" w:rsidRDefault="0046753B">
      <w:pPr>
        <w:pStyle w:val="Corpodetexto"/>
      </w:pPr>
    </w:p>
    <w:p w:rsidR="0046753B" w:rsidRDefault="0046753B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p w:rsidR="00207A22" w:rsidRDefault="00207A22">
      <w:pPr>
        <w:pStyle w:val="Corpodetexto"/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71"/>
        <w:gridCol w:w="4776"/>
        <w:gridCol w:w="4726"/>
      </w:tblGrid>
      <w:tr w:rsidR="00A15A9F" w:rsidTr="00207A22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0606643-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A15A9F" w:rsidRDefault="00DD36C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2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46753B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Adiado/Suspenso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4726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A15A9F" w:rsidTr="00207A2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A15A9F" w:rsidRDefault="00DD36C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72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15A9F" w:rsidTr="00207A22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A15A9F" w:rsidRDefault="00DD36C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4726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9F" w:rsidTr="00207A22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6" w:type="dxa"/>
          </w:tcPr>
          <w:p w:rsidR="00A15A9F" w:rsidRDefault="00DD36CB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472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A15A9F" w:rsidTr="00207A22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A15A9F" w:rsidRDefault="00DD36C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72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A15A9F" w:rsidTr="00207A2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4726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6753B" w:rsidRPr="00E201A7" w:rsidRDefault="0046753B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Presidente:</w:t>
      </w:r>
      <w:r w:rsidRPr="00E201A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46753B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42" type="#_x0000_t202" alt="#AnnotID = 1664392112" style="position:absolute;left:0;text-align:left;margin-left:371.6pt;margin-top:2pt;width:93.6pt;height:16.25pt;z-index:251804672;mso-position-horizontal-relative:page" filled="f" stroked="f">
            <v:textbox inset="0,0,0,0">
              <w:txbxContent>
                <w:p w:rsidR="00CA73BA" w:rsidRDefault="00CA73BA" w:rsidP="0046753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46753B" w:rsidRPr="00207A22">
        <w:rPr>
          <w:rFonts w:ascii="Times New Roman" w:hAnsi="Times New Roman" w:cs="Times New Roman"/>
          <w:b/>
          <w:spacing w:val="-2"/>
        </w:rPr>
        <w:t>Relator:</w:t>
      </w:r>
      <w:r w:rsidR="0046753B" w:rsidRPr="00207A22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46753B" w:rsidRPr="0046753B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>Membros:</w:t>
      </w:r>
      <w:r w:rsidRPr="00E201A7">
        <w:rPr>
          <w:rFonts w:ascii="Times New Roman" w:hAnsi="Times New Roman" w:cs="Times New Roman"/>
          <w:spacing w:val="-2"/>
        </w:rPr>
        <w:tab/>
      </w:r>
      <w:r w:rsidRPr="0046753B">
        <w:rPr>
          <w:rFonts w:ascii="Times New Roman" w:hAnsi="Times New Roman" w:cs="Times New Roman"/>
          <w:spacing w:val="-2"/>
        </w:rPr>
        <w:t xml:space="preserve">Exmo(a). Sr(a). Des(a). Mirza Telma de Oliveira Cunha </w:t>
      </w:r>
    </w:p>
    <w:p w:rsidR="0046753B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46753B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46753B">
        <w:rPr>
          <w:rFonts w:ascii="Times New Roman" w:hAnsi="Times New Roman" w:cs="Times New Roman"/>
          <w:spacing w:val="-2"/>
        </w:rPr>
        <w:t>Exmo(a). Sr(a). Des(a). Cézar Luiz Bandiera (1 V.D.)</w:t>
      </w:r>
      <w:r w:rsidRPr="00E201A7">
        <w:rPr>
          <w:rFonts w:ascii="Times New Roman" w:hAnsi="Times New Roman" w:cs="Times New Roman"/>
          <w:spacing w:val="-2"/>
        </w:rPr>
        <w:tab/>
      </w:r>
    </w:p>
    <w:p w:rsidR="0046753B" w:rsidRPr="00E201A7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46753B" w:rsidRPr="00E201A7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Suplentes: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 </w:t>
      </w:r>
      <w:r w:rsidRPr="00E201A7">
        <w:rPr>
          <w:rFonts w:ascii="Times New Roman" w:hAnsi="Times New Roman" w:cs="Times New Roman"/>
          <w:spacing w:val="-2"/>
        </w:rPr>
        <w:t xml:space="preserve">Exmo(a). Sr(a). Des(a). </w:t>
      </w:r>
      <w:r w:rsidRPr="0046753B">
        <w:rPr>
          <w:rFonts w:ascii="Times New Roman" w:hAnsi="Times New Roman" w:cs="Times New Roman"/>
          <w:spacing w:val="-2"/>
        </w:rPr>
        <w:t>Socorro Guedes Moura</w:t>
      </w:r>
    </w:p>
    <w:p w:rsidR="0046753B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201A7"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 </w:t>
      </w:r>
      <w:r w:rsidRPr="00E201A7">
        <w:rPr>
          <w:rFonts w:ascii="Times New Roman" w:hAnsi="Times New Roman" w:cs="Times New Roman"/>
          <w:spacing w:val="-2"/>
        </w:rPr>
        <w:t xml:space="preserve">Exmo(a). Sr(a). Des(a). </w:t>
      </w:r>
      <w:r w:rsidRPr="0046753B">
        <w:rPr>
          <w:rFonts w:ascii="Times New Roman" w:hAnsi="Times New Roman" w:cs="Times New Roman"/>
          <w:spacing w:val="-2"/>
        </w:rPr>
        <w:t>Onilza Abreu Gerth</w:t>
      </w:r>
    </w:p>
    <w:p w:rsidR="00A15A9F" w:rsidRPr="00207A22" w:rsidRDefault="00A15A9F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1"/>
        <w:gridCol w:w="4529"/>
        <w:gridCol w:w="5038"/>
      </w:tblGrid>
      <w:tr w:rsidR="00207A22" w:rsidTr="00207A22">
        <w:trPr>
          <w:trHeight w:val="788"/>
        </w:trPr>
        <w:tc>
          <w:tcPr>
            <w:tcW w:w="57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0561942-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</w:p>
          <w:p w:rsidR="00207A22" w:rsidRDefault="00207A22" w:rsidP="00207A22">
            <w:pPr>
              <w:pStyle w:val="TableParagraph"/>
              <w:spacing w:before="135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18"/>
              <w:ind w:left="2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Quórum</w:t>
            </w:r>
          </w:p>
        </w:tc>
      </w:tr>
      <w:tr w:rsidR="00207A22" w:rsidTr="00207A22">
        <w:trPr>
          <w:trHeight w:val="304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9" w:type="dxa"/>
            <w:tcBorders>
              <w:top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4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4" w:lineRule="exact"/>
              <w:ind w:left="6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7A22" w:rsidTr="00207A22">
        <w:trPr>
          <w:trHeight w:val="250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9" w:type="dxa"/>
            <w:tcBorders>
              <w:top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0" w:lineRule="exact"/>
              <w:ind w:left="415"/>
              <w:rPr>
                <w:sz w:val="20"/>
              </w:rPr>
            </w:pPr>
            <w:r>
              <w:rPr>
                <w:sz w:val="20"/>
              </w:rPr>
              <w:t>ARTUR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38" w:type="dxa"/>
            <w:tcBorders>
              <w:top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199" w:lineRule="exact"/>
              <w:ind w:left="648"/>
              <w:rPr>
                <w:sz w:val="18"/>
              </w:rPr>
            </w:pPr>
            <w:r>
              <w:rPr>
                <w:sz w:val="18"/>
              </w:rPr>
              <w:t>14795N-AM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MUNIZ 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207A22" w:rsidTr="00207A22">
        <w:trPr>
          <w:trHeight w:val="330"/>
        </w:trPr>
        <w:tc>
          <w:tcPr>
            <w:tcW w:w="121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207A22" w:rsidRDefault="00207A22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24"/>
              <w:ind w:left="648"/>
              <w:rPr>
                <w:sz w:val="18"/>
              </w:rPr>
            </w:pPr>
            <w:r>
              <w:rPr>
                <w:sz w:val="18"/>
              </w:rPr>
              <w:t>12831N-AM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FRANCISCO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HUGO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207A22" w:rsidTr="00207A22">
        <w:trPr>
          <w:trHeight w:val="349"/>
        </w:trPr>
        <w:tc>
          <w:tcPr>
            <w:tcW w:w="121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207A22" w:rsidRDefault="00207A22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92"/>
              <w:ind w:left="648"/>
              <w:rPr>
                <w:sz w:val="18"/>
              </w:rPr>
            </w:pPr>
            <w:r>
              <w:rPr>
                <w:sz w:val="18"/>
              </w:rPr>
              <w:t>12572N-AM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MACHADO</w:t>
            </w:r>
          </w:p>
        </w:tc>
      </w:tr>
      <w:tr w:rsidR="00207A22" w:rsidTr="00207A22">
        <w:trPr>
          <w:trHeight w:val="303"/>
        </w:trPr>
        <w:tc>
          <w:tcPr>
            <w:tcW w:w="121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44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9" w:type="dxa"/>
          </w:tcPr>
          <w:p w:rsidR="00207A22" w:rsidRDefault="00207A22" w:rsidP="00207A22">
            <w:pPr>
              <w:pStyle w:val="TableParagraph"/>
              <w:spacing w:before="44"/>
              <w:ind w:left="41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43"/>
              <w:ind w:left="648"/>
              <w:rPr>
                <w:sz w:val="18"/>
              </w:rPr>
            </w:pPr>
            <w:r>
              <w:rPr>
                <w:sz w:val="18"/>
              </w:rPr>
              <w:t>1535A-AM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Santos Allan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Oliveira</w:t>
            </w:r>
          </w:p>
        </w:tc>
      </w:tr>
      <w:tr w:rsidR="00207A22" w:rsidTr="00207A22">
        <w:trPr>
          <w:trHeight w:val="230"/>
        </w:trPr>
        <w:tc>
          <w:tcPr>
            <w:tcW w:w="121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9" w:type="dxa"/>
          </w:tcPr>
          <w:p w:rsidR="00207A22" w:rsidRDefault="00207A22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23" w:line="187" w:lineRule="exact"/>
              <w:ind w:left="648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207A22" w:rsidTr="00207A22">
        <w:trPr>
          <w:trHeight w:val="201"/>
        </w:trPr>
        <w:tc>
          <w:tcPr>
            <w:tcW w:w="121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9" w:type="dxa"/>
          </w:tcPr>
          <w:p w:rsidR="00207A22" w:rsidRDefault="00207A22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181" w:lineRule="exact"/>
              <w:ind w:left="648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207A22" w:rsidTr="00207A22">
        <w:trPr>
          <w:trHeight w:val="233"/>
        </w:trPr>
        <w:tc>
          <w:tcPr>
            <w:tcW w:w="121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9" w:type="dxa"/>
          </w:tcPr>
          <w:p w:rsidR="00207A22" w:rsidRDefault="00207A22" w:rsidP="00207A22">
            <w:pPr>
              <w:pStyle w:val="TableParagraph"/>
              <w:spacing w:line="214" w:lineRule="exact"/>
              <w:ind w:left="416"/>
              <w:rPr>
                <w:sz w:val="20"/>
              </w:rPr>
            </w:pPr>
            <w:r>
              <w:rPr>
                <w:sz w:val="20"/>
              </w:rPr>
              <w:t>PROVER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PROMOÇÃO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VENDAS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6"/>
              <w:ind w:left="648"/>
              <w:rPr>
                <w:sz w:val="18"/>
              </w:rPr>
            </w:pPr>
            <w:r>
              <w:rPr>
                <w:sz w:val="18"/>
              </w:rPr>
              <w:t>1535A-AM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Santos Allan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Oliveira</w:t>
            </w:r>
          </w:p>
        </w:tc>
      </w:tr>
      <w:tr w:rsidR="00207A22" w:rsidTr="00207A22">
        <w:trPr>
          <w:trHeight w:val="271"/>
        </w:trPr>
        <w:tc>
          <w:tcPr>
            <w:tcW w:w="121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207A22" w:rsidRDefault="00207A22" w:rsidP="00207A22">
            <w:pPr>
              <w:pStyle w:val="TableParagraph"/>
              <w:spacing w:before="4"/>
              <w:ind w:left="416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56" w:line="196" w:lineRule="exact"/>
              <w:ind w:left="648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207A22" w:rsidTr="00207A22">
        <w:trPr>
          <w:trHeight w:val="233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9" w:type="dxa"/>
            <w:tcBorders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8" w:type="dxa"/>
            <w:tcBorders>
              <w:bottom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2"/>
              <w:ind w:left="648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207A22" w:rsidRPr="00A41FE7" w:rsidRDefault="00207A22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207A22" w:rsidRP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03" o:spid="_x0000_s2233" type="#_x0000_t202" alt="#AnnotID = 1073741824" style="position:absolute;left:0;text-align:left;margin-left:408.4pt;margin-top:2.75pt;width:72.7pt;height:19.25pt;z-index:251962368;mso-position-horizontal-relative:page" filled="f" stroked="f">
            <v:textbox inset="0,0,0,0">
              <w:txbxContent>
                <w:p w:rsidR="00CA73BA" w:rsidRDefault="00CA73BA" w:rsidP="00207A22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207A22" w:rsidRPr="00207A22">
        <w:rPr>
          <w:rFonts w:ascii="Times New Roman" w:hAnsi="Times New Roman" w:cs="Times New Roman"/>
          <w:b/>
          <w:spacing w:val="-2"/>
        </w:rPr>
        <w:t>Relator:</w:t>
      </w:r>
      <w:r w:rsidR="00207A22" w:rsidRPr="00207A22">
        <w:rPr>
          <w:rFonts w:ascii="Times New Roman" w:hAnsi="Times New Roman" w:cs="Times New Roman"/>
          <w:b/>
          <w:spacing w:val="-2"/>
        </w:rPr>
        <w:tab/>
        <w:t>Exmo(a). Sr(a). Des(a). Cézar Luiz Bandiera</w:t>
      </w:r>
    </w:p>
    <w:p w:rsidR="00207A22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(V.R.) </w:t>
      </w:r>
    </w:p>
    <w:p w:rsidR="00207A22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 xml:space="preserve">Exmo(a). Sr(a). Des(a). Socorro Guedes Moura (1 V.D.) </w:t>
      </w:r>
    </w:p>
    <w:p w:rsidR="00207A22" w:rsidRPr="00A41FE7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207A22" w:rsidRPr="00A41FE7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46753B" w:rsidRPr="00207A22" w:rsidRDefault="0046753B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1"/>
        <w:gridCol w:w="4674"/>
        <w:gridCol w:w="4893"/>
      </w:tblGrid>
      <w:tr w:rsidR="00207A22" w:rsidTr="00207A22">
        <w:trPr>
          <w:trHeight w:val="790"/>
        </w:trPr>
        <w:tc>
          <w:tcPr>
            <w:tcW w:w="588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tabs>
                <w:tab w:val="left" w:pos="726"/>
              </w:tabs>
              <w:spacing w:line="218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0648384-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</w:p>
          <w:p w:rsidR="00207A22" w:rsidRDefault="00207A22" w:rsidP="00207A22">
            <w:pPr>
              <w:pStyle w:val="TableParagraph"/>
              <w:spacing w:before="141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8" w:lineRule="exact"/>
              <w:ind w:left="62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Quórum</w:t>
            </w:r>
          </w:p>
        </w:tc>
      </w:tr>
      <w:tr w:rsidR="00207A22" w:rsidTr="00207A22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1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4" w:type="dxa"/>
            <w:tcBorders>
              <w:top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1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18" w:lineRule="exact"/>
              <w:ind w:left="4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7A22" w:rsidTr="00207A22">
        <w:trPr>
          <w:trHeight w:val="24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16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4" w:type="dxa"/>
            <w:tcBorders>
              <w:top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16" w:lineRule="exact"/>
              <w:ind w:left="41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3" w:type="dxa"/>
            <w:tcBorders>
              <w:top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195" w:lineRule="exact"/>
              <w:ind w:left="503"/>
              <w:rPr>
                <w:sz w:val="18"/>
              </w:rPr>
            </w:pPr>
            <w:r>
              <w:rPr>
                <w:sz w:val="18"/>
              </w:rPr>
              <w:t>1535A-AM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Santos Allan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Oliveira</w:t>
            </w:r>
          </w:p>
        </w:tc>
      </w:tr>
      <w:tr w:rsidR="00207A22" w:rsidTr="00207A22">
        <w:trPr>
          <w:trHeight w:val="223"/>
        </w:trPr>
        <w:tc>
          <w:tcPr>
            <w:tcW w:w="121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4" w:type="dxa"/>
          </w:tcPr>
          <w:p w:rsidR="00207A22" w:rsidRDefault="00207A22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before="12" w:line="191" w:lineRule="exact"/>
              <w:ind w:left="503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207A22" w:rsidTr="00207A22">
        <w:trPr>
          <w:trHeight w:val="206"/>
        </w:trPr>
        <w:tc>
          <w:tcPr>
            <w:tcW w:w="1211" w:type="dxa"/>
            <w:tcBorders>
              <w:left w:val="single" w:sz="8" w:space="0" w:color="000000"/>
            </w:tcBorders>
          </w:tcPr>
          <w:p w:rsidR="00207A22" w:rsidRDefault="00207A22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4" w:type="dxa"/>
          </w:tcPr>
          <w:p w:rsidR="00207A22" w:rsidRDefault="00207A22" w:rsidP="00207A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  <w:tcBorders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186" w:lineRule="exact"/>
              <w:ind w:left="503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207A22" w:rsidTr="00207A22">
        <w:trPr>
          <w:trHeight w:val="357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6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4" w:type="dxa"/>
            <w:tcBorders>
              <w:bottom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26" w:lineRule="exact"/>
              <w:ind w:left="41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Valdinei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Barreto</w:t>
            </w:r>
          </w:p>
        </w:tc>
        <w:tc>
          <w:tcPr>
            <w:tcW w:w="4893" w:type="dxa"/>
            <w:tcBorders>
              <w:bottom w:val="single" w:sz="8" w:space="0" w:color="000000"/>
              <w:right w:val="single" w:sz="8" w:space="0" w:color="000000"/>
            </w:tcBorders>
          </w:tcPr>
          <w:p w:rsidR="00207A22" w:rsidRDefault="00207A22" w:rsidP="00207A22">
            <w:pPr>
              <w:pStyle w:val="TableParagraph"/>
              <w:spacing w:line="202" w:lineRule="exact"/>
              <w:ind w:left="503"/>
              <w:rPr>
                <w:sz w:val="18"/>
              </w:rPr>
            </w:pPr>
            <w:r>
              <w:rPr>
                <w:sz w:val="18"/>
              </w:rPr>
              <w:t>13009N-AM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BRENDO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2"/>
                <w:sz w:val="18"/>
              </w:rPr>
              <w:t xml:space="preserve"> MARTINS</w:t>
            </w:r>
          </w:p>
        </w:tc>
      </w:tr>
    </w:tbl>
    <w:p w:rsidR="00207A22" w:rsidRPr="00A41FE7" w:rsidRDefault="00207A22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207A22" w:rsidRPr="00207A22" w:rsidRDefault="00207A22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07A22">
        <w:rPr>
          <w:rFonts w:ascii="Times New Roman" w:hAnsi="Times New Roman" w:cs="Times New Roman"/>
          <w:b/>
          <w:spacing w:val="-2"/>
        </w:rPr>
        <w:t>Relator:</w:t>
      </w:r>
      <w:r w:rsidRPr="00207A22">
        <w:rPr>
          <w:rFonts w:ascii="Times New Roman" w:hAnsi="Times New Roman" w:cs="Times New Roman"/>
          <w:b/>
          <w:spacing w:val="-2"/>
        </w:rPr>
        <w:tab/>
        <w:t>Exmo(a). Sr(a). Des(a). Cézar Luiz Bandiera</w:t>
      </w:r>
    </w:p>
    <w:p w:rsidR="00207A22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04" o:spid="_x0000_s2234" type="#_x0000_t202" alt="#AnnotID = 1664392112" style="position:absolute;left:0;text-align:left;margin-left:432.85pt;margin-top:2.35pt;width:72.7pt;height:19.25pt;z-index:251964416;mso-position-horizontal-relative:page" filled="f" stroked="f">
            <v:textbox inset="0,0,0,0">
              <w:txbxContent>
                <w:p w:rsidR="00CA73BA" w:rsidRDefault="00CA73BA" w:rsidP="00207A22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207A22" w:rsidRPr="00A41FE7">
        <w:rPr>
          <w:rFonts w:ascii="Times New Roman" w:hAnsi="Times New Roman" w:cs="Times New Roman"/>
          <w:spacing w:val="-2"/>
        </w:rPr>
        <w:t>Membros:</w:t>
      </w:r>
      <w:r w:rsidR="00207A22"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(V.R.) </w:t>
      </w:r>
    </w:p>
    <w:p w:rsidR="00207A22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 xml:space="preserve">Exmo(a). Sr(a). Des(a). Socorro Guedes Moura (V.D.) </w:t>
      </w:r>
    </w:p>
    <w:p w:rsidR="00207A22" w:rsidRPr="00A41FE7" w:rsidRDefault="00207A22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207A22" w:rsidRPr="00A41FE7" w:rsidRDefault="00207A22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46753B" w:rsidRDefault="0046753B">
      <w:pPr>
        <w:pStyle w:val="Corpodetexto"/>
        <w:spacing w:before="1"/>
        <w:rPr>
          <w:sz w:val="14"/>
        </w:rPr>
      </w:pPr>
    </w:p>
    <w:p w:rsidR="0046753B" w:rsidRDefault="0046753B">
      <w:pPr>
        <w:pStyle w:val="Corpodetexto"/>
        <w:spacing w:before="1"/>
        <w:rPr>
          <w:sz w:val="14"/>
        </w:rPr>
      </w:pPr>
    </w:p>
    <w:p w:rsidR="0046753B" w:rsidRDefault="0046753B">
      <w:pPr>
        <w:pStyle w:val="Corpodetexto"/>
        <w:spacing w:before="1"/>
        <w:rPr>
          <w:sz w:val="14"/>
        </w:rPr>
      </w:pPr>
    </w:p>
    <w:p w:rsidR="0046753B" w:rsidRDefault="0046753B">
      <w:pPr>
        <w:pStyle w:val="Corpodetexto"/>
        <w:spacing w:before="1"/>
        <w:rPr>
          <w:sz w:val="14"/>
        </w:rPr>
      </w:pPr>
    </w:p>
    <w:p w:rsidR="0046753B" w:rsidRDefault="0046753B">
      <w:pPr>
        <w:pStyle w:val="Corpodetexto"/>
        <w:spacing w:before="1"/>
        <w:rPr>
          <w:sz w:val="14"/>
        </w:rPr>
      </w:pPr>
    </w:p>
    <w:p w:rsidR="0046753B" w:rsidRDefault="0046753B">
      <w:pPr>
        <w:pStyle w:val="Corpodetexto"/>
        <w:spacing w:before="1"/>
        <w:rPr>
          <w:sz w:val="14"/>
        </w:rPr>
      </w:pPr>
    </w:p>
    <w:p w:rsidR="0046753B" w:rsidRDefault="0046753B">
      <w:pPr>
        <w:pStyle w:val="Corpodetexto"/>
        <w:spacing w:before="1"/>
        <w:rPr>
          <w:sz w:val="14"/>
        </w:rPr>
      </w:pPr>
    </w:p>
    <w:p w:rsidR="0046753B" w:rsidRDefault="0046753B">
      <w:pPr>
        <w:pStyle w:val="Corpodetexto"/>
        <w:spacing w:before="1"/>
        <w:rPr>
          <w:sz w:val="14"/>
        </w:rPr>
      </w:pPr>
    </w:p>
    <w:p w:rsidR="0046753B" w:rsidRDefault="0046753B">
      <w:pPr>
        <w:pStyle w:val="Corpodetexto"/>
        <w:spacing w:before="1"/>
        <w:rPr>
          <w:sz w:val="14"/>
        </w:rPr>
      </w:pPr>
    </w:p>
    <w:tbl>
      <w:tblPr>
        <w:tblStyle w:val="TableNormal"/>
        <w:tblW w:w="10778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855"/>
        <w:gridCol w:w="4712"/>
      </w:tblGrid>
      <w:tr w:rsidR="00A41FE7" w:rsidTr="00207A22">
        <w:trPr>
          <w:trHeight w:val="670"/>
        </w:trPr>
        <w:tc>
          <w:tcPr>
            <w:tcW w:w="60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78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0600223-</w:t>
            </w:r>
            <w:r>
              <w:rPr>
                <w:rFonts w:ascii="Arial" w:hAnsi="Arial"/>
                <w:b/>
                <w:spacing w:val="-2"/>
                <w:sz w:val="20"/>
              </w:rPr>
              <w:t>07.2023.8.04.3300</w:t>
            </w:r>
          </w:p>
          <w:p w:rsidR="00A41FE7" w:rsidRDefault="00A41FE7" w:rsidP="00A41FE7">
            <w:pPr>
              <w:pStyle w:val="TableParagraph"/>
              <w:spacing w:before="153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Caapiranga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4"/>
                <w:sz w:val="18"/>
              </w:rPr>
              <w:t>Cível</w:t>
            </w:r>
          </w:p>
        </w:tc>
        <w:tc>
          <w:tcPr>
            <w:tcW w:w="471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4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41FE7" w:rsidTr="00207A22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3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207A22">
        <w:trPr>
          <w:trHeight w:val="79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41FE7" w:rsidRDefault="00A41FE7" w:rsidP="00A41FE7">
            <w:pPr>
              <w:pStyle w:val="TableParagraph"/>
              <w:spacing w:before="23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A41FE7" w:rsidRDefault="00A41FE7" w:rsidP="00A41FE7">
            <w:pPr>
              <w:pStyle w:val="TableParagraph"/>
              <w:spacing w:line="224" w:lineRule="exact"/>
              <w:ind w:left="41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Delfino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9" w:lineRule="exact"/>
              <w:ind w:left="320"/>
              <w:rPr>
                <w:sz w:val="18"/>
              </w:rPr>
            </w:pPr>
            <w:r>
              <w:rPr>
                <w:sz w:val="18"/>
              </w:rPr>
              <w:t>8125N-MS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JÚNIOR</w:t>
            </w:r>
          </w:p>
          <w:p w:rsidR="00A41FE7" w:rsidRDefault="00A41FE7" w:rsidP="00A41FE7">
            <w:pPr>
              <w:pStyle w:val="TableParagraph"/>
              <w:spacing w:before="13"/>
              <w:rPr>
                <w:rFonts w:ascii="Palatino Linotype"/>
                <w:sz w:val="18"/>
              </w:rPr>
            </w:pPr>
          </w:p>
          <w:p w:rsidR="00A41FE7" w:rsidRDefault="00A41FE7" w:rsidP="00A41FE7">
            <w:pPr>
              <w:pStyle w:val="TableParagraph"/>
              <w:ind w:left="320"/>
              <w:rPr>
                <w:sz w:val="18"/>
              </w:rPr>
            </w:pPr>
            <w:r>
              <w:rPr>
                <w:sz w:val="18"/>
              </w:rPr>
              <w:t>19462N-ES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VALDECIR RABELO </w:t>
            </w:r>
            <w:r>
              <w:rPr>
                <w:spacing w:val="-4"/>
                <w:sz w:val="18"/>
              </w:rPr>
              <w:t>FILHO</w:t>
            </w:r>
          </w:p>
        </w:tc>
      </w:tr>
    </w:tbl>
    <w:p w:rsidR="00A41FE7" w:rsidRPr="00207A22" w:rsidRDefault="00A41FE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07A22">
        <w:rPr>
          <w:rFonts w:ascii="Times New Roman" w:hAnsi="Times New Roman" w:cs="Times New Roman"/>
          <w:b/>
          <w:spacing w:val="-2"/>
        </w:rPr>
        <w:t>Presidente/Relator:</w:t>
      </w:r>
      <w:r w:rsidRPr="00207A22">
        <w:rPr>
          <w:rFonts w:ascii="Times New Roman" w:hAnsi="Times New Roman" w:cs="Times New Roman"/>
          <w:b/>
          <w:spacing w:val="-2"/>
        </w:rPr>
        <w:tab/>
        <w:t xml:space="preserve">Exmo(a). Sr(a). Des(a). Yedo Simões de Oliveira </w:t>
      </w:r>
    </w:p>
    <w:p w:rsidR="00A41FE7" w:rsidRPr="00A41FE7" w:rsidRDefault="00A41FE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>Exmo(a). Sr(a). Des(a). Mirza Telma de Oliveira Cunha</w:t>
      </w:r>
    </w:p>
    <w:p w:rsidR="00A41FE7" w:rsidRDefault="00E97886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05" o:spid="_x0000_s2146" type="#_x0000_t202" style="position:absolute;left:0;text-align:left;margin-left:418.15pt;margin-top:2.2pt;width:72.7pt;height:19.25pt;z-index:251658240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>
        <w:rPr>
          <w:rFonts w:ascii="Times New Roman" w:hAnsi="Times New Roman" w:cs="Times New Roman"/>
          <w:spacing w:val="-2"/>
        </w:rPr>
        <w:t xml:space="preserve">                     </w:t>
      </w:r>
      <w:r w:rsidR="00207A22">
        <w:rPr>
          <w:rFonts w:ascii="Times New Roman" w:hAnsi="Times New Roman" w:cs="Times New Roman"/>
          <w:spacing w:val="-2"/>
        </w:rPr>
        <w:t xml:space="preserve">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Cezar Luiz Bandiera (1º V.D)</w:t>
      </w:r>
    </w:p>
    <w:p w:rsidR="00A41FE7" w:rsidRPr="00A41FE7" w:rsidRDefault="00A41FE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</w:t>
      </w:r>
      <w:r w:rsidRPr="00A41FE7">
        <w:rPr>
          <w:rFonts w:ascii="Times New Roman" w:hAnsi="Times New Roman" w:cs="Times New Roman"/>
          <w:spacing w:val="-2"/>
        </w:rPr>
        <w:t xml:space="preserve"> </w:t>
      </w:r>
    </w:p>
    <w:p w:rsidR="00A41FE7" w:rsidRDefault="00A41FE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A41FE7" w:rsidRPr="00A41FE7" w:rsidRDefault="00A41FE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207A22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A15A9F" w:rsidRDefault="00A15A9F">
      <w:pPr>
        <w:pStyle w:val="Corpodetexto"/>
        <w:spacing w:before="32"/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71"/>
        <w:gridCol w:w="4904"/>
        <w:gridCol w:w="4598"/>
      </w:tblGrid>
      <w:tr w:rsidR="00A15A9F" w:rsidTr="00207A22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Apelação Cível 0580232-</w:t>
            </w:r>
            <w:r>
              <w:rPr>
                <w:rFonts w:ascii="Arial" w:hAnsi="Arial"/>
                <w:b/>
                <w:spacing w:val="-2"/>
                <w:sz w:val="20"/>
              </w:rPr>
              <w:t>48.2023.8.04.0001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59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41FE7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EVANGELISTA ARRUDA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598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3961N-AM - RAIMUNDO OTAIDE FERREIRA </w:t>
            </w:r>
            <w:r>
              <w:rPr>
                <w:spacing w:val="-2"/>
                <w:sz w:val="18"/>
              </w:rPr>
              <w:t>PICANÇO</w:t>
            </w:r>
          </w:p>
        </w:tc>
      </w:tr>
      <w:tr w:rsidR="00A15A9F" w:rsidTr="00207A2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FILHO</w:t>
            </w:r>
          </w:p>
        </w:tc>
      </w:tr>
      <w:tr w:rsidR="00A15A9F" w:rsidTr="00207A2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A15A9F" w:rsidRDefault="00DD36CB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598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A15A9F" w:rsidTr="00207A22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A41FE7" w:rsidRDefault="00A41FE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Presidente:  </w:t>
      </w:r>
      <w:r w:rsidR="00207A22">
        <w:rPr>
          <w:rFonts w:ascii="Times New Roman" w:hAnsi="Times New Roman" w:cs="Times New Roman"/>
          <w:spacing w:val="-2"/>
        </w:rPr>
        <w:t xml:space="preserve">                           </w:t>
      </w:r>
      <w:r>
        <w:rPr>
          <w:rFonts w:ascii="Times New Roman" w:hAnsi="Times New Roman" w:cs="Times New Roman"/>
          <w:spacing w:val="-2"/>
        </w:rPr>
        <w:t xml:space="preserve"> </w:t>
      </w:r>
      <w:r w:rsidRPr="00A41FE7">
        <w:rPr>
          <w:rFonts w:ascii="Times New Roman" w:hAnsi="Times New Roman" w:cs="Times New Roman"/>
          <w:spacing w:val="-2"/>
        </w:rPr>
        <w:t>Exmo(a). Sr(a). Des(a). Yedo Simões de Oliveira</w:t>
      </w:r>
      <w:r w:rsidRPr="00A41FE7">
        <w:rPr>
          <w:rFonts w:ascii="Times New Roman" w:hAnsi="Times New Roman" w:cs="Times New Roman"/>
          <w:spacing w:val="-2"/>
        </w:rPr>
        <w:tab/>
        <w:t xml:space="preserve"> </w:t>
      </w:r>
    </w:p>
    <w:p w:rsidR="00A41FE7" w:rsidRPr="00207A22" w:rsidRDefault="00A41FE7" w:rsidP="00207A22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207A22">
        <w:rPr>
          <w:rFonts w:ascii="Times New Roman" w:hAnsi="Times New Roman" w:cs="Times New Roman"/>
          <w:b/>
          <w:spacing w:val="-2"/>
        </w:rPr>
        <w:t>Relator:</w:t>
      </w:r>
      <w:r w:rsidRPr="00207A22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A41FE7" w:rsidRDefault="00A41FE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41FE7" w:rsidRPr="00A41FE7" w:rsidRDefault="00A41FE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207A22">
        <w:rPr>
          <w:rFonts w:ascii="Times New Roman" w:hAnsi="Times New Roman" w:cs="Times New Roman"/>
          <w:spacing w:val="-2"/>
        </w:rPr>
        <w:t xml:space="preserve">  </w:t>
      </w:r>
      <w:r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A41FE7" w:rsidRPr="00A41FE7" w:rsidRDefault="00A41FE7" w:rsidP="00207A22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E97886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_x0000_s2148" type="#_x0000_t202" alt="#AnnotID = 1242448139" style="position:absolute;left:0;text-align:left;margin-left:195.35pt;margin-top:43.4pt;width:216.85pt;height:19.25pt;z-index:251810816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A41FE7">
        <w:rPr>
          <w:rFonts w:ascii="Times New Roman" w:hAnsi="Times New Roman" w:cs="Times New Roman"/>
          <w:spacing w:val="-2"/>
        </w:rPr>
        <w:t>Suplentes:</w:t>
      </w:r>
      <w:r w:rsidR="00A41FE7"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Default="00A41FE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207A22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A41FE7" w:rsidRDefault="00A41FE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PEDIDO DE SUSTENTAÇÃO ORAL: APELADO</w:t>
      </w:r>
    </w:p>
    <w:p w:rsidR="00A41FE7" w:rsidRPr="00A41FE7" w:rsidRDefault="00A41FE7" w:rsidP="00207A22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>
      <w:pPr>
        <w:pStyle w:val="Corpodetexto"/>
        <w:spacing w:before="32"/>
      </w:pPr>
    </w:p>
    <w:tbl>
      <w:tblPr>
        <w:tblStyle w:val="TableNormal"/>
        <w:tblW w:w="10773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4904"/>
      </w:tblGrid>
      <w:tr w:rsidR="00A15A9F" w:rsidTr="00207A22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Apelação Cível 0573313-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D832A4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207A2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207A22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2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Adalgiza Conceição </w:t>
            </w:r>
            <w:r>
              <w:rPr>
                <w:spacing w:val="-2"/>
                <w:sz w:val="20"/>
              </w:rPr>
              <w:t>Cordeiro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2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348" w:lineRule="auto"/>
              <w:ind w:left="501" w:right="654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618N-AM - Fred Figueiredo Cesar</w:t>
            </w:r>
          </w:p>
          <w:p w:rsidR="00A15A9F" w:rsidRDefault="00DD36CB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9516N-AM - Roger Marques </w:t>
            </w:r>
            <w:r>
              <w:rPr>
                <w:spacing w:val="-2"/>
                <w:sz w:val="18"/>
              </w:rPr>
              <w:t>Mendes</w:t>
            </w:r>
          </w:p>
          <w:p w:rsidR="00A15A9F" w:rsidRDefault="00DD36CB">
            <w:pPr>
              <w:pStyle w:val="TableParagraph"/>
              <w:spacing w:before="91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17719N-AM - ALCINEY OLIVEIRA DOS </w:t>
            </w:r>
            <w:r>
              <w:rPr>
                <w:spacing w:val="-2"/>
                <w:sz w:val="18"/>
              </w:rPr>
              <w:t>SANTOS</w:t>
            </w:r>
          </w:p>
          <w:p w:rsidR="00A15A9F" w:rsidRDefault="00DD36CB">
            <w:pPr>
              <w:pStyle w:val="TableParagraph"/>
              <w:spacing w:before="93" w:line="348" w:lineRule="auto"/>
              <w:ind w:left="501" w:right="1835"/>
              <w:rPr>
                <w:sz w:val="18"/>
              </w:rPr>
            </w:pPr>
            <w:r>
              <w:rPr>
                <w:sz w:val="18"/>
              </w:rPr>
              <w:t xml:space="preserve">9508N-AM - Fred Figueiredo Cesar 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A15A9F" w:rsidRDefault="00DD36CB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A15A9F" w:rsidRDefault="00DD36C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Presidente:   </w:t>
      </w:r>
      <w:r w:rsidR="00D832A4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Yedo Simões de Oliveira</w:t>
      </w:r>
      <w:r w:rsidRPr="00A41FE7">
        <w:rPr>
          <w:rFonts w:ascii="Times New Roman" w:hAnsi="Times New Roman" w:cs="Times New Roman"/>
          <w:spacing w:val="-2"/>
        </w:rPr>
        <w:tab/>
        <w:t xml:space="preserve"> </w:t>
      </w:r>
    </w:p>
    <w:p w:rsidR="00A41FE7" w:rsidRPr="00D832A4" w:rsidRDefault="00A41FE7" w:rsidP="00D832A4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D832A4">
        <w:rPr>
          <w:rFonts w:ascii="Times New Roman" w:hAnsi="Times New Roman" w:cs="Times New Roman"/>
          <w:b/>
          <w:spacing w:val="-2"/>
        </w:rPr>
        <w:t>Relator:</w:t>
      </w:r>
      <w:r w:rsidRPr="00D832A4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D832A4">
        <w:rPr>
          <w:rFonts w:ascii="Times New Roman" w:hAnsi="Times New Roman" w:cs="Times New Roman"/>
          <w:spacing w:val="-2"/>
        </w:rPr>
        <w:t xml:space="preserve"> </w:t>
      </w:r>
      <w:r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</w:t>
      </w:r>
      <w:r>
        <w:rPr>
          <w:rFonts w:ascii="Times New Roman" w:hAnsi="Times New Roman" w:cs="Times New Roman"/>
          <w:spacing w:val="-2"/>
        </w:rPr>
        <w:t xml:space="preserve"> </w:t>
      </w:r>
      <w:r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PEDIDO DE SUSTENTAÇÃO ORAL: APELADO</w:t>
      </w:r>
    </w:p>
    <w:p w:rsidR="00A41FE7" w:rsidRP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P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71"/>
        <w:gridCol w:w="4849"/>
        <w:gridCol w:w="4653"/>
      </w:tblGrid>
      <w:tr w:rsidR="00A15A9F" w:rsidTr="00D832A4">
        <w:trPr>
          <w:trHeight w:val="920"/>
        </w:trPr>
        <w:tc>
          <w:tcPr>
            <w:tcW w:w="6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81</w:t>
            </w:r>
            <w:r>
              <w:rPr>
                <w:rFonts w:ascii="Arial" w:hAnsi="Arial"/>
                <w:b/>
                <w:sz w:val="20"/>
              </w:rPr>
              <w:tab/>
              <w:t>Agravo Interno Cível 0002141-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</w:p>
          <w:p w:rsidR="00A15A9F" w:rsidRDefault="00A15A9F">
            <w:pPr>
              <w:pStyle w:val="TableParagraph"/>
              <w:spacing w:before="20"/>
              <w:rPr>
                <w:sz w:val="20"/>
              </w:rPr>
            </w:pPr>
          </w:p>
          <w:p w:rsidR="00A15A9F" w:rsidRDefault="00DD36CB">
            <w:pPr>
              <w:pStyle w:val="TableParagraph"/>
              <w:spacing w:line="242" w:lineRule="auto"/>
              <w:ind w:left="120" w:right="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65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A41FE7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D832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D832A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49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Marques </w:t>
            </w:r>
            <w:r>
              <w:rPr>
                <w:spacing w:val="-2"/>
                <w:sz w:val="20"/>
              </w:rPr>
              <w:t>Silvestre</w:t>
            </w:r>
          </w:p>
        </w:tc>
        <w:tc>
          <w:tcPr>
            <w:tcW w:w="4653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15A9F" w:rsidTr="00D832A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:rsidR="00A15A9F" w:rsidRDefault="00DD36C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SILVESTRE BENEVIDES </w:t>
            </w:r>
            <w:r>
              <w:rPr>
                <w:spacing w:val="-2"/>
                <w:sz w:val="20"/>
              </w:rPr>
              <w:t>SILVESTRE</w:t>
            </w:r>
          </w:p>
        </w:tc>
        <w:tc>
          <w:tcPr>
            <w:tcW w:w="4653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250"/>
              <w:rPr>
                <w:sz w:val="18"/>
              </w:rPr>
            </w:pPr>
            <w:r>
              <w:rPr>
                <w:sz w:val="18"/>
              </w:rPr>
              <w:t xml:space="preserve">8587N-AM - Pedro Lucas Portugal Al-Behy </w:t>
            </w:r>
            <w:r>
              <w:rPr>
                <w:spacing w:val="-2"/>
                <w:sz w:val="18"/>
              </w:rPr>
              <w:t>Kanaan</w:t>
            </w:r>
          </w:p>
        </w:tc>
      </w:tr>
      <w:tr w:rsidR="00A15A9F" w:rsidTr="00D832A4">
        <w:trPr>
          <w:trHeight w:val="362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Cristieli Marques </w:t>
            </w:r>
            <w:r>
              <w:rPr>
                <w:spacing w:val="-2"/>
                <w:sz w:val="20"/>
              </w:rPr>
              <w:t>Benevides</w:t>
            </w:r>
          </w:p>
        </w:tc>
        <w:tc>
          <w:tcPr>
            <w:tcW w:w="4653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65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17109N-AM - Audecy Souza Marinho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A15A9F" w:rsidTr="00D832A4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8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49" w:type="dxa"/>
          </w:tcPr>
          <w:p w:rsidR="00A15A9F" w:rsidRDefault="00DD36CB">
            <w:pPr>
              <w:pStyle w:val="TableParagraph"/>
              <w:spacing w:before="8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Jacira Reis Empreendimentos Imobiiarios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653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15A9F" w:rsidTr="00D832A4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Tecnisa Consultoria Imobiliária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653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250"/>
              <w:rPr>
                <w:sz w:val="18"/>
              </w:rPr>
            </w:pPr>
            <w:r>
              <w:rPr>
                <w:sz w:val="18"/>
              </w:rPr>
              <w:t xml:space="preserve">31138N-DF - Douglas William Campos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Presidente:  </w:t>
      </w:r>
      <w:r w:rsidR="00D832A4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Yedo Simões de Oliveira</w:t>
      </w:r>
      <w:r w:rsidRPr="00A41FE7">
        <w:rPr>
          <w:rFonts w:ascii="Times New Roman" w:hAnsi="Times New Roman" w:cs="Times New Roman"/>
          <w:spacing w:val="-2"/>
        </w:rPr>
        <w:tab/>
        <w:t xml:space="preserve"> </w:t>
      </w:r>
    </w:p>
    <w:p w:rsidR="00A41FE7" w:rsidRPr="00D832A4" w:rsidRDefault="00A41FE7" w:rsidP="00D832A4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D832A4">
        <w:rPr>
          <w:rFonts w:ascii="Times New Roman" w:hAnsi="Times New Roman" w:cs="Times New Roman"/>
          <w:b/>
          <w:spacing w:val="-2"/>
        </w:rPr>
        <w:t>Relator:</w:t>
      </w:r>
      <w:r w:rsidRPr="00D832A4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</w:t>
      </w:r>
      <w:r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PEDIDO DE SUSTENTAÇÃO ORAL: AGRAVANTE</w:t>
      </w:r>
    </w:p>
    <w:p w:rsidR="00A15A9F" w:rsidRDefault="00A15A9F" w:rsidP="00D832A4">
      <w:pPr>
        <w:pStyle w:val="Corpodetexto"/>
        <w:tabs>
          <w:tab w:val="left" w:pos="11057"/>
        </w:tabs>
        <w:spacing w:before="32"/>
        <w:ind w:right="277"/>
      </w:pPr>
    </w:p>
    <w:tbl>
      <w:tblPr>
        <w:tblStyle w:val="TableNormal"/>
        <w:tblW w:w="10778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6"/>
        <w:gridCol w:w="4311"/>
        <w:gridCol w:w="5261"/>
      </w:tblGrid>
      <w:tr w:rsidR="00A41FE7" w:rsidTr="00D832A4">
        <w:trPr>
          <w:trHeight w:val="668"/>
        </w:trPr>
        <w:tc>
          <w:tcPr>
            <w:tcW w:w="551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before="8"/>
              <w:ind w:left="47"/>
              <w:rPr>
                <w:rFonts w:ascii="Arial" w:hAnsi="Arial"/>
                <w:b/>
                <w:position w:val="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1"/>
                <w:sz w:val="20"/>
              </w:rPr>
              <w:t>Apelação</w:t>
            </w:r>
            <w:r>
              <w:rPr>
                <w:rFonts w:ascii="Arial" w:hAnsi="Arial"/>
                <w:b/>
                <w:spacing w:val="-1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1"/>
                <w:sz w:val="20"/>
              </w:rPr>
              <w:t>0601304-</w:t>
            </w:r>
            <w:r>
              <w:rPr>
                <w:rFonts w:ascii="Arial" w:hAnsi="Arial"/>
                <w:b/>
                <w:spacing w:val="-2"/>
                <w:position w:val="1"/>
                <w:sz w:val="20"/>
              </w:rPr>
              <w:t>43.2023.8.04.3800</w:t>
            </w:r>
          </w:p>
          <w:p w:rsidR="00A41FE7" w:rsidRDefault="00A41FE7" w:rsidP="00A41FE7">
            <w:pPr>
              <w:pStyle w:val="TableParagraph"/>
              <w:spacing w:before="127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Coari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Fazenda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2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18"/>
              <w:ind w:left="9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Vista: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Cezar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Bandiera</w:t>
            </w:r>
          </w:p>
        </w:tc>
      </w:tr>
      <w:tr w:rsidR="00A41FE7" w:rsidTr="00D832A4">
        <w:trPr>
          <w:trHeight w:val="301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8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930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19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41FE7" w:rsidRDefault="00A41FE7" w:rsidP="00A41FE7">
            <w:pPr>
              <w:pStyle w:val="TableParagraph"/>
              <w:spacing w:before="118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411"/>
              <w:rPr>
                <w:sz w:val="20"/>
              </w:rPr>
            </w:pPr>
            <w:r>
              <w:rPr>
                <w:sz w:val="20"/>
              </w:rPr>
              <w:t>RONALDO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BATISTA</w:t>
            </w:r>
          </w:p>
          <w:p w:rsidR="00A41FE7" w:rsidRDefault="00A41FE7" w:rsidP="00A41FE7">
            <w:pPr>
              <w:pStyle w:val="TableParagraph"/>
              <w:spacing w:before="96"/>
              <w:ind w:left="411"/>
              <w:rPr>
                <w:sz w:val="20"/>
              </w:rPr>
            </w:pPr>
            <w:r>
              <w:rPr>
                <w:sz w:val="20"/>
              </w:rPr>
              <w:t>Município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Coari</w:t>
            </w:r>
          </w:p>
        </w:tc>
        <w:tc>
          <w:tcPr>
            <w:tcW w:w="5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4" w:lineRule="exact"/>
              <w:ind w:left="859"/>
              <w:rPr>
                <w:sz w:val="18"/>
              </w:rPr>
            </w:pPr>
            <w:r>
              <w:rPr>
                <w:sz w:val="18"/>
              </w:rPr>
              <w:t>6082N-AM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Castilho</w:t>
            </w:r>
          </w:p>
          <w:p w:rsidR="00A41FE7" w:rsidRDefault="00A41FE7" w:rsidP="00A41FE7">
            <w:pPr>
              <w:pStyle w:val="TableParagraph"/>
              <w:spacing w:before="119" w:line="343" w:lineRule="auto"/>
              <w:ind w:left="862" w:right="1636" w:hanging="3"/>
              <w:rPr>
                <w:sz w:val="18"/>
              </w:rPr>
            </w:pPr>
            <w:r>
              <w:rPr>
                <w:sz w:val="18"/>
              </w:rPr>
              <w:t>7226N-AM - Luciana Caxeixa Alfaia 11206N-AM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Cleyson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D832A4">
        <w:rPr>
          <w:rFonts w:ascii="Times New Roman" w:hAnsi="Times New Roman" w:cs="Times New Roman"/>
          <w:b/>
          <w:spacing w:val="-2"/>
        </w:rPr>
        <w:t>Relatora:</w:t>
      </w:r>
      <w:r w:rsidRPr="00D832A4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Mirza Telma de Oliveira Cunha (V.R.)</w:t>
      </w:r>
    </w:p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A15A9F" w:rsidRPr="00D832A4" w:rsidRDefault="00A15A9F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>
      <w:pPr>
        <w:pStyle w:val="Corpodetexto"/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529"/>
        <w:gridCol w:w="5038"/>
      </w:tblGrid>
      <w:tr w:rsidR="00A41FE7" w:rsidTr="00D832A4">
        <w:trPr>
          <w:trHeight w:val="790"/>
        </w:trPr>
        <w:tc>
          <w:tcPr>
            <w:tcW w:w="574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18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0476833-</w:t>
            </w:r>
            <w:r>
              <w:rPr>
                <w:rFonts w:ascii="Arial" w:hAnsi="Arial"/>
                <w:b/>
                <w:spacing w:val="-2"/>
                <w:sz w:val="20"/>
              </w:rPr>
              <w:t>66.2024.8.04.0001</w:t>
            </w:r>
          </w:p>
          <w:p w:rsidR="00A41FE7" w:rsidRDefault="00A41FE7" w:rsidP="00A41FE7">
            <w:pPr>
              <w:pStyle w:val="TableParagraph"/>
              <w:spacing w:before="141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14"/>
              <w:ind w:lef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pedido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Relatora</w:t>
            </w:r>
          </w:p>
        </w:tc>
      </w:tr>
      <w:tr w:rsidR="00A41FE7" w:rsidTr="00D832A4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1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18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18" w:lineRule="exact"/>
              <w:ind w:left="62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1408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16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41FE7" w:rsidRDefault="00A41FE7" w:rsidP="00A41FE7">
            <w:pPr>
              <w:pStyle w:val="TableParagraph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spacing w:before="34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16" w:lineRule="exact"/>
              <w:ind w:left="41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ITAU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  <w:p w:rsidR="00A41FE7" w:rsidRDefault="00A41FE7" w:rsidP="00A41FE7">
            <w:pPr>
              <w:pStyle w:val="TableParagraph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spacing w:before="34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Geralda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Costa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5" w:lineRule="exact"/>
              <w:ind w:left="648"/>
              <w:rPr>
                <w:sz w:val="18"/>
              </w:rPr>
            </w:pPr>
            <w:r>
              <w:rPr>
                <w:sz w:val="18"/>
              </w:rPr>
              <w:t>1320A-AM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Eny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Angé Soledade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Bittencourt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Araújo</w:t>
            </w:r>
          </w:p>
          <w:p w:rsidR="00A41FE7" w:rsidRDefault="00A41FE7" w:rsidP="00A41FE7">
            <w:pPr>
              <w:pStyle w:val="TableParagraph"/>
              <w:spacing w:before="196"/>
              <w:ind w:left="648" w:right="138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:rsidR="00A41FE7" w:rsidRDefault="00A41FE7" w:rsidP="00A41FE7">
            <w:pPr>
              <w:pStyle w:val="TableParagraph"/>
              <w:spacing w:line="189" w:lineRule="exact"/>
              <w:ind w:left="648"/>
              <w:rPr>
                <w:sz w:val="18"/>
              </w:rPr>
            </w:pPr>
            <w:r>
              <w:rPr>
                <w:sz w:val="18"/>
              </w:rPr>
              <w:t>15713N-AM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IGOR MAKIO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2"/>
                <w:sz w:val="18"/>
              </w:rPr>
              <w:t xml:space="preserve"> KANEHIRA</w:t>
            </w:r>
          </w:p>
          <w:p w:rsidR="00A41FE7" w:rsidRDefault="00A41FE7" w:rsidP="00A41FE7">
            <w:pPr>
              <w:pStyle w:val="TableParagraph"/>
              <w:spacing w:before="93"/>
              <w:ind w:left="648"/>
              <w:rPr>
                <w:sz w:val="18"/>
              </w:rPr>
            </w:pPr>
            <w:r>
              <w:rPr>
                <w:sz w:val="18"/>
              </w:rPr>
              <w:t>19098N-AM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BRASIL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KANEHIRA</w:t>
            </w: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E97886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10" o:spid="_x0000_s2152" type="#_x0000_t202" style="position:absolute;left:0;text-align:left;margin-left:392.35pt;margin-top:8.9pt;width:72.7pt;height:19.25pt;z-index:251816960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D832A4">
        <w:rPr>
          <w:rFonts w:ascii="Times New Roman" w:hAnsi="Times New Roman" w:cs="Times New Roman"/>
          <w:b/>
          <w:spacing w:val="-2"/>
        </w:rPr>
        <w:t>Relatora:</w:t>
      </w:r>
      <w:r w:rsidR="00A41FE7" w:rsidRPr="00D832A4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Socorro Guedes Moura (1 V.D.) 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Cezar Luiz Bandiera</w:t>
      </w:r>
    </w:p>
    <w:p w:rsidR="00A41FE7" w:rsidRPr="00A41FE7" w:rsidRDefault="00A41FE7" w:rsidP="00A41FE7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  <w:sectPr w:rsidR="00A41FE7" w:rsidRPr="00A41FE7" w:rsidSect="00D832A4">
          <w:pgSz w:w="11900" w:h="16840"/>
          <w:pgMar w:top="640" w:right="560" w:bottom="280" w:left="283" w:header="425" w:footer="0" w:gutter="0"/>
          <w:cols w:space="720"/>
        </w:sect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9"/>
        <w:gridCol w:w="4913"/>
        <w:gridCol w:w="4506"/>
      </w:tblGrid>
      <w:tr w:rsidR="00A41FE7" w:rsidTr="00D832A4">
        <w:trPr>
          <w:trHeight w:val="891"/>
        </w:trPr>
        <w:tc>
          <w:tcPr>
            <w:tcW w:w="627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Embargos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Declaração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0016946-</w:t>
            </w:r>
            <w:r>
              <w:rPr>
                <w:rFonts w:ascii="Arial" w:hAnsi="Arial"/>
                <w:b/>
                <w:spacing w:val="-2"/>
                <w:sz w:val="20"/>
              </w:rPr>
              <w:t>51.2025.8.04.9001</w:t>
            </w:r>
          </w:p>
          <w:p w:rsidR="00A41FE7" w:rsidRDefault="00A41FE7" w:rsidP="00A41FE7">
            <w:pPr>
              <w:pStyle w:val="TableParagraph"/>
              <w:spacing w:before="238" w:line="206" w:lineRule="exact"/>
              <w:ind w:left="129" w:right="70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50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34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Abreu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41FE7" w:rsidTr="00D832A4">
        <w:trPr>
          <w:trHeight w:val="301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928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33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Embargante </w:t>
            </w: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331" w:lineRule="auto"/>
              <w:ind w:left="268" w:right="1497"/>
              <w:rPr>
                <w:sz w:val="20"/>
              </w:rPr>
            </w:pPr>
            <w:r>
              <w:rPr>
                <w:sz w:val="20"/>
              </w:rPr>
              <w:t>Condomínio Cristal Tower MANAUS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AMBIENTAL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4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3351N-AM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EDMÁRIE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JESUS </w:t>
            </w:r>
            <w:r>
              <w:rPr>
                <w:spacing w:val="-2"/>
                <w:sz w:val="18"/>
              </w:rPr>
              <w:t>CAVALCANTE</w:t>
            </w:r>
          </w:p>
          <w:p w:rsidR="00A41FE7" w:rsidRDefault="00A41FE7" w:rsidP="00A41FE7">
            <w:pPr>
              <w:pStyle w:val="TableParagraph"/>
              <w:spacing w:before="114"/>
              <w:ind w:left="114"/>
              <w:rPr>
                <w:sz w:val="18"/>
              </w:rPr>
            </w:pPr>
            <w:r>
              <w:rPr>
                <w:sz w:val="18"/>
              </w:rPr>
              <w:t>4336N-AM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NEY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SOARES </w:t>
            </w:r>
            <w:r>
              <w:rPr>
                <w:spacing w:val="-2"/>
                <w:sz w:val="18"/>
              </w:rPr>
              <w:t>JUNIOR</w:t>
            </w:r>
          </w:p>
          <w:p w:rsidR="00A41FE7" w:rsidRDefault="00A41FE7" w:rsidP="00A41FE7">
            <w:pPr>
              <w:pStyle w:val="TableParagraph"/>
              <w:spacing w:before="93"/>
              <w:ind w:left="114"/>
              <w:rPr>
                <w:sz w:val="18"/>
              </w:rPr>
            </w:pPr>
            <w:r>
              <w:rPr>
                <w:sz w:val="18"/>
              </w:rPr>
              <w:t>18847N-AM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Fernandes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E97886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12" o:spid="_x0000_s2153" type="#_x0000_t202" style="position:absolute;left:0;text-align:left;margin-left:389pt;margin-top:12.75pt;width:72.7pt;height:19.25pt;z-index:251819008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D832A4">
        <w:rPr>
          <w:rFonts w:ascii="Times New Roman" w:hAnsi="Times New Roman" w:cs="Times New Roman"/>
          <w:b/>
          <w:spacing w:val="-2"/>
        </w:rPr>
        <w:t>Relatora:</w:t>
      </w:r>
      <w:r w:rsidR="00A41FE7" w:rsidRPr="00D832A4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Cézar Luiz Bandiera 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Socorro Guedes</w:t>
      </w:r>
      <w:r w:rsidR="00A41FE7">
        <w:rPr>
          <w:rFonts w:ascii="Times New Roman" w:hAnsi="Times New Roman" w:cs="Times New Roman"/>
          <w:spacing w:val="-2"/>
        </w:rPr>
        <w:t xml:space="preserve"> </w:t>
      </w:r>
      <w:r w:rsidR="00A41FE7" w:rsidRPr="00A41FE7">
        <w:rPr>
          <w:rFonts w:ascii="Times New Roman" w:hAnsi="Times New Roman" w:cs="Times New Roman"/>
          <w:spacing w:val="-2"/>
        </w:rPr>
        <w:t>Moura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>Exmo(a). Sr(a). Des(a). Délcio Luís Santos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A15A9F" w:rsidRDefault="00A15A9F">
      <w:pPr>
        <w:pStyle w:val="Corpodetexto"/>
        <w:spacing w:before="32"/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60"/>
        <w:gridCol w:w="4912"/>
        <w:gridCol w:w="4506"/>
      </w:tblGrid>
      <w:tr w:rsidR="00A41FE7" w:rsidTr="00D832A4">
        <w:trPr>
          <w:trHeight w:val="889"/>
        </w:trPr>
        <w:tc>
          <w:tcPr>
            <w:tcW w:w="627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>Embargos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Declaração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0009898-</w:t>
            </w:r>
            <w:r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 w:rsidR="00A41FE7" w:rsidRDefault="00A41FE7" w:rsidP="00A41FE7">
            <w:pPr>
              <w:pStyle w:val="TableParagraph"/>
              <w:spacing w:before="235" w:line="206" w:lineRule="exact"/>
              <w:ind w:left="129" w:right="70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50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Adiado 02.02.26</w:t>
            </w:r>
          </w:p>
        </w:tc>
      </w:tr>
      <w:tr w:rsidR="00A41FE7" w:rsidTr="00D832A4">
        <w:trPr>
          <w:trHeight w:val="303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2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1528"/>
        </w:trPr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33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Embargante </w:t>
            </w: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269"/>
              <w:rPr>
                <w:sz w:val="20"/>
              </w:rPr>
            </w:pPr>
            <w:r>
              <w:rPr>
                <w:sz w:val="20"/>
              </w:rPr>
              <w:t>Cielo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S.a.</w:t>
            </w:r>
          </w:p>
          <w:p w:rsidR="00A41FE7" w:rsidRDefault="00A41FE7" w:rsidP="00A41FE7">
            <w:pPr>
              <w:pStyle w:val="TableParagraph"/>
              <w:spacing w:before="94"/>
              <w:ind w:left="269" w:right="814"/>
              <w:rPr>
                <w:sz w:val="20"/>
              </w:rPr>
            </w:pPr>
            <w:r>
              <w:rPr>
                <w:sz w:val="20"/>
              </w:rPr>
              <w:t>Lojas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Mirai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Panasonic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Exportacao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 Representacao Ltda</w:t>
            </w:r>
          </w:p>
        </w:tc>
        <w:tc>
          <w:tcPr>
            <w:tcW w:w="4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154694N-SP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Alfredo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Zucca </w:t>
            </w:r>
            <w:r>
              <w:rPr>
                <w:spacing w:val="-4"/>
                <w:sz w:val="18"/>
              </w:rPr>
              <w:t>Neto</w:t>
            </w:r>
          </w:p>
          <w:p w:rsidR="00A41FE7" w:rsidRDefault="00A41FE7" w:rsidP="00A41FE7">
            <w:pPr>
              <w:pStyle w:val="TableParagraph"/>
              <w:spacing w:before="114" w:line="348" w:lineRule="auto"/>
              <w:ind w:left="114" w:right="894"/>
              <w:rPr>
                <w:sz w:val="18"/>
              </w:rPr>
            </w:pPr>
            <w:r>
              <w:rPr>
                <w:sz w:val="18"/>
              </w:rPr>
              <w:t>9192N-AM - Andreza Priscila Lima de Lima 6622N-AM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TEREZINHA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</w:p>
          <w:p w:rsidR="00A41FE7" w:rsidRDefault="00A41FE7" w:rsidP="00A41FE7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4036N-AM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CLÁUDIO ELIAS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SANTOS</w:t>
            </w:r>
          </w:p>
          <w:p w:rsidR="00A41FE7" w:rsidRDefault="00A41FE7" w:rsidP="00A41FE7">
            <w:pPr>
              <w:pStyle w:val="TableParagraph"/>
              <w:spacing w:before="96"/>
              <w:ind w:left="114"/>
              <w:rPr>
                <w:sz w:val="18"/>
              </w:rPr>
            </w:pPr>
            <w:r>
              <w:rPr>
                <w:sz w:val="18"/>
              </w:rPr>
              <w:t>3834N-AM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Hileano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Praia</w:t>
            </w:r>
          </w:p>
        </w:tc>
      </w:tr>
    </w:tbl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D832A4">
        <w:rPr>
          <w:rFonts w:ascii="Times New Roman" w:hAnsi="Times New Roman" w:cs="Times New Roman"/>
          <w:b/>
          <w:spacing w:val="-2"/>
        </w:rPr>
        <w:t>Relatora:</w:t>
      </w:r>
      <w:r w:rsidRPr="00D832A4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A41FE7" w:rsidRDefault="00E97886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13" o:spid="_x0000_s2154" type="#_x0000_t202" alt="#AnnotID = 1622862008" style="position:absolute;left:0;text-align:left;margin-left:423.85pt;margin-top:27pt;width:59.5pt;height:16.25pt;z-index:251821056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A41FE7" w:rsidRPr="00A41FE7">
        <w:rPr>
          <w:rFonts w:ascii="Times New Roman" w:hAnsi="Times New Roman" w:cs="Times New Roman"/>
          <w:spacing w:val="-2"/>
        </w:rPr>
        <w:t>Membros:</w:t>
      </w:r>
      <w:r w:rsidR="00A41FE7"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Cézar Luiz Bandiera 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1"/>
        <w:gridCol w:w="4861"/>
        <w:gridCol w:w="4706"/>
      </w:tblGrid>
      <w:tr w:rsidR="00A41FE7" w:rsidTr="00D832A4">
        <w:trPr>
          <w:trHeight w:val="790"/>
        </w:trPr>
        <w:tc>
          <w:tcPr>
            <w:tcW w:w="60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4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0738612-</w:t>
            </w:r>
            <w:r>
              <w:rPr>
                <w:rFonts w:ascii="Arial" w:hAnsi="Arial"/>
                <w:b/>
                <w:spacing w:val="-2"/>
                <w:sz w:val="20"/>
              </w:rPr>
              <w:t>77.2020.8.04.0001</w:t>
            </w:r>
          </w:p>
          <w:p w:rsidR="00A41FE7" w:rsidRDefault="00A41FE7" w:rsidP="00A41FE7">
            <w:pPr>
              <w:pStyle w:val="TableParagraph"/>
              <w:spacing w:before="135" w:line="206" w:lineRule="exact"/>
              <w:ind w:left="129" w:right="28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7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"/>
              <w:ind w:left="4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Adiado</w:t>
            </w:r>
          </w:p>
        </w:tc>
      </w:tr>
      <w:tr w:rsidR="00A41FE7" w:rsidTr="00D832A4">
        <w:trPr>
          <w:trHeight w:val="304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180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6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1" w:type="dxa"/>
            <w:tcBorders>
              <w:top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60" w:lineRule="exact"/>
              <w:ind w:left="41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706" w:type="dxa"/>
            <w:tcBorders>
              <w:top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60" w:lineRule="exact"/>
              <w:ind w:left="314"/>
              <w:rPr>
                <w:sz w:val="18"/>
              </w:rPr>
            </w:pPr>
            <w:r>
              <w:rPr>
                <w:sz w:val="18"/>
              </w:rPr>
              <w:t>13184N-AM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2"/>
                <w:sz w:val="18"/>
              </w:rPr>
              <w:t xml:space="preserve"> DOURADO</w:t>
            </w:r>
          </w:p>
        </w:tc>
      </w:tr>
      <w:tr w:rsidR="00A41FE7" w:rsidTr="00D832A4">
        <w:trPr>
          <w:trHeight w:val="203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1" w:type="dxa"/>
          </w:tcPr>
          <w:p w:rsidR="00A41FE7" w:rsidRDefault="00A41FE7" w:rsidP="00A41FE7">
            <w:pPr>
              <w:pStyle w:val="TableParagraph"/>
              <w:spacing w:line="183" w:lineRule="exact"/>
              <w:ind w:left="41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706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83" w:lineRule="exact"/>
              <w:ind w:left="314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A41FE7" w:rsidTr="00D832A4">
        <w:trPr>
          <w:trHeight w:val="252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A41FE7" w:rsidRDefault="00A41FE7" w:rsidP="00A41FE7">
            <w:pPr>
              <w:pStyle w:val="TableParagraph"/>
              <w:spacing w:before="4" w:line="228" w:lineRule="exact"/>
              <w:ind w:left="416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706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9" w:lineRule="exact"/>
              <w:ind w:left="314"/>
              <w:rPr>
                <w:sz w:val="18"/>
              </w:rPr>
            </w:pPr>
            <w:r>
              <w:rPr>
                <w:sz w:val="18"/>
              </w:rPr>
              <w:t>763A-AM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A41FE7" w:rsidTr="00D832A4">
        <w:trPr>
          <w:trHeight w:val="237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11" w:line="207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1" w:type="dxa"/>
          </w:tcPr>
          <w:p w:rsidR="00A41FE7" w:rsidRDefault="00A41FE7" w:rsidP="00A41FE7">
            <w:pPr>
              <w:pStyle w:val="TableParagraph"/>
              <w:spacing w:before="11" w:line="207" w:lineRule="exact"/>
              <w:ind w:left="416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Professores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Pedagogos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706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30" w:line="188" w:lineRule="exact"/>
              <w:ind w:left="314"/>
              <w:rPr>
                <w:sz w:val="18"/>
              </w:rPr>
            </w:pPr>
            <w:r>
              <w:rPr>
                <w:sz w:val="18"/>
              </w:rPr>
              <w:t>3004N-AM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BICHARRA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A41FE7" w:rsidTr="00D832A4">
        <w:trPr>
          <w:trHeight w:val="213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1" w:type="dxa"/>
          </w:tcPr>
          <w:p w:rsidR="00A41FE7" w:rsidRDefault="00A41FE7" w:rsidP="00A41FE7">
            <w:pPr>
              <w:pStyle w:val="TableParagraph"/>
              <w:spacing w:line="194" w:lineRule="exact"/>
              <w:ind w:left="416"/>
              <w:rPr>
                <w:sz w:val="20"/>
              </w:rPr>
            </w:pPr>
            <w:r>
              <w:rPr>
                <w:sz w:val="20"/>
              </w:rPr>
              <w:t>Município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Manaus</w:t>
            </w:r>
          </w:p>
        </w:tc>
        <w:tc>
          <w:tcPr>
            <w:tcW w:w="4706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6" w:line="188" w:lineRule="exact"/>
              <w:ind w:left="314"/>
              <w:rPr>
                <w:sz w:val="18"/>
              </w:rPr>
            </w:pPr>
            <w:r>
              <w:rPr>
                <w:sz w:val="18"/>
              </w:rPr>
              <w:t>SILVA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SANTANA</w:t>
            </w:r>
          </w:p>
        </w:tc>
      </w:tr>
      <w:tr w:rsidR="00A41FE7" w:rsidTr="00D832A4">
        <w:trPr>
          <w:trHeight w:val="242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1" w:type="dxa"/>
          </w:tcPr>
          <w:p w:rsidR="00A41FE7" w:rsidRDefault="00A41FE7" w:rsidP="00A41F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6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6" w:lineRule="exact"/>
              <w:ind w:left="314"/>
              <w:rPr>
                <w:sz w:val="18"/>
              </w:rPr>
            </w:pPr>
            <w:r>
              <w:rPr>
                <w:sz w:val="18"/>
              </w:rPr>
              <w:t>6139N-AM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ALEXANDER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SIMONETTE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A41FE7" w:rsidTr="00D832A4">
        <w:trPr>
          <w:trHeight w:val="297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6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1"/>
              <w:ind w:left="314"/>
              <w:rPr>
                <w:sz w:val="18"/>
              </w:rPr>
            </w:pPr>
            <w:r>
              <w:rPr>
                <w:sz w:val="18"/>
              </w:rPr>
              <w:t>11739N-AM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Sousa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A41FE7" w:rsidTr="00D832A4">
        <w:trPr>
          <w:trHeight w:val="300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6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3"/>
              <w:ind w:left="314"/>
              <w:rPr>
                <w:sz w:val="18"/>
              </w:rPr>
            </w:pPr>
            <w:r>
              <w:rPr>
                <w:sz w:val="18"/>
              </w:rPr>
              <w:t>3045N-AM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JANNE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SALES </w:t>
            </w:r>
            <w:r>
              <w:rPr>
                <w:spacing w:val="-2"/>
                <w:sz w:val="18"/>
              </w:rPr>
              <w:t>GOMES</w:t>
            </w:r>
          </w:p>
        </w:tc>
      </w:tr>
      <w:tr w:rsidR="00A41FE7" w:rsidTr="00D832A4">
        <w:trPr>
          <w:trHeight w:val="398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1" w:type="dxa"/>
            <w:tcBorders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3"/>
              <w:ind w:left="41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706" w:type="dxa"/>
            <w:tcBorders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E97886" w:rsidP="00D832A4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14" o:spid="_x0000_s2155" type="#_x0000_t202" alt="#AnnotID = 1610612736" style="position:absolute;left:0;text-align:left;margin-left:393.25pt;margin-top:12.6pt;width:72.7pt;height:19.25pt;z-index:251823104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D832A4">
        <w:rPr>
          <w:rFonts w:ascii="Times New Roman" w:hAnsi="Times New Roman" w:cs="Times New Roman"/>
          <w:b/>
          <w:spacing w:val="-2"/>
        </w:rPr>
        <w:t>Relator:</w:t>
      </w:r>
      <w:r w:rsidR="00A41FE7" w:rsidRPr="00D832A4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D832A4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 xml:space="preserve">Exmo(a). Sr(a). Des(a). Cézar Luiz Bandiera (Impedimento) </w:t>
      </w:r>
    </w:p>
    <w:p w:rsidR="00D832A4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Procuradora:</w:t>
      </w:r>
      <w:r w:rsidRPr="00A41FE7">
        <w:rPr>
          <w:rFonts w:ascii="Times New Roman" w:hAnsi="Times New Roman" w:cs="Times New Roman"/>
          <w:spacing w:val="-2"/>
        </w:rPr>
        <w:tab/>
        <w:t>Exma. Sra. Dra. Suzete Maria dos Santos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p w:rsidR="00A15A9F" w:rsidRDefault="00A15A9F">
      <w:pPr>
        <w:pStyle w:val="Corpodetexto"/>
        <w:spacing w:before="32"/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06"/>
        <w:gridCol w:w="4670"/>
        <w:gridCol w:w="4902"/>
      </w:tblGrid>
      <w:tr w:rsidR="00A41FE7" w:rsidTr="00D832A4">
        <w:trPr>
          <w:trHeight w:val="790"/>
        </w:trPr>
        <w:tc>
          <w:tcPr>
            <w:tcW w:w="58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18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0735042-</w:t>
            </w:r>
            <w:r>
              <w:rPr>
                <w:rFonts w:ascii="Arial" w:hAnsi="Arial"/>
                <w:b/>
                <w:spacing w:val="-2"/>
                <w:sz w:val="20"/>
              </w:rPr>
              <w:t>15.2022.8.04.0001</w:t>
            </w:r>
          </w:p>
          <w:p w:rsidR="00A41FE7" w:rsidRDefault="00A41FE7" w:rsidP="00A41FE7">
            <w:pPr>
              <w:pStyle w:val="TableParagraph"/>
              <w:spacing w:before="141" w:line="206" w:lineRule="exact"/>
              <w:ind w:left="129" w:right="8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8" w:lineRule="exact"/>
              <w:ind w:left="6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Adiado/Suspenso</w:t>
            </w:r>
          </w:p>
        </w:tc>
      </w:tr>
      <w:tr w:rsidR="00A41FE7" w:rsidTr="00D832A4">
        <w:trPr>
          <w:trHeight w:val="299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1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0" w:type="dxa"/>
            <w:tcBorders>
              <w:top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1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18" w:lineRule="exact"/>
              <w:ind w:left="4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262"/>
        </w:trPr>
        <w:tc>
          <w:tcPr>
            <w:tcW w:w="1206" w:type="dxa"/>
            <w:tcBorders>
              <w:top w:val="single" w:sz="8" w:space="0" w:color="000000"/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1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70" w:type="dxa"/>
            <w:tcBorders>
              <w:top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18" w:lineRule="exact"/>
              <w:ind w:left="41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2" w:type="dxa"/>
            <w:tcBorders>
              <w:top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7" w:lineRule="exact"/>
              <w:ind w:left="510"/>
              <w:rPr>
                <w:sz w:val="18"/>
              </w:rPr>
            </w:pPr>
            <w:r>
              <w:rPr>
                <w:sz w:val="18"/>
              </w:rPr>
              <w:t>1251A-AM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Franklin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Arthur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Martinz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Filho</w:t>
            </w:r>
          </w:p>
        </w:tc>
      </w:tr>
      <w:tr w:rsidR="00A41FE7" w:rsidTr="00D832A4">
        <w:trPr>
          <w:trHeight w:val="312"/>
        </w:trPr>
        <w:tc>
          <w:tcPr>
            <w:tcW w:w="1206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31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0" w:type="dxa"/>
          </w:tcPr>
          <w:p w:rsidR="00A41FE7" w:rsidRDefault="00A41FE7" w:rsidP="00A41FE7">
            <w:pPr>
              <w:pStyle w:val="TableParagraph"/>
              <w:spacing w:before="31"/>
              <w:ind w:left="411"/>
              <w:rPr>
                <w:sz w:val="20"/>
              </w:rPr>
            </w:pPr>
            <w:r>
              <w:rPr>
                <w:sz w:val="20"/>
              </w:rPr>
              <w:t>Frank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Feirreira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4902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30"/>
              <w:ind w:left="510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Carmem Valerya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A41FE7" w:rsidTr="00D832A4">
        <w:trPr>
          <w:trHeight w:val="310"/>
        </w:trPr>
        <w:tc>
          <w:tcPr>
            <w:tcW w:w="5876" w:type="dxa"/>
            <w:gridSpan w:val="2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37"/>
              <w:ind w:left="1607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4902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1FE7" w:rsidTr="00D832A4">
        <w:trPr>
          <w:trHeight w:val="274"/>
        </w:trPr>
        <w:tc>
          <w:tcPr>
            <w:tcW w:w="1206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29" w:line="226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0" w:type="dxa"/>
          </w:tcPr>
          <w:p w:rsidR="00A41FE7" w:rsidRDefault="00A41FE7" w:rsidP="00A41FE7">
            <w:pPr>
              <w:pStyle w:val="TableParagraph"/>
              <w:spacing w:before="29" w:line="226" w:lineRule="exact"/>
              <w:ind w:left="411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2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1FE7" w:rsidTr="00D832A4">
        <w:trPr>
          <w:trHeight w:val="266"/>
        </w:trPr>
        <w:tc>
          <w:tcPr>
            <w:tcW w:w="587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1"/>
              <w:ind w:left="1607"/>
              <w:rPr>
                <w:sz w:val="20"/>
              </w:rPr>
            </w:pPr>
            <w:r>
              <w:rPr>
                <w:spacing w:val="-2"/>
                <w:sz w:val="20"/>
              </w:rPr>
              <w:t>(Canutama)</w:t>
            </w:r>
          </w:p>
        </w:tc>
        <w:tc>
          <w:tcPr>
            <w:tcW w:w="4902" w:type="dxa"/>
            <w:tcBorders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E97886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19" o:spid="_x0000_s2156" type="#_x0000_t202" alt="#AnnotID = 1" style="position:absolute;left:0;text-align:left;margin-left:369.8pt;margin-top:3.45pt;width:59.5pt;height:16.25pt;z-index:251825152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A41FE7" w:rsidRPr="00D832A4">
        <w:rPr>
          <w:rFonts w:ascii="Times New Roman" w:hAnsi="Times New Roman" w:cs="Times New Roman"/>
          <w:b/>
          <w:spacing w:val="-2"/>
        </w:rPr>
        <w:t>Relator:</w:t>
      </w:r>
      <w:r w:rsidR="00A41FE7" w:rsidRPr="00D832A4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D832A4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Procuradora:</w:t>
      </w:r>
      <w:r w:rsidRPr="00A41FE7">
        <w:rPr>
          <w:rFonts w:ascii="Times New Roman" w:hAnsi="Times New Roman" w:cs="Times New Roman"/>
          <w:spacing w:val="-2"/>
        </w:rPr>
        <w:tab/>
        <w:t>Exma. Sra. Dra. Kátia Maria Araújo de Oliveira</w:t>
      </w:r>
    </w:p>
    <w:p w:rsidR="00A15A9F" w:rsidRDefault="00A15A9F">
      <w:pPr>
        <w:pStyle w:val="Corpodetexto"/>
        <w:spacing w:before="32"/>
      </w:pPr>
    </w:p>
    <w:tbl>
      <w:tblPr>
        <w:tblStyle w:val="TableNormal"/>
        <w:tblW w:w="0" w:type="auto"/>
        <w:tblInd w:w="294" w:type="dxa"/>
        <w:tblLayout w:type="fixed"/>
        <w:tblLook w:val="01E0"/>
      </w:tblPr>
      <w:tblGrid>
        <w:gridCol w:w="1271"/>
        <w:gridCol w:w="4648"/>
        <w:gridCol w:w="5022"/>
      </w:tblGrid>
      <w:tr w:rsidR="00A15A9F" w:rsidTr="00D832A4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>Agravo Interno Cível 0020133-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67.2025.8.04.9001</w:t>
            </w:r>
          </w:p>
          <w:p w:rsidR="00A15A9F" w:rsidRDefault="00A15A9F">
            <w:pPr>
              <w:pStyle w:val="TableParagraph"/>
              <w:spacing w:before="20"/>
              <w:rPr>
                <w:sz w:val="20"/>
              </w:rPr>
            </w:pPr>
          </w:p>
          <w:p w:rsidR="00A15A9F" w:rsidRDefault="00DD36C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41FE7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  <w:r w:rsidR="00A41FE7">
              <w:rPr>
                <w:rFonts w:ascii="Arial" w:hAnsi="Arial"/>
                <w:b/>
                <w:position w:val="-2"/>
                <w:sz w:val="20"/>
              </w:rPr>
              <w:t>(Adiado</w:t>
            </w:r>
            <w:r w:rsidR="00A41FE7">
              <w:rPr>
                <w:rFonts w:ascii="Arial" w:hAnsi="Arial"/>
                <w:b/>
                <w:spacing w:val="-12"/>
                <w:position w:val="-2"/>
                <w:sz w:val="20"/>
              </w:rPr>
              <w:t xml:space="preserve"> </w:t>
            </w:r>
            <w:r w:rsidR="00A41FE7">
              <w:rPr>
                <w:rFonts w:ascii="Arial" w:hAnsi="Arial"/>
                <w:b/>
                <w:spacing w:val="-2"/>
                <w:position w:val="-2"/>
                <w:sz w:val="20"/>
              </w:rPr>
              <w:t>02/02/26)</w:t>
            </w:r>
          </w:p>
        </w:tc>
      </w:tr>
      <w:tr w:rsidR="00A15A9F" w:rsidTr="00D832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D832A4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8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G. RODRIGUES &amp; CIA </w:t>
            </w:r>
            <w:r>
              <w:rPr>
                <w:spacing w:val="-4"/>
                <w:sz w:val="20"/>
              </w:rPr>
              <w:t>LTDA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80"/>
              <w:rPr>
                <w:sz w:val="20"/>
              </w:rPr>
            </w:pPr>
          </w:p>
          <w:p w:rsidR="00A15A9F" w:rsidRDefault="00DD36CB">
            <w:pPr>
              <w:pStyle w:val="TableParagraph"/>
              <w:spacing w:line="626" w:lineRule="auto"/>
              <w:ind w:left="339" w:right="1997"/>
              <w:rPr>
                <w:sz w:val="20"/>
              </w:rPr>
            </w:pPr>
            <w:r>
              <w:rPr>
                <w:sz w:val="20"/>
              </w:rPr>
              <w:t xml:space="preserve">Daniel Kleber dos Santos Nayara Magalhães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CASTELLO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BRANCO </w:t>
            </w:r>
            <w:r>
              <w:rPr>
                <w:spacing w:val="-2"/>
                <w:sz w:val="18"/>
              </w:rPr>
              <w:t>FERREIRA</w:t>
            </w:r>
          </w:p>
          <w:p w:rsidR="00A15A9F" w:rsidRDefault="00DD36CB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17657N-AM - ANA CLARA VERAS BEZERRA </w:t>
            </w:r>
            <w:r>
              <w:rPr>
                <w:spacing w:val="-2"/>
                <w:sz w:val="18"/>
              </w:rPr>
              <w:t>ABREU</w:t>
            </w:r>
          </w:p>
          <w:p w:rsidR="00A15A9F" w:rsidRDefault="00DD36CB">
            <w:pPr>
              <w:pStyle w:val="TableParagraph"/>
              <w:spacing w:before="91" w:line="348" w:lineRule="auto"/>
              <w:ind w:left="451" w:right="965"/>
              <w:rPr>
                <w:sz w:val="18"/>
              </w:rPr>
            </w:pPr>
            <w:r>
              <w:rPr>
                <w:sz w:val="18"/>
              </w:rPr>
              <w:t>3338N-AM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Solon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Angelim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Alencar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Ferreira 16497N-AM - LUCAS MELO DE </w:t>
            </w:r>
            <w:r>
              <w:rPr>
                <w:spacing w:val="-2"/>
                <w:sz w:val="18"/>
              </w:rPr>
              <w:t>FIGUEIREDO</w:t>
            </w:r>
          </w:p>
          <w:p w:rsidR="00A15A9F" w:rsidRDefault="00DD36CB">
            <w:pPr>
              <w:pStyle w:val="TableParagraph"/>
              <w:spacing w:line="348" w:lineRule="auto"/>
              <w:ind w:left="451" w:right="824"/>
              <w:rPr>
                <w:sz w:val="18"/>
              </w:rPr>
            </w:pPr>
            <w:r>
              <w:rPr>
                <w:sz w:val="18"/>
              </w:rPr>
              <w:t>16132N-AM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Laís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Vasconcello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Raposo 16497N-AM - LUCAS MELO DE FIGUEIREDO</w:t>
            </w:r>
          </w:p>
          <w:p w:rsidR="00A15A9F" w:rsidRDefault="00DD36C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16132N-AM - Laís Vieira de Vasconcello </w:t>
            </w:r>
            <w:r>
              <w:rPr>
                <w:spacing w:val="-2"/>
                <w:sz w:val="18"/>
              </w:rPr>
              <w:t>Raposo</w:t>
            </w: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E97886" w:rsidP="00D832A4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22" o:spid="_x0000_s2159" type="#_x0000_t202" alt="#AnnotID = 72648480" style="position:absolute;left:0;text-align:left;margin-left:410.05pt;margin-top:7.65pt;width:72.7pt;height:19.25pt;z-index:251827200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D832A4">
        <w:rPr>
          <w:rFonts w:ascii="Times New Roman" w:hAnsi="Times New Roman" w:cs="Times New Roman"/>
          <w:b/>
          <w:spacing w:val="-2"/>
        </w:rPr>
        <w:t>Relatora:</w:t>
      </w:r>
      <w:r w:rsidR="00A41FE7" w:rsidRPr="00D832A4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Délcio Luís Santos 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D832A4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2"/>
        <w:gridCol w:w="4989"/>
        <w:gridCol w:w="4719"/>
      </w:tblGrid>
      <w:tr w:rsidR="00A41FE7" w:rsidTr="00D832A4">
        <w:trPr>
          <w:trHeight w:val="791"/>
        </w:trPr>
        <w:tc>
          <w:tcPr>
            <w:tcW w:w="620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0677300-</w:t>
            </w:r>
            <w:r>
              <w:rPr>
                <w:rFonts w:ascii="Arial" w:hAnsi="Arial"/>
                <w:b/>
                <w:spacing w:val="-2"/>
                <w:sz w:val="20"/>
              </w:rPr>
              <w:t>66.2021.8.04.0001</w:t>
            </w:r>
          </w:p>
          <w:p w:rsidR="00A41FE7" w:rsidRDefault="00A41FE7" w:rsidP="00A41FE7">
            <w:pPr>
              <w:pStyle w:val="TableParagraph"/>
              <w:spacing w:before="129" w:line="210" w:lineRule="atLeast"/>
              <w:ind w:left="129" w:right="41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71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"/>
              <w:ind w:left="3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Adiado</w:t>
            </w:r>
          </w:p>
        </w:tc>
      </w:tr>
      <w:tr w:rsidR="00A41FE7" w:rsidTr="00D832A4">
        <w:trPr>
          <w:trHeight w:val="299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1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93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41FE7" w:rsidRDefault="00A41FE7" w:rsidP="00A41FE7">
            <w:pPr>
              <w:pStyle w:val="TableParagraph"/>
              <w:spacing w:before="105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41FE7" w:rsidRDefault="00A41FE7" w:rsidP="00A41FE7">
            <w:pPr>
              <w:pStyle w:val="TableParagraph"/>
              <w:spacing w:before="134"/>
              <w:ind w:left="417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Mac-dowell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Góes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Filho</w:t>
            </w:r>
          </w:p>
        </w:tc>
        <w:tc>
          <w:tcPr>
            <w:tcW w:w="47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1" w:line="348" w:lineRule="auto"/>
              <w:ind w:left="185" w:right="1740"/>
              <w:rPr>
                <w:sz w:val="18"/>
              </w:rPr>
            </w:pPr>
            <w:r>
              <w:rPr>
                <w:sz w:val="18"/>
              </w:rPr>
              <w:t>4411N-AM - Caroline Retto Frota 763A-AM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 w:rsidR="00A41FE7" w:rsidRDefault="00A41FE7" w:rsidP="00A41FE7">
            <w:pPr>
              <w:pStyle w:val="TableParagraph"/>
              <w:spacing w:line="202" w:lineRule="exact"/>
              <w:ind w:left="185"/>
              <w:rPr>
                <w:sz w:val="18"/>
              </w:rPr>
            </w:pPr>
            <w:r>
              <w:rPr>
                <w:sz w:val="18"/>
              </w:rPr>
              <w:t>4289N-AM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PAULO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MAC-DOWELL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GÓES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E97886" w:rsidP="00D832A4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24" o:spid="_x0000_s2160" type="#_x0000_t202" style="position:absolute;left:0;text-align:left;margin-left:426.25pt;margin-top:12.25pt;width:72.7pt;height:37.25pt;z-index:251829248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D832A4">
        <w:rPr>
          <w:rFonts w:ascii="Times New Roman" w:hAnsi="Times New Roman" w:cs="Times New Roman"/>
          <w:b/>
          <w:spacing w:val="-2"/>
        </w:rPr>
        <w:t>Relator:</w:t>
      </w:r>
      <w:r w:rsidR="00A41FE7" w:rsidRPr="00D832A4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</w:r>
      <w:r w:rsidR="00D832A4">
        <w:rPr>
          <w:rFonts w:ascii="Times New Roman" w:hAnsi="Times New Roman" w:cs="Times New Roman"/>
          <w:spacing w:val="-2"/>
        </w:rPr>
        <w:t xml:space="preserve"> </w:t>
      </w:r>
      <w:r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Cézar Luiz Bandiera (Averbou suspeição)</w:t>
      </w:r>
    </w:p>
    <w:p w:rsidR="00A41FE7" w:rsidRDefault="00A41FE7">
      <w:pPr>
        <w:pStyle w:val="Corpodetexto"/>
        <w:spacing w:before="1"/>
        <w:rPr>
          <w:sz w:val="14"/>
        </w:rPr>
      </w:pPr>
    </w:p>
    <w:p w:rsidR="00A41FE7" w:rsidRDefault="00A41FE7">
      <w:pPr>
        <w:pStyle w:val="Corpodetexto"/>
        <w:spacing w:before="1"/>
        <w:rPr>
          <w:sz w:val="14"/>
        </w:rPr>
      </w:pPr>
    </w:p>
    <w:p w:rsidR="00A15A9F" w:rsidRDefault="00A15A9F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927"/>
        <w:gridCol w:w="4717"/>
      </w:tblGrid>
      <w:tr w:rsidR="00A15A9F" w:rsidTr="00D832A4">
        <w:trPr>
          <w:trHeight w:val="820"/>
        </w:trPr>
        <w:tc>
          <w:tcPr>
            <w:tcW w:w="61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Apelação Cível 0616526-</w:t>
            </w:r>
            <w:r>
              <w:rPr>
                <w:rFonts w:ascii="Arial" w:hAnsi="Arial"/>
                <w:b/>
                <w:spacing w:val="-2"/>
                <w:sz w:val="20"/>
              </w:rPr>
              <w:t>70.2021.8.04.0001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41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7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A41FE7">
            <w:pPr>
              <w:pStyle w:val="TableParagraph"/>
              <w:spacing w:line="228" w:lineRule="exact"/>
              <w:ind w:left="29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ADIADO/SUSPENSO</w:t>
            </w:r>
          </w:p>
        </w:tc>
      </w:tr>
      <w:tr w:rsidR="00A15A9F" w:rsidTr="00D832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1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D832A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7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Amazonprev - Fundo Previdenciário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717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D832A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7" w:type="dxa"/>
          </w:tcPr>
          <w:p w:rsidR="00A15A9F" w:rsidRDefault="00DD36C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representado(a) por </w:t>
            </w:r>
            <w:r>
              <w:rPr>
                <w:spacing w:val="-2"/>
                <w:sz w:val="20"/>
              </w:rPr>
              <w:t>PROCURADORIA</w:t>
            </w:r>
          </w:p>
        </w:tc>
        <w:tc>
          <w:tcPr>
            <w:tcW w:w="4717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9F" w:rsidTr="00D832A4">
        <w:trPr>
          <w:trHeight w:val="3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717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15A9F" w:rsidTr="00D832A4">
        <w:trPr>
          <w:trHeight w:val="33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109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7" w:type="dxa"/>
          </w:tcPr>
          <w:p w:rsidR="00A15A9F" w:rsidRDefault="00DD36CB">
            <w:pPr>
              <w:pStyle w:val="TableParagraph"/>
              <w:spacing w:before="109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Evandro Bernardo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71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109" w:line="203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91114N-RJ - CRISTIANE VASCONCELOS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A15A9F" w:rsidTr="00D832A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7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69" w:lineRule="exact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BASTOS</w:t>
            </w:r>
          </w:p>
        </w:tc>
      </w:tr>
      <w:tr w:rsidR="00A15A9F" w:rsidTr="00D832A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</w:tcPr>
          <w:p w:rsidR="00A15A9F" w:rsidRDefault="00DD36CB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Maurílio Sérgio Ferreira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71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1" w:lineRule="exact"/>
              <w:ind w:left="172"/>
              <w:rPr>
                <w:sz w:val="18"/>
              </w:rPr>
            </w:pPr>
            <w:r>
              <w:rPr>
                <w:sz w:val="18"/>
              </w:rPr>
              <w:t xml:space="preserve">91114N-RJ - CRISTIANE VASCONCELOS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A15A9F" w:rsidTr="00D832A4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7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9" w:lineRule="exact"/>
              <w:ind w:left="172"/>
              <w:rPr>
                <w:sz w:val="18"/>
              </w:rPr>
            </w:pPr>
            <w:r>
              <w:rPr>
                <w:spacing w:val="-2"/>
                <w:sz w:val="18"/>
              </w:rPr>
              <w:t>BASTOS</w:t>
            </w: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E97886" w:rsidP="00D832A4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25" o:spid="_x0000_s2162" type="#_x0000_t202" alt="#AnnotID = 73635312" style="position:absolute;left:0;text-align:left;margin-left:399.4pt;margin-top:13.1pt;width:72.7pt;height:19.25pt;z-index:251831296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D832A4">
        <w:rPr>
          <w:rFonts w:ascii="Times New Roman" w:hAnsi="Times New Roman" w:cs="Times New Roman"/>
          <w:b/>
          <w:spacing w:val="-2"/>
        </w:rPr>
        <w:t>Relator:</w:t>
      </w:r>
      <w:r w:rsidR="00A41FE7" w:rsidRPr="00D832A4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>Exmo(a). Sr(a). Des(a). Mirza Telma de Oliveira Cunha</w:t>
      </w:r>
    </w:p>
    <w:p w:rsid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 xml:space="preserve"> Exmo(a). Sr(a). Des(a). Socorro Guedes Moura</w:t>
      </w:r>
    </w:p>
    <w:p w:rsidR="00A41FE7" w:rsidRPr="00A41FE7" w:rsidRDefault="00A41FE7" w:rsidP="00A41FE7">
      <w:pPr>
        <w:pStyle w:val="Corpodetexto"/>
        <w:tabs>
          <w:tab w:val="left" w:pos="2551"/>
        </w:tabs>
        <w:spacing w:before="1"/>
        <w:ind w:left="2551" w:right="4380" w:hanging="2410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1"/>
        <w:gridCol w:w="4540"/>
        <w:gridCol w:w="5169"/>
      </w:tblGrid>
      <w:tr w:rsidR="00A41FE7" w:rsidTr="00D832A4">
        <w:trPr>
          <w:trHeight w:val="790"/>
        </w:trPr>
        <w:tc>
          <w:tcPr>
            <w:tcW w:w="575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0769103-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96.2022.8.04.0001</w:t>
            </w:r>
          </w:p>
          <w:p w:rsidR="00A41FE7" w:rsidRDefault="00A41FE7" w:rsidP="00A41FE7">
            <w:pPr>
              <w:pStyle w:val="TableParagraph"/>
              <w:spacing w:before="139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6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1"/>
              <w:ind w:left="7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Adiado/Suspenso</w:t>
            </w:r>
          </w:p>
        </w:tc>
      </w:tr>
      <w:tr w:rsidR="00A41FE7" w:rsidTr="00D832A4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0" w:type="dxa"/>
            <w:tcBorders>
              <w:top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6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262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0" w:type="dxa"/>
            <w:tcBorders>
              <w:top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415"/>
              <w:rPr>
                <w:sz w:val="20"/>
              </w:rPr>
            </w:pPr>
            <w:r>
              <w:rPr>
                <w:sz w:val="20"/>
              </w:rPr>
              <w:t>Allan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169" w:type="dxa"/>
            <w:tcBorders>
              <w:top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01" w:lineRule="exact"/>
              <w:ind w:left="637"/>
              <w:rPr>
                <w:sz w:val="18"/>
              </w:rPr>
            </w:pPr>
            <w:r>
              <w:rPr>
                <w:sz w:val="18"/>
              </w:rPr>
              <w:t>13248N-AM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ALCEMIR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41FE7" w:rsidTr="00D832A4">
        <w:trPr>
          <w:trHeight w:val="304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34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0" w:type="dxa"/>
          </w:tcPr>
          <w:p w:rsidR="00A41FE7" w:rsidRDefault="00A41FE7" w:rsidP="00A41FE7">
            <w:pPr>
              <w:pStyle w:val="TableParagraph"/>
              <w:spacing w:before="34"/>
              <w:ind w:left="416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9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34"/>
              <w:ind w:left="637"/>
              <w:rPr>
                <w:sz w:val="18"/>
              </w:rPr>
            </w:pPr>
            <w:r>
              <w:rPr>
                <w:sz w:val="18"/>
              </w:rPr>
              <w:t>763A-AM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A41FE7" w:rsidTr="00D832A4">
        <w:trPr>
          <w:trHeight w:val="266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0" w:type="dxa"/>
          </w:tcPr>
          <w:p w:rsidR="00A41FE7" w:rsidRDefault="00A41FE7" w:rsidP="00A41FE7">
            <w:pPr>
              <w:pStyle w:val="TableParagraph"/>
              <w:spacing w:before="32" w:line="214" w:lineRule="exact"/>
              <w:ind w:left="416"/>
              <w:rPr>
                <w:sz w:val="20"/>
              </w:rPr>
            </w:pPr>
            <w:r>
              <w:rPr>
                <w:sz w:val="20"/>
              </w:rPr>
              <w:t>GOVERNO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9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9" w:line="197" w:lineRule="exact"/>
              <w:ind w:left="637"/>
              <w:rPr>
                <w:sz w:val="18"/>
              </w:rPr>
            </w:pPr>
            <w:r>
              <w:rPr>
                <w:sz w:val="18"/>
              </w:rPr>
              <w:t>2269N-AM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GLÍCIA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A41FE7" w:rsidTr="00D832A4">
        <w:trPr>
          <w:trHeight w:val="236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0" w:type="dxa"/>
          </w:tcPr>
          <w:p w:rsidR="00A41FE7" w:rsidRDefault="00A41FE7" w:rsidP="00A41FE7">
            <w:pPr>
              <w:pStyle w:val="TableParagraph"/>
              <w:spacing w:line="216" w:lineRule="exact"/>
              <w:ind w:left="416"/>
              <w:rPr>
                <w:sz w:val="20"/>
              </w:rPr>
            </w:pPr>
            <w:r>
              <w:rPr>
                <w:sz w:val="20"/>
              </w:rPr>
              <w:t>SECRETARIA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SAÚDE</w:t>
            </w:r>
          </w:p>
        </w:tc>
        <w:tc>
          <w:tcPr>
            <w:tcW w:w="5169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1FE7" w:rsidTr="00D832A4">
        <w:trPr>
          <w:trHeight w:val="360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2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40" w:type="dxa"/>
            <w:tcBorders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2"/>
              <w:ind w:left="41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169" w:type="dxa"/>
            <w:tcBorders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D832A4">
        <w:rPr>
          <w:rFonts w:ascii="Times New Roman" w:hAnsi="Times New Roman" w:cs="Times New Roman"/>
          <w:b/>
          <w:spacing w:val="-2"/>
        </w:rPr>
        <w:t>Relator:</w:t>
      </w:r>
      <w:r w:rsidRPr="00D832A4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D832A4" w:rsidRDefault="00E97886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26" o:spid="_x0000_s2163" type="#_x0000_t202" style="position:absolute;left:0;text-align:left;margin-left:432.25pt;margin-top:9.2pt;width:72.7pt;height:19.25pt;z-index:251833344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A41FE7">
        <w:rPr>
          <w:rFonts w:ascii="Times New Roman" w:hAnsi="Times New Roman" w:cs="Times New Roman"/>
          <w:spacing w:val="-2"/>
        </w:rPr>
        <w:t>Membros:</w:t>
      </w:r>
      <w:r w:rsidR="00A41FE7"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D832A4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Procuradora:</w:t>
      </w:r>
      <w:r w:rsidRPr="00A41FE7">
        <w:rPr>
          <w:rFonts w:ascii="Times New Roman" w:hAnsi="Times New Roman" w:cs="Times New Roman"/>
          <w:spacing w:val="-2"/>
        </w:rPr>
        <w:tab/>
        <w:t>Exma. Sra. Dra. Jussara Maria Pordeus e Silva</w:t>
      </w:r>
    </w:p>
    <w:p w:rsidR="00A15A9F" w:rsidRPr="00D832A4" w:rsidRDefault="00A15A9F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>
      <w:pPr>
        <w:pStyle w:val="Corpodetexto"/>
        <w:spacing w:before="32"/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618"/>
        <w:gridCol w:w="5091"/>
      </w:tblGrid>
      <w:tr w:rsidR="00A41FE7" w:rsidTr="00D832A4">
        <w:trPr>
          <w:trHeight w:val="791"/>
        </w:trPr>
        <w:tc>
          <w:tcPr>
            <w:tcW w:w="582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0680512-</w:t>
            </w:r>
            <w:r>
              <w:rPr>
                <w:rFonts w:ascii="Arial" w:hAnsi="Arial"/>
                <w:b/>
                <w:spacing w:val="-2"/>
                <w:sz w:val="20"/>
              </w:rPr>
              <w:t>95.2021.8.04.0001</w:t>
            </w:r>
          </w:p>
          <w:p w:rsidR="00A41FE7" w:rsidRDefault="00A41FE7" w:rsidP="00A41FE7">
            <w:pPr>
              <w:pStyle w:val="TableParagraph"/>
              <w:spacing w:before="137" w:line="206" w:lineRule="exact"/>
              <w:ind w:left="129" w:right="3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9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7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Luís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(Adiado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02/02/26)</w:t>
            </w:r>
          </w:p>
        </w:tc>
      </w:tr>
      <w:tr w:rsidR="00A41FE7" w:rsidTr="00D832A4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5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1230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624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624" w:lineRule="auto"/>
              <w:ind w:left="416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ODENIS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BANDEIRA ESTADO DO AMAZONAS</w:t>
            </w:r>
          </w:p>
        </w:tc>
        <w:tc>
          <w:tcPr>
            <w:tcW w:w="50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348" w:lineRule="auto"/>
              <w:ind w:left="557" w:right="1378"/>
              <w:rPr>
                <w:sz w:val="18"/>
              </w:rPr>
            </w:pPr>
            <w:r>
              <w:rPr>
                <w:sz w:val="18"/>
              </w:rPr>
              <w:t>6989N-AM - Daisy Feitosa Coutinho 10380N-AM - Margide Amaro de Souza 6023N-AM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Lorena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Albuquerque 763A-AM - EUGÊNIO NUNES SILVA</w:t>
            </w: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A41FE7" w:rsidP="00D832A4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D832A4">
        <w:rPr>
          <w:rFonts w:ascii="Times New Roman" w:hAnsi="Times New Roman" w:cs="Times New Roman"/>
          <w:b/>
          <w:spacing w:val="-2"/>
        </w:rPr>
        <w:t>Relator:</w:t>
      </w:r>
      <w:r w:rsidRPr="00D832A4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D832A4" w:rsidRDefault="00E97886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27" o:spid="_x0000_s2164" type="#_x0000_t202" style="position:absolute;left:0;text-align:left;margin-left:413.05pt;margin-top:6.35pt;width:72.7pt;height:19.25pt;z-index:251835392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A41FE7">
        <w:rPr>
          <w:rFonts w:ascii="Times New Roman" w:hAnsi="Times New Roman" w:cs="Times New Roman"/>
          <w:spacing w:val="-2"/>
        </w:rPr>
        <w:t>Membros:</w:t>
      </w:r>
      <w:r w:rsidR="00A41FE7"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Cézar Luiz Bandiera (Impedimento)</w:t>
      </w:r>
    </w:p>
    <w:p w:rsidR="00D832A4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P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5061"/>
        <w:gridCol w:w="4648"/>
      </w:tblGrid>
      <w:tr w:rsidR="00A41FE7" w:rsidTr="00D832A4">
        <w:trPr>
          <w:trHeight w:val="793"/>
        </w:trPr>
        <w:tc>
          <w:tcPr>
            <w:tcW w:w="627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93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0645445-</w:t>
            </w:r>
            <w:r>
              <w:rPr>
                <w:rFonts w:ascii="Arial" w:hAnsi="Arial"/>
                <w:b/>
                <w:spacing w:val="-2"/>
                <w:sz w:val="20"/>
              </w:rPr>
              <w:t>74.2018.8.04.0001</w:t>
            </w:r>
          </w:p>
          <w:p w:rsidR="00A41FE7" w:rsidRDefault="00A41FE7" w:rsidP="00A41FE7">
            <w:pPr>
              <w:pStyle w:val="TableParagraph"/>
              <w:spacing w:before="139" w:line="206" w:lineRule="exact"/>
              <w:ind w:left="129" w:right="70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6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"/>
              <w:ind w:lef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PEDIDO DE VISTA DESA. ONILZA 09.02.26</w:t>
            </w:r>
          </w:p>
        </w:tc>
      </w:tr>
      <w:tr w:rsidR="00A41FE7" w:rsidTr="00D832A4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D832A4">
        <w:trPr>
          <w:trHeight w:val="3328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41FE7" w:rsidRDefault="00A41FE7" w:rsidP="00A41FE7">
            <w:pPr>
              <w:pStyle w:val="TableParagraph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spacing w:before="162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ANHANGUERA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EDUCACIONAL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PARTICIPACOES</w:t>
            </w:r>
          </w:p>
          <w:p w:rsidR="00A41FE7" w:rsidRDefault="00A41FE7" w:rsidP="00A41FE7">
            <w:pPr>
              <w:pStyle w:val="TableParagraph"/>
              <w:spacing w:before="5"/>
              <w:ind w:left="416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  <w:p w:rsidR="00A41FE7" w:rsidRDefault="00A41FE7" w:rsidP="00A41FE7">
            <w:pPr>
              <w:pStyle w:val="TableParagraph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spacing w:before="197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ESTUDOS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JURIDICOS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41FE7" w:rsidRDefault="00A41FE7" w:rsidP="00A41FE7">
            <w:pPr>
              <w:pStyle w:val="TableParagraph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spacing w:before="256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Seffair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9" w:lineRule="exact"/>
              <w:ind w:left="116"/>
              <w:rPr>
                <w:sz w:val="18"/>
              </w:rPr>
            </w:pPr>
            <w:r>
              <w:rPr>
                <w:sz w:val="18"/>
              </w:rPr>
              <w:t>452457N-SP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JOÃO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RODRIGUES</w:t>
            </w:r>
          </w:p>
          <w:p w:rsidR="00A41FE7" w:rsidRDefault="00A41FE7" w:rsidP="00A41FE7">
            <w:pPr>
              <w:pStyle w:val="TableParagraph"/>
              <w:spacing w:before="95" w:line="348" w:lineRule="auto"/>
              <w:ind w:left="116" w:right="1078"/>
              <w:rPr>
                <w:sz w:val="18"/>
              </w:rPr>
            </w:pPr>
            <w:r>
              <w:rPr>
                <w:sz w:val="18"/>
              </w:rPr>
              <w:t>206324N-SP - Aluísio Cabianca Berezowski 407794N-SP - Lucas Casado Alcaniz 527343N-SP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POLLI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  <w:p w:rsidR="00A41FE7" w:rsidRDefault="00A41FE7" w:rsidP="00A41FE7">
            <w:pPr>
              <w:pStyle w:val="TableParagraph"/>
              <w:spacing w:line="204" w:lineRule="exact"/>
              <w:ind w:left="116"/>
              <w:rPr>
                <w:sz w:val="18"/>
              </w:rPr>
            </w:pPr>
            <w:r>
              <w:rPr>
                <w:sz w:val="18"/>
              </w:rPr>
              <w:t>8111N-AM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ANTÔNIO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LÚCIO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PANTOJA</w:t>
            </w:r>
            <w:r>
              <w:rPr>
                <w:spacing w:val="-2"/>
                <w:sz w:val="18"/>
              </w:rPr>
              <w:t xml:space="preserve"> JÚNIOR</w:t>
            </w:r>
          </w:p>
          <w:p w:rsidR="00A41FE7" w:rsidRDefault="00A41FE7" w:rsidP="00A41FE7">
            <w:pPr>
              <w:pStyle w:val="TableParagraph"/>
              <w:spacing w:before="96"/>
              <w:ind w:left="116"/>
              <w:rPr>
                <w:sz w:val="18"/>
              </w:rPr>
            </w:pPr>
            <w:r>
              <w:rPr>
                <w:sz w:val="18"/>
              </w:rPr>
              <w:t>14192N-AM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VITOR GODINHO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2"/>
                <w:sz w:val="18"/>
              </w:rPr>
              <w:t xml:space="preserve"> CHAGAS</w:t>
            </w:r>
          </w:p>
          <w:p w:rsidR="00A41FE7" w:rsidRDefault="00A41FE7" w:rsidP="00A41FE7">
            <w:pPr>
              <w:pStyle w:val="TableParagraph"/>
              <w:spacing w:before="93"/>
              <w:ind w:left="116"/>
              <w:rPr>
                <w:sz w:val="18"/>
              </w:rPr>
            </w:pPr>
            <w:r>
              <w:rPr>
                <w:sz w:val="18"/>
              </w:rPr>
              <w:t>7300N-AM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SAULO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MOYSES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REZENDE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COSTA</w:t>
            </w:r>
          </w:p>
          <w:p w:rsidR="00A41FE7" w:rsidRDefault="00A41FE7" w:rsidP="00A41FE7">
            <w:pPr>
              <w:pStyle w:val="TableParagraph"/>
              <w:spacing w:before="93"/>
              <w:ind w:left="116"/>
              <w:rPr>
                <w:sz w:val="18"/>
              </w:rPr>
            </w:pPr>
            <w:r>
              <w:rPr>
                <w:sz w:val="18"/>
              </w:rPr>
              <w:t>18178N-AM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MARIANE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LAPA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SOUZA</w:t>
            </w:r>
          </w:p>
          <w:p w:rsidR="00A41FE7" w:rsidRDefault="00A41FE7" w:rsidP="00A41FE7">
            <w:pPr>
              <w:pStyle w:val="TableParagraph"/>
              <w:spacing w:before="93"/>
              <w:ind w:left="116"/>
              <w:rPr>
                <w:sz w:val="18"/>
              </w:rPr>
            </w:pPr>
            <w:r>
              <w:rPr>
                <w:sz w:val="18"/>
              </w:rPr>
              <w:t>13487N-AM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IURI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2"/>
                <w:sz w:val="18"/>
              </w:rPr>
              <w:t xml:space="preserve"> GONÇALVES</w:t>
            </w:r>
          </w:p>
          <w:p w:rsidR="00A41FE7" w:rsidRDefault="00A41FE7" w:rsidP="00A41FE7">
            <w:pPr>
              <w:pStyle w:val="TableParagraph"/>
              <w:spacing w:before="93"/>
              <w:ind w:left="116"/>
              <w:rPr>
                <w:sz w:val="18"/>
              </w:rPr>
            </w:pPr>
            <w:r>
              <w:rPr>
                <w:sz w:val="18"/>
              </w:rPr>
              <w:t>7999N-AM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A41FE7" w:rsidRPr="00A41FE7" w:rsidRDefault="00A41FE7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D832A4" w:rsidRDefault="00A41FE7" w:rsidP="00D832A4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D832A4">
        <w:rPr>
          <w:rFonts w:ascii="Times New Roman" w:hAnsi="Times New Roman" w:cs="Times New Roman"/>
          <w:b/>
          <w:spacing w:val="-2"/>
        </w:rPr>
        <w:t>Relator:</w:t>
      </w:r>
      <w:r w:rsidRPr="00D832A4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A41FE7" w:rsidRDefault="00E97886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28" o:spid="_x0000_s2165" type="#_x0000_t202" alt="#AnnotID = 1622862008" style="position:absolute;left:0;text-align:left;margin-left:398.05pt;margin-top:3.25pt;width:166.4pt;height:13.85pt;z-index:251837440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A41FE7" w:rsidRPr="00A41FE7">
        <w:rPr>
          <w:rFonts w:ascii="Times New Roman" w:hAnsi="Times New Roman" w:cs="Times New Roman"/>
          <w:spacing w:val="-2"/>
        </w:rPr>
        <w:t>Membros:</w:t>
      </w:r>
      <w:r w:rsidR="00A41FE7" w:rsidRPr="00A41FE7">
        <w:rPr>
          <w:rFonts w:ascii="Times New Roman" w:hAnsi="Times New Roman" w:cs="Times New Roman"/>
          <w:spacing w:val="-2"/>
        </w:rPr>
        <w:tab/>
        <w:t xml:space="preserve">Exmo(a). Sr(a). Des(a). Onilza Abreu 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</w:t>
      </w:r>
      <w:r w:rsidR="00D832A4">
        <w:rPr>
          <w:rFonts w:ascii="Times New Roman" w:hAnsi="Times New Roman" w:cs="Times New Roman"/>
          <w:spacing w:val="-2"/>
        </w:rPr>
        <w:t xml:space="preserve">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Cézar Luiz</w:t>
      </w:r>
      <w:r>
        <w:rPr>
          <w:rFonts w:ascii="Times New Roman" w:hAnsi="Times New Roman" w:cs="Times New Roman"/>
          <w:spacing w:val="-2"/>
        </w:rPr>
        <w:t xml:space="preserve"> </w:t>
      </w:r>
      <w:r w:rsidRPr="00A41FE7">
        <w:rPr>
          <w:rFonts w:ascii="Times New Roman" w:hAnsi="Times New Roman" w:cs="Times New Roman"/>
          <w:spacing w:val="-2"/>
        </w:rPr>
        <w:t>Bandiera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D832A4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A41FE7" w:rsidRP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Pr="00D832A4" w:rsidRDefault="00A15A9F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D832A4">
        <w:rPr>
          <w:rFonts w:ascii="Times New Roman" w:hAnsi="Times New Roman" w:cs="Times New Roman"/>
          <w:spacing w:val="-2"/>
        </w:rPr>
        <w:t>REALIZADA</w:t>
      </w:r>
      <w:r w:rsidR="00D832A4" w:rsidRPr="00D832A4">
        <w:rPr>
          <w:rFonts w:ascii="Times New Roman" w:hAnsi="Times New Roman" w:cs="Times New Roman"/>
          <w:spacing w:val="-2"/>
        </w:rPr>
        <w:t xml:space="preserve"> SUSTENTAÇÃO PRAL</w:t>
      </w:r>
    </w:p>
    <w:p w:rsidR="00D832A4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D832A4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673"/>
        <w:gridCol w:w="5036"/>
      </w:tblGrid>
      <w:tr w:rsidR="00D832A4" w:rsidTr="00D832A4">
        <w:trPr>
          <w:trHeight w:val="793"/>
        </w:trPr>
        <w:tc>
          <w:tcPr>
            <w:tcW w:w="588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832A4" w:rsidRDefault="00D832A4" w:rsidP="00CA73BA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0497363-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</w:p>
          <w:p w:rsidR="00D832A4" w:rsidRDefault="00D832A4" w:rsidP="00CA73BA">
            <w:pPr>
              <w:pStyle w:val="TableParagraph"/>
              <w:spacing w:before="139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832A4" w:rsidRDefault="00D832A4" w:rsidP="00CA73BA">
            <w:pPr>
              <w:pStyle w:val="TableParagraph"/>
              <w:spacing w:before="4"/>
              <w:ind w:left="6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Adiado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pedido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Relatora</w:t>
            </w:r>
          </w:p>
        </w:tc>
      </w:tr>
      <w:tr w:rsidR="00D832A4" w:rsidTr="00D832A4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32A4" w:rsidRDefault="00D832A4" w:rsidP="00CA73BA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32A4" w:rsidRDefault="00D832A4" w:rsidP="00CA73BA">
            <w:pPr>
              <w:pStyle w:val="TableParagraph"/>
              <w:spacing w:line="220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32A4" w:rsidRDefault="00D832A4" w:rsidP="00CA73BA">
            <w:pPr>
              <w:pStyle w:val="TableParagraph"/>
              <w:spacing w:line="220" w:lineRule="exact"/>
              <w:ind w:lef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832A4" w:rsidTr="00D832A4">
        <w:trPr>
          <w:trHeight w:val="728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32A4" w:rsidRDefault="00D832A4" w:rsidP="00CA73BA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D832A4" w:rsidRDefault="00D832A4" w:rsidP="00CA73BA">
            <w:pPr>
              <w:pStyle w:val="TableParagraph"/>
              <w:spacing w:before="17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32A4" w:rsidRDefault="00D832A4" w:rsidP="00CA73BA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S.A.</w:t>
            </w:r>
          </w:p>
          <w:p w:rsidR="00D832A4" w:rsidRDefault="00D832A4" w:rsidP="00CA73BA">
            <w:pPr>
              <w:pStyle w:val="TableParagraph"/>
              <w:spacing w:before="173"/>
              <w:ind w:left="416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Noronha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832A4" w:rsidRDefault="00D832A4" w:rsidP="00CA73BA">
            <w:pPr>
              <w:pStyle w:val="TableParagraph"/>
              <w:spacing w:line="242" w:lineRule="auto"/>
              <w:ind w:left="504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D832A4" w:rsidRDefault="00D832A4" w:rsidP="00CA73BA">
            <w:pPr>
              <w:pStyle w:val="TableParagraph"/>
              <w:spacing w:line="185" w:lineRule="exact"/>
              <w:ind w:left="504"/>
              <w:rPr>
                <w:sz w:val="18"/>
              </w:rPr>
            </w:pPr>
            <w:r>
              <w:rPr>
                <w:sz w:val="18"/>
              </w:rPr>
              <w:t>12534N-AM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Noronha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Oliveira</w:t>
            </w:r>
          </w:p>
        </w:tc>
      </w:tr>
    </w:tbl>
    <w:p w:rsidR="00D832A4" w:rsidRPr="00A41FE7" w:rsidRDefault="00D832A4" w:rsidP="00D832A4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D832A4" w:rsidRPr="0084021E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84021E">
        <w:rPr>
          <w:rFonts w:ascii="Times New Roman" w:hAnsi="Times New Roman" w:cs="Times New Roman"/>
          <w:b/>
          <w:spacing w:val="-2"/>
        </w:rPr>
        <w:t>Relatora:</w:t>
      </w:r>
      <w:r w:rsidRPr="0084021E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D832A4" w:rsidRDefault="00E97886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30" o:spid="_x0000_s2235" type="#_x0000_t202" alt="#AnnotID = 75537824" style="position:absolute;left:0;text-align:left;margin-left:422.05pt;margin-top:1.45pt;width:72.7pt;height:19.25pt;z-index:251966464;mso-position-horizontal-relative:page" filled="f" stroked="f">
            <v:textbox inset="0,0,0,0">
              <w:txbxContent>
                <w:p w:rsidR="00CA73BA" w:rsidRDefault="00CA73BA" w:rsidP="00D832A4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D832A4" w:rsidRPr="00A41FE7">
        <w:rPr>
          <w:rFonts w:ascii="Times New Roman" w:hAnsi="Times New Roman" w:cs="Times New Roman"/>
          <w:spacing w:val="-2"/>
        </w:rPr>
        <w:t>Membros:</w:t>
      </w:r>
      <w:r w:rsidR="00D832A4"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D832A4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</w:t>
      </w:r>
      <w:r w:rsidR="0084021E">
        <w:rPr>
          <w:rFonts w:ascii="Times New Roman" w:hAnsi="Times New Roman" w:cs="Times New Roman"/>
          <w:spacing w:val="-2"/>
        </w:rPr>
        <w:t xml:space="preserve">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D832A4" w:rsidRPr="00A41FE7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D832A4" w:rsidRPr="00A41FE7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D832A4" w:rsidRPr="00A41FE7">
        <w:rPr>
          <w:rFonts w:ascii="Times New Roman" w:hAnsi="Times New Roman" w:cs="Times New Roman"/>
          <w:spacing w:val="-2"/>
        </w:rPr>
        <w:t>Exmo(a). Sr(a). Des(a). Cezar Luiz Bandiera</w:t>
      </w:r>
    </w:p>
    <w:p w:rsidR="00D832A4" w:rsidRDefault="00D832A4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spacing w:before="32"/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71"/>
        <w:gridCol w:w="4879"/>
        <w:gridCol w:w="4770"/>
      </w:tblGrid>
      <w:tr w:rsidR="0084021E" w:rsidTr="0084021E">
        <w:trPr>
          <w:trHeight w:val="769"/>
        </w:trPr>
        <w:tc>
          <w:tcPr>
            <w:tcW w:w="61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95</w:t>
            </w:r>
            <w:r>
              <w:rPr>
                <w:rFonts w:ascii="Arial"/>
                <w:b/>
                <w:sz w:val="20"/>
              </w:rPr>
              <w:tab/>
              <w:t>Agravo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Instrumento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4005304-</w:t>
            </w:r>
            <w:r>
              <w:rPr>
                <w:rFonts w:ascii="Arial"/>
                <w:b/>
                <w:spacing w:val="-2"/>
                <w:sz w:val="20"/>
              </w:rPr>
              <w:t>89.2021.8.04.0000</w:t>
            </w:r>
          </w:p>
        </w:tc>
        <w:tc>
          <w:tcPr>
            <w:tcW w:w="47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3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Adiado/Suspenso</w:t>
            </w:r>
          </w:p>
        </w:tc>
      </w:tr>
      <w:tr w:rsidR="0084021E" w:rsidTr="0084021E">
        <w:trPr>
          <w:trHeight w:val="29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4021E" w:rsidTr="0084021E">
        <w:trPr>
          <w:trHeight w:val="20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18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79" w:type="dxa"/>
            <w:tcBorders>
              <w:top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188" w:lineRule="exact"/>
              <w:ind w:left="356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MARICAUA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(MENOR)</w:t>
            </w:r>
          </w:p>
        </w:tc>
        <w:tc>
          <w:tcPr>
            <w:tcW w:w="4770" w:type="dxa"/>
            <w:tcBorders>
              <w:top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188" w:lineRule="exact"/>
              <w:ind w:left="236"/>
              <w:rPr>
                <w:sz w:val="18"/>
              </w:rPr>
            </w:pPr>
            <w:r>
              <w:rPr>
                <w:sz w:val="18"/>
              </w:rPr>
              <w:t>6940N-AM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MARIA LEITE DE ARAÚJO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84021E" w:rsidTr="0084021E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9" w:type="dxa"/>
          </w:tcPr>
          <w:p w:rsidR="0084021E" w:rsidRDefault="0084021E" w:rsidP="00CA73BA">
            <w:pPr>
              <w:pStyle w:val="TableParagraph"/>
              <w:spacing w:line="182" w:lineRule="exact"/>
              <w:ind w:left="356"/>
              <w:rPr>
                <w:sz w:val="20"/>
              </w:rPr>
            </w:pPr>
            <w:r>
              <w:rPr>
                <w:sz w:val="20"/>
              </w:rPr>
              <w:t>representado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genitora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LUCIANE</w:t>
            </w:r>
          </w:p>
        </w:tc>
        <w:tc>
          <w:tcPr>
            <w:tcW w:w="4770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021E" w:rsidTr="0084021E">
        <w:trPr>
          <w:trHeight w:val="249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9" w:type="dxa"/>
          </w:tcPr>
          <w:p w:rsidR="0084021E" w:rsidRDefault="0084021E" w:rsidP="00CA73BA">
            <w:pPr>
              <w:pStyle w:val="TableParagraph"/>
              <w:spacing w:before="16" w:line="213" w:lineRule="exact"/>
              <w:ind w:left="356"/>
              <w:rPr>
                <w:sz w:val="20"/>
              </w:rPr>
            </w:pPr>
            <w:r>
              <w:rPr>
                <w:sz w:val="20"/>
              </w:rPr>
              <w:t>GONÇALVES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770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185" w:lineRule="exact"/>
              <w:ind w:left="236"/>
              <w:rPr>
                <w:sz w:val="18"/>
              </w:rPr>
            </w:pPr>
            <w:r>
              <w:rPr>
                <w:sz w:val="18"/>
              </w:rPr>
              <w:t>12022N-AM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JACKELINE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ROSA ALVES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84021E" w:rsidTr="0084021E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79" w:type="dxa"/>
          </w:tcPr>
          <w:p w:rsidR="0084021E" w:rsidRDefault="0084021E" w:rsidP="00CA73BA">
            <w:pPr>
              <w:pStyle w:val="TableParagraph"/>
              <w:spacing w:line="214" w:lineRule="exact"/>
              <w:ind w:left="356"/>
              <w:rPr>
                <w:sz w:val="20"/>
              </w:rPr>
            </w:pPr>
            <w:r>
              <w:rPr>
                <w:sz w:val="20"/>
              </w:rPr>
              <w:t>LUCIANE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770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21E" w:rsidTr="0084021E">
        <w:trPr>
          <w:trHeight w:val="280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79" w:type="dxa"/>
          </w:tcPr>
          <w:p w:rsidR="0084021E" w:rsidRDefault="0084021E" w:rsidP="00CA73BA">
            <w:pPr>
              <w:pStyle w:val="TableParagraph"/>
              <w:spacing w:before="1"/>
              <w:ind w:left="356"/>
              <w:rPr>
                <w:sz w:val="20"/>
              </w:rPr>
            </w:pPr>
            <w:r>
              <w:rPr>
                <w:sz w:val="20"/>
              </w:rPr>
              <w:t>FELICIANO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MARICAUA</w:t>
            </w:r>
          </w:p>
        </w:tc>
        <w:tc>
          <w:tcPr>
            <w:tcW w:w="4770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021E" w:rsidTr="0084021E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42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79" w:type="dxa"/>
            <w:tcBorders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42"/>
              <w:ind w:left="35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770" w:type="dxa"/>
            <w:tcBorders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4021E" w:rsidRPr="0084021E" w:rsidRDefault="0084021E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84021E">
        <w:rPr>
          <w:rFonts w:ascii="Times New Roman" w:hAnsi="Times New Roman" w:cs="Times New Roman"/>
          <w:b/>
          <w:spacing w:val="-2"/>
        </w:rPr>
        <w:t>Presidente/Relator:</w:t>
      </w:r>
      <w:r w:rsidRPr="0084021E">
        <w:rPr>
          <w:rFonts w:ascii="Times New Roman" w:hAnsi="Times New Roman" w:cs="Times New Roman"/>
          <w:b/>
          <w:spacing w:val="-2"/>
        </w:rPr>
        <w:tab/>
        <w:t>Exmo(a). Sr(a). Des(a). Yedo Simões de Oliveira</w:t>
      </w:r>
    </w:p>
    <w:p w:rsidR="0084021E" w:rsidRDefault="0084021E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Membros:</w:t>
      </w:r>
      <w:r>
        <w:rPr>
          <w:rFonts w:ascii="Times New Roman" w:hAnsi="Times New Roman" w:cs="Times New Roman"/>
          <w:spacing w:val="-2"/>
        </w:rPr>
        <w:tab/>
      </w:r>
      <w:r w:rsidRPr="00A41FE7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84021E" w:rsidRPr="00A41FE7" w:rsidRDefault="00E97886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37" o:spid="_x0000_s2236" type="#_x0000_t202" style="position:absolute;left:0;text-align:left;margin-left:429.25pt;margin-top:5.6pt;width:72.7pt;height:19.25pt;z-index:251968512;mso-position-horizontal-relative:page" filled="f" stroked="f">
            <v:textbox inset="0,0,0,0">
              <w:txbxContent>
                <w:p w:rsidR="00CA73BA" w:rsidRDefault="00CA73BA" w:rsidP="0084021E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84021E"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84021E" w:rsidRPr="00A41FE7">
        <w:rPr>
          <w:rFonts w:ascii="Times New Roman" w:hAnsi="Times New Roman" w:cs="Times New Roman"/>
          <w:spacing w:val="-2"/>
        </w:rPr>
        <w:t>Exmo(a). Sr(a). Des(a). Cezar Luiz Bandiera (1 V.D.)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Procuradora:</w:t>
      </w:r>
      <w:r w:rsidRPr="00A41FE7">
        <w:rPr>
          <w:rFonts w:ascii="Times New Roman" w:hAnsi="Times New Roman" w:cs="Times New Roman"/>
          <w:spacing w:val="-2"/>
        </w:rPr>
        <w:tab/>
        <w:t xml:space="preserve">Exma. Sra. Dra. Suzete Maria dos Santos </w:t>
      </w: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Sustentação Oral: Realizada</w:t>
      </w: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9"/>
        <w:gridCol w:w="4913"/>
        <w:gridCol w:w="4648"/>
      </w:tblGrid>
      <w:tr w:rsidR="0084021E" w:rsidTr="0084021E">
        <w:trPr>
          <w:trHeight w:val="766"/>
        </w:trPr>
        <w:tc>
          <w:tcPr>
            <w:tcW w:w="627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>Embargos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Declaração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0006936-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19.2024.8.04.0000</w:t>
            </w:r>
          </w:p>
        </w:tc>
        <w:tc>
          <w:tcPr>
            <w:tcW w:w="46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1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Cezar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Bandiera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(Adiado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02/02/26)</w:t>
            </w:r>
          </w:p>
        </w:tc>
      </w:tr>
      <w:tr w:rsidR="0084021E" w:rsidTr="0084021E">
        <w:trPr>
          <w:trHeight w:val="301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spacing w:line="224" w:lineRule="exact"/>
              <w:ind w:left="2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4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4021E" w:rsidTr="0084021E">
        <w:trPr>
          <w:trHeight w:val="2130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84021E" w:rsidRDefault="0084021E" w:rsidP="00CA73BA">
            <w:pPr>
              <w:pStyle w:val="TableParagraph"/>
              <w:rPr>
                <w:rFonts w:ascii="Palatino Linotype"/>
                <w:sz w:val="20"/>
              </w:rPr>
            </w:pPr>
          </w:p>
          <w:p w:rsidR="0084021E" w:rsidRDefault="0084021E" w:rsidP="00CA73BA">
            <w:pPr>
              <w:pStyle w:val="TableParagraph"/>
              <w:rPr>
                <w:rFonts w:ascii="Palatino Linotype"/>
                <w:sz w:val="20"/>
              </w:rPr>
            </w:pPr>
          </w:p>
          <w:p w:rsidR="0084021E" w:rsidRDefault="0084021E" w:rsidP="00CA73BA">
            <w:pPr>
              <w:pStyle w:val="TableParagraph"/>
              <w:spacing w:before="165"/>
              <w:rPr>
                <w:rFonts w:ascii="Palatino Linotype"/>
                <w:sz w:val="20"/>
              </w:rPr>
            </w:pPr>
          </w:p>
          <w:p w:rsidR="0084021E" w:rsidRDefault="0084021E" w:rsidP="00CA73BA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26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  <w:p w:rsidR="0084021E" w:rsidRDefault="0084021E" w:rsidP="00CA73BA">
            <w:pPr>
              <w:pStyle w:val="TableParagraph"/>
              <w:rPr>
                <w:rFonts w:ascii="Palatino Linotype"/>
                <w:sz w:val="20"/>
              </w:rPr>
            </w:pPr>
          </w:p>
          <w:p w:rsidR="0084021E" w:rsidRDefault="0084021E" w:rsidP="00CA73BA">
            <w:pPr>
              <w:pStyle w:val="TableParagraph"/>
              <w:rPr>
                <w:rFonts w:ascii="Palatino Linotype"/>
                <w:sz w:val="20"/>
              </w:rPr>
            </w:pPr>
          </w:p>
          <w:p w:rsidR="0084021E" w:rsidRDefault="0084021E" w:rsidP="00CA73BA">
            <w:pPr>
              <w:pStyle w:val="TableParagraph"/>
              <w:spacing w:before="165"/>
              <w:rPr>
                <w:rFonts w:ascii="Palatino Linotype"/>
                <w:sz w:val="20"/>
              </w:rPr>
            </w:pPr>
          </w:p>
          <w:p w:rsidR="0084021E" w:rsidRDefault="0084021E" w:rsidP="00CA73BA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Contartesi</w:t>
            </w:r>
          </w:p>
          <w:p w:rsidR="0084021E" w:rsidRDefault="0084021E" w:rsidP="00CA73BA">
            <w:pPr>
              <w:pStyle w:val="TableParagraph"/>
              <w:spacing w:before="100"/>
              <w:rPr>
                <w:rFonts w:ascii="Palatino Linotype"/>
                <w:sz w:val="20"/>
              </w:rPr>
            </w:pPr>
          </w:p>
          <w:p w:rsidR="0084021E" w:rsidRDefault="0084021E" w:rsidP="00CA73BA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Unimac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Importação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Exportação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169151N-SP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PAULA CRISTINA</w:t>
            </w:r>
            <w:r>
              <w:rPr>
                <w:spacing w:val="-2"/>
                <w:sz w:val="18"/>
              </w:rPr>
              <w:t xml:space="preserve"> TRAVAIN</w:t>
            </w:r>
          </w:p>
          <w:p w:rsidR="0084021E" w:rsidRDefault="0084021E" w:rsidP="00CA73BA">
            <w:pPr>
              <w:pStyle w:val="TableParagraph"/>
              <w:spacing w:before="98"/>
              <w:ind w:left="114"/>
              <w:rPr>
                <w:sz w:val="18"/>
              </w:rPr>
            </w:pPr>
            <w:r>
              <w:rPr>
                <w:sz w:val="18"/>
              </w:rPr>
              <w:t>297770N-SP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Franco Bet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  <w:p w:rsidR="0084021E" w:rsidRDefault="0084021E" w:rsidP="00CA73BA">
            <w:pPr>
              <w:pStyle w:val="TableParagraph"/>
              <w:spacing w:before="93"/>
              <w:ind w:left="114"/>
              <w:rPr>
                <w:sz w:val="18"/>
              </w:rPr>
            </w:pPr>
            <w:r>
              <w:rPr>
                <w:sz w:val="18"/>
              </w:rPr>
              <w:t>132932N-SP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FERNANDO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ANSELMO</w:t>
            </w:r>
            <w:r>
              <w:rPr>
                <w:spacing w:val="-2"/>
                <w:sz w:val="18"/>
              </w:rPr>
              <w:t xml:space="preserve"> RODRIGUES</w:t>
            </w:r>
          </w:p>
          <w:p w:rsidR="0084021E" w:rsidRDefault="0084021E" w:rsidP="00CA73BA">
            <w:pPr>
              <w:pStyle w:val="TableParagraph"/>
              <w:spacing w:before="93"/>
              <w:ind w:left="114"/>
              <w:rPr>
                <w:sz w:val="18"/>
              </w:rPr>
            </w:pPr>
            <w:r>
              <w:rPr>
                <w:sz w:val="18"/>
              </w:rPr>
              <w:t>383663N-SP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RAISSA DRUDI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GOMIDE</w:t>
            </w:r>
          </w:p>
          <w:p w:rsidR="0084021E" w:rsidRDefault="0084021E" w:rsidP="00CA73BA">
            <w:pPr>
              <w:pStyle w:val="TableParagraph"/>
              <w:spacing w:before="93"/>
              <w:ind w:left="114"/>
              <w:rPr>
                <w:sz w:val="18"/>
              </w:rPr>
            </w:pPr>
            <w:r>
              <w:rPr>
                <w:sz w:val="18"/>
              </w:rPr>
              <w:t>7998N-AM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RAPHAEL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COELHO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SILVA</w:t>
            </w:r>
          </w:p>
          <w:p w:rsidR="0084021E" w:rsidRDefault="0084021E" w:rsidP="00CA73BA">
            <w:pPr>
              <w:pStyle w:val="TableParagraph"/>
              <w:spacing w:before="93" w:line="348" w:lineRule="auto"/>
              <w:ind w:left="114" w:right="800"/>
              <w:rPr>
                <w:sz w:val="18"/>
              </w:rPr>
            </w:pPr>
            <w:r>
              <w:rPr>
                <w:sz w:val="18"/>
              </w:rPr>
              <w:t>2953N-AM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Nazare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Sobrinho 7998A-AM - RAPHAEL COELHO DA SILVA</w:t>
            </w:r>
          </w:p>
        </w:tc>
      </w:tr>
    </w:tbl>
    <w:p w:rsidR="0084021E" w:rsidRPr="00A41FE7" w:rsidRDefault="0084021E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4021E" w:rsidRPr="0084021E" w:rsidRDefault="00E97886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39" o:spid="_x0000_s2237" type="#_x0000_t202" alt="#AnnotID = 1622851720" style="position:absolute;left:0;text-align:left;margin-left:392.05pt;margin-top:.9pt;width:72.7pt;height:19.25pt;z-index:251970560;mso-position-horizontal-relative:page" filled="f" stroked="f">
            <v:textbox inset="0,0,0,0">
              <w:txbxContent>
                <w:p w:rsidR="00CA73BA" w:rsidRDefault="00CA73BA" w:rsidP="0084021E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84021E" w:rsidRPr="0084021E">
        <w:rPr>
          <w:rFonts w:ascii="Times New Roman" w:hAnsi="Times New Roman" w:cs="Times New Roman"/>
          <w:b/>
          <w:spacing w:val="-2"/>
        </w:rPr>
        <w:t>Relator:</w:t>
      </w:r>
      <w:r w:rsidR="0084021E" w:rsidRPr="0084021E">
        <w:rPr>
          <w:rFonts w:ascii="Times New Roman" w:hAnsi="Times New Roman" w:cs="Times New Roman"/>
          <w:b/>
          <w:spacing w:val="-2"/>
        </w:rPr>
        <w:tab/>
        <w:t>Exmo(a). Sr(a). Des(a). Cézar Luiz Bandiera</w:t>
      </w: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>
        <w:rPr>
          <w:rFonts w:ascii="Times New Roman" w:hAnsi="Times New Roman" w:cs="Times New Roman"/>
          <w:spacing w:val="-2"/>
        </w:rPr>
        <w:tab/>
      </w:r>
      <w:r w:rsidRPr="00A41FE7">
        <w:rPr>
          <w:rFonts w:ascii="Times New Roman" w:hAnsi="Times New Roman" w:cs="Times New Roman"/>
          <w:spacing w:val="-2"/>
        </w:rPr>
        <w:t xml:space="preserve">Exmo(a). Sr(a). Des(a). Socorro Guedes Moura </w:t>
      </w: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Lia Maria Guedes de Freitas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9"/>
        <w:gridCol w:w="4916"/>
        <w:gridCol w:w="4645"/>
      </w:tblGrid>
      <w:tr w:rsidR="0084021E" w:rsidTr="0084021E">
        <w:trPr>
          <w:trHeight w:val="891"/>
        </w:trPr>
        <w:tc>
          <w:tcPr>
            <w:tcW w:w="62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97</w:t>
            </w:r>
            <w:r>
              <w:rPr>
                <w:rFonts w:ascii="Arial" w:hAnsi="Arial"/>
                <w:b/>
                <w:sz w:val="20"/>
              </w:rPr>
              <w:tab/>
              <w:t>Embargos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Declaração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0000934-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</w:p>
          <w:p w:rsidR="0084021E" w:rsidRDefault="0084021E" w:rsidP="00CA73BA">
            <w:pPr>
              <w:pStyle w:val="TableParagraph"/>
              <w:spacing w:before="238" w:line="206" w:lineRule="exact"/>
              <w:ind w:left="129" w:right="28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64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1"/>
              <w:ind w:left="2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Cezar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Bandiera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(Adiado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02/02/26)</w:t>
            </w:r>
          </w:p>
        </w:tc>
      </w:tr>
      <w:tr w:rsidR="0084021E" w:rsidTr="0084021E">
        <w:trPr>
          <w:trHeight w:val="29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2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4021E" w:rsidTr="0084021E">
        <w:trPr>
          <w:trHeight w:val="1527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84021E" w:rsidRDefault="0084021E" w:rsidP="00CA73BA">
            <w:pPr>
              <w:pStyle w:val="TableParagraph"/>
              <w:rPr>
                <w:rFonts w:ascii="Palatino Linotype"/>
                <w:sz w:val="20"/>
              </w:rPr>
            </w:pPr>
          </w:p>
          <w:p w:rsidR="0084021E" w:rsidRDefault="0084021E" w:rsidP="00CA73BA">
            <w:pPr>
              <w:pStyle w:val="TableParagraph"/>
              <w:spacing w:before="154"/>
              <w:rPr>
                <w:rFonts w:ascii="Palatino Linotype"/>
                <w:sz w:val="20"/>
              </w:rPr>
            </w:pPr>
          </w:p>
          <w:p w:rsidR="0084021E" w:rsidRDefault="0084021E" w:rsidP="00CA73BA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4021E" w:rsidRDefault="0084021E" w:rsidP="00CA73BA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Mendes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Alimentos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Ltda.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EPP representado(a) por Wilson Oliveira Melo Júnior,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84021E" w:rsidRDefault="0084021E" w:rsidP="00CA73BA">
            <w:pPr>
              <w:pStyle w:val="TableParagraph"/>
              <w:spacing w:line="217" w:lineRule="exact"/>
              <w:ind w:left="26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6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Palatino Linotype"/>
                <w:sz w:val="18"/>
              </w:rPr>
            </w:pPr>
          </w:p>
          <w:p w:rsidR="0084021E" w:rsidRDefault="0084021E" w:rsidP="00CA73BA">
            <w:pPr>
              <w:pStyle w:val="TableParagraph"/>
              <w:rPr>
                <w:rFonts w:ascii="Palatino Linotype"/>
                <w:sz w:val="18"/>
              </w:rPr>
            </w:pPr>
          </w:p>
          <w:p w:rsidR="0084021E" w:rsidRDefault="0084021E" w:rsidP="00CA73BA">
            <w:pPr>
              <w:pStyle w:val="TableParagraph"/>
              <w:spacing w:before="187"/>
              <w:rPr>
                <w:rFonts w:ascii="Palatino Linotype"/>
                <w:sz w:val="18"/>
              </w:rPr>
            </w:pPr>
          </w:p>
          <w:p w:rsidR="0084021E" w:rsidRDefault="0084021E" w:rsidP="00CA73BA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1910N-AM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EDSON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ROSAS </w:t>
            </w:r>
            <w:r>
              <w:rPr>
                <w:spacing w:val="-2"/>
                <w:sz w:val="18"/>
              </w:rPr>
              <w:t>JUNIOR</w:t>
            </w:r>
          </w:p>
          <w:p w:rsidR="0084021E" w:rsidRDefault="0084021E" w:rsidP="00CA73BA">
            <w:pPr>
              <w:pStyle w:val="TableParagraph"/>
              <w:spacing w:before="93"/>
              <w:ind w:left="111"/>
              <w:rPr>
                <w:sz w:val="18"/>
              </w:rPr>
            </w:pPr>
            <w:r>
              <w:rPr>
                <w:sz w:val="18"/>
              </w:rPr>
              <w:t>5109N-AM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Lúcia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Cristina Pinho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Rosas</w:t>
            </w:r>
          </w:p>
        </w:tc>
      </w:tr>
    </w:tbl>
    <w:p w:rsidR="0084021E" w:rsidRPr="00A41FE7" w:rsidRDefault="0084021E" w:rsidP="0084021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Pr</w:t>
      </w:r>
      <w:r w:rsidRPr="00A41FE7">
        <w:rPr>
          <w:rFonts w:ascii="Times New Roman" w:hAnsi="Times New Roman" w:cs="Times New Roman"/>
          <w:spacing w:val="-2"/>
        </w:rPr>
        <w:t>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4021E" w:rsidRP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84021E">
        <w:rPr>
          <w:rFonts w:ascii="Times New Roman" w:hAnsi="Times New Roman" w:cs="Times New Roman"/>
          <w:b/>
          <w:spacing w:val="-2"/>
        </w:rPr>
        <w:t>Relator:</w:t>
      </w:r>
      <w:r w:rsidRPr="0084021E">
        <w:rPr>
          <w:rFonts w:ascii="Times New Roman" w:hAnsi="Times New Roman" w:cs="Times New Roman"/>
          <w:b/>
          <w:spacing w:val="-2"/>
        </w:rPr>
        <w:tab/>
        <w:t>Exmo(a). Sr(a). Des(a). Cézar Luiz Bandiera</w:t>
      </w: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>
        <w:rPr>
          <w:rFonts w:ascii="Times New Roman" w:hAnsi="Times New Roman" w:cs="Times New Roman"/>
          <w:spacing w:val="-2"/>
        </w:rPr>
        <w:tab/>
      </w:r>
      <w:r w:rsidRPr="00A41FE7">
        <w:rPr>
          <w:rFonts w:ascii="Times New Roman" w:hAnsi="Times New Roman" w:cs="Times New Roman"/>
          <w:spacing w:val="-2"/>
        </w:rPr>
        <w:t xml:space="preserve">Exmo(a). Sr(a). Des(a). Socorro Guedes Moura 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Lia Maria Guedes de Freitas</w:t>
      </w:r>
    </w:p>
    <w:p w:rsidR="0084021E" w:rsidRPr="00A41FE7" w:rsidRDefault="00E97886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40" o:spid="_x0000_s2238" type="#_x0000_t202" alt="#AnnotID = 536870912" style="position:absolute;left:0;text-align:left;margin-left:437.65pt;margin-top:14.4pt;width:72.7pt;height:19.25pt;z-index:251972608;mso-position-horizontal-relative:page" filled="f" stroked="f">
            <v:textbox inset="0,0,0,0">
              <w:txbxContent>
                <w:p w:rsidR="00CA73BA" w:rsidRDefault="00CA73BA" w:rsidP="0084021E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84021E" w:rsidRPr="00A41FE7">
        <w:rPr>
          <w:rFonts w:ascii="Times New Roman" w:hAnsi="Times New Roman" w:cs="Times New Roman"/>
          <w:spacing w:val="-2"/>
        </w:rPr>
        <w:t>Suplentes:</w:t>
      </w:r>
      <w:r w:rsidR="0084021E" w:rsidRPr="00A41FE7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20" w:type="dxa"/>
        <w:tblInd w:w="289" w:type="dxa"/>
        <w:tblLayout w:type="fixed"/>
        <w:tblLook w:val="01E0"/>
      </w:tblPr>
      <w:tblGrid>
        <w:gridCol w:w="1212"/>
        <w:gridCol w:w="4817"/>
        <w:gridCol w:w="4891"/>
      </w:tblGrid>
      <w:tr w:rsidR="0084021E" w:rsidTr="0084021E">
        <w:trPr>
          <w:trHeight w:val="793"/>
        </w:trPr>
        <w:tc>
          <w:tcPr>
            <w:tcW w:w="60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0668592-</w:t>
            </w:r>
            <w:r>
              <w:rPr>
                <w:rFonts w:ascii="Arial" w:hAnsi="Arial"/>
                <w:b/>
                <w:spacing w:val="-2"/>
                <w:sz w:val="20"/>
              </w:rPr>
              <w:t>61.2020.8.04.0001</w:t>
            </w:r>
          </w:p>
          <w:p w:rsidR="0084021E" w:rsidRDefault="0084021E" w:rsidP="00CA73BA">
            <w:pPr>
              <w:pStyle w:val="TableParagraph"/>
              <w:spacing w:before="139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34" w:lineRule="exact"/>
              <w:ind w:left="47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position w:val="1"/>
                <w:sz w:val="20"/>
              </w:rPr>
              <w:t>Relator</w:t>
            </w:r>
            <w:r>
              <w:rPr>
                <w:rFonts w:ascii="Arial" w:hAnsi="Arial"/>
                <w:b/>
                <w:spacing w:val="26"/>
                <w:position w:val="1"/>
                <w:sz w:val="20"/>
              </w:rPr>
              <w:t xml:space="preserve">  </w:t>
            </w:r>
            <w:r>
              <w:rPr>
                <w:position w:val="1"/>
                <w:sz w:val="20"/>
              </w:rPr>
              <w:t>Délcio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Luís</w:t>
            </w:r>
            <w:r>
              <w:rPr>
                <w:spacing w:val="-8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Santos</w:t>
            </w:r>
            <w:r>
              <w:rPr>
                <w:spacing w:val="-8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(Adiado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02/02/26)</w:t>
            </w:r>
          </w:p>
        </w:tc>
      </w:tr>
      <w:tr w:rsidR="0084021E" w:rsidTr="0084021E">
        <w:trPr>
          <w:trHeight w:val="299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0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0" w:lineRule="exact"/>
              <w:ind w:left="3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4021E" w:rsidTr="0084021E">
        <w:trPr>
          <w:trHeight w:val="210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19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7" w:type="dxa"/>
            <w:tcBorders>
              <w:top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190" w:lineRule="exact"/>
              <w:ind w:left="41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Miguel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91" w:type="dxa"/>
            <w:tcBorders>
              <w:top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190" w:lineRule="exact"/>
              <w:ind w:left="357"/>
              <w:rPr>
                <w:sz w:val="18"/>
              </w:rPr>
            </w:pPr>
            <w:r>
              <w:rPr>
                <w:sz w:val="18"/>
              </w:rPr>
              <w:t>14354N-AM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ALYNE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COELHO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84021E" w:rsidTr="0084021E">
        <w:trPr>
          <w:trHeight w:val="370"/>
        </w:trPr>
        <w:tc>
          <w:tcPr>
            <w:tcW w:w="1212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7" w:type="dxa"/>
          </w:tcPr>
          <w:p w:rsidR="0084021E" w:rsidRDefault="0084021E" w:rsidP="00CA73BA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>
              <w:rPr>
                <w:sz w:val="20"/>
              </w:rPr>
              <w:t>Zenadia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Delmiro</w:t>
            </w:r>
          </w:p>
        </w:tc>
        <w:tc>
          <w:tcPr>
            <w:tcW w:w="4891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64"/>
              <w:ind w:left="357"/>
              <w:rPr>
                <w:sz w:val="18"/>
              </w:rPr>
            </w:pPr>
            <w:r>
              <w:rPr>
                <w:sz w:val="18"/>
              </w:rPr>
              <w:t>14180N-AM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César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84021E" w:rsidTr="0084021E">
        <w:trPr>
          <w:trHeight w:val="360"/>
        </w:trPr>
        <w:tc>
          <w:tcPr>
            <w:tcW w:w="1212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9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7" w:type="dxa"/>
          </w:tcPr>
          <w:p w:rsidR="0084021E" w:rsidRDefault="0084021E" w:rsidP="00CA73BA">
            <w:pPr>
              <w:pStyle w:val="TableParagraph"/>
              <w:spacing w:before="93"/>
              <w:ind w:left="41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91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92"/>
              <w:ind w:left="357"/>
              <w:rPr>
                <w:sz w:val="18"/>
              </w:rPr>
            </w:pPr>
            <w:r>
              <w:rPr>
                <w:sz w:val="18"/>
              </w:rPr>
              <w:t>1037A-AM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WILSON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84021E" w:rsidTr="0084021E">
        <w:trPr>
          <w:trHeight w:val="363"/>
        </w:trPr>
        <w:tc>
          <w:tcPr>
            <w:tcW w:w="1212" w:type="dxa"/>
            <w:tcBorders>
              <w:left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7" w:type="dxa"/>
            <w:tcBorders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1" w:type="dxa"/>
            <w:tcBorders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32"/>
              <w:ind w:left="357"/>
              <w:rPr>
                <w:sz w:val="18"/>
              </w:rPr>
            </w:pPr>
            <w:r>
              <w:rPr>
                <w:sz w:val="18"/>
              </w:rPr>
              <w:t>17314N-CE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WILSON SALES</w:t>
            </w:r>
            <w:r>
              <w:rPr>
                <w:spacing w:val="-2"/>
                <w:sz w:val="18"/>
              </w:rPr>
              <w:t xml:space="preserve"> BELCHIOR</w:t>
            </w:r>
          </w:p>
        </w:tc>
      </w:tr>
    </w:tbl>
    <w:p w:rsidR="0084021E" w:rsidRPr="00A41FE7" w:rsidRDefault="0084021E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4021E" w:rsidRPr="0084021E" w:rsidRDefault="00E97886" w:rsidP="0084021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42" o:spid="_x0000_s2239" type="#_x0000_t202" alt="#AnnotID = 79801504" style="position:absolute;left:0;text-align:left;margin-left:373.4pt;margin-top:4.5pt;width:59.5pt;height:16.25pt;z-index:251974656;mso-position-horizontal-relative:page" filled="f" stroked="f">
            <v:textbox inset="0,0,0,0">
              <w:txbxContent>
                <w:p w:rsidR="00CA73BA" w:rsidRDefault="00CA73BA" w:rsidP="0084021E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84021E" w:rsidRPr="0084021E">
        <w:rPr>
          <w:rFonts w:ascii="Times New Roman" w:hAnsi="Times New Roman" w:cs="Times New Roman"/>
          <w:b/>
          <w:spacing w:val="-2"/>
        </w:rPr>
        <w:t>Relator:</w:t>
      </w:r>
      <w:r w:rsidR="0084021E" w:rsidRPr="0084021E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84021E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788"/>
        <w:gridCol w:w="4856"/>
      </w:tblGrid>
      <w:tr w:rsidR="0084021E" w:rsidTr="0084021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>Apelação Cível 0414975-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</w:p>
          <w:p w:rsidR="0084021E" w:rsidRDefault="0084021E" w:rsidP="00CA73BA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Luís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(Adiado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02/02/26)</w:t>
            </w:r>
          </w:p>
        </w:tc>
      </w:tr>
      <w:tr w:rsidR="0084021E" w:rsidTr="008402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4021E" w:rsidTr="0084021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INES DE JESUS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4856" w:type="dxa"/>
            <w:tcBorders>
              <w:top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4021E" w:rsidTr="0084021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4021E" w:rsidRDefault="0084021E" w:rsidP="00CA73B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Cladson Abreu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4021E" w:rsidTr="0084021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4021E" w:rsidRDefault="0084021E" w:rsidP="00CA73B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HERIKA BERNARDINO </w:t>
            </w:r>
            <w:r>
              <w:rPr>
                <w:spacing w:val="-2"/>
                <w:sz w:val="20"/>
              </w:rPr>
              <w:t>QUINTANILLA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4021E" w:rsidTr="0084021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4021E" w:rsidRDefault="0084021E" w:rsidP="00CA73B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Rodrigo Zanardo </w:t>
            </w:r>
            <w:r>
              <w:rPr>
                <w:spacing w:val="-2"/>
                <w:sz w:val="20"/>
              </w:rPr>
              <w:t>Escossio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84021E" w:rsidTr="0084021E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84021E" w:rsidRDefault="0084021E" w:rsidP="00CA73BA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Sâmara da Silva </w:t>
            </w:r>
            <w:r>
              <w:rPr>
                <w:spacing w:val="-2"/>
                <w:sz w:val="20"/>
              </w:rPr>
              <w:t>Nóbrega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021E" w:rsidTr="0084021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84021E" w:rsidRDefault="0084021E" w:rsidP="00CA73BA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4021E" w:rsidTr="0084021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4021E" w:rsidRDefault="0084021E" w:rsidP="00CA73BA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4021E" w:rsidTr="0084021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84021E" w:rsidRDefault="0084021E" w:rsidP="00CA73BA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4021E" w:rsidTr="0084021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4021E" w:rsidRDefault="0084021E" w:rsidP="00CA73BA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56" w:type="dxa"/>
            <w:tcBorders>
              <w:bottom w:val="single" w:sz="8" w:space="0" w:color="000000"/>
              <w:right w:val="single" w:sz="8" w:space="0" w:color="000000"/>
            </w:tcBorders>
          </w:tcPr>
          <w:p w:rsidR="0084021E" w:rsidRDefault="0084021E" w:rsidP="00CA73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4021E" w:rsidRPr="00A41FE7" w:rsidRDefault="00E97886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43" o:spid="_x0000_s2241" style="position:absolute;left:0;text-align:left;margin-left:20.4pt;margin-top:-118.05pt;width:557.05pt;height:118.6pt;z-index:-251338752;mso-position-horizontal-relative:page;mso-position-vertical-relative:text" coordorigin="408,-2361" coordsize="11141,2372" o:spt="100" adj="0,,0" path="m408,-2r11141,m11539,-2361r,2371e" filled="f" strokeweight=".96pt">
            <v:stroke joinstyle="round"/>
            <v:formulas/>
            <v:path arrowok="t" o:connecttype="segments"/>
            <w10:wrap anchorx="page"/>
          </v:shape>
        </w:pict>
      </w:r>
      <w:r w:rsidR="0084021E" w:rsidRPr="00A41FE7">
        <w:rPr>
          <w:rFonts w:ascii="Times New Roman" w:hAnsi="Times New Roman" w:cs="Times New Roman"/>
          <w:spacing w:val="-2"/>
        </w:rPr>
        <w:t>Presidente:</w:t>
      </w:r>
      <w:r w:rsidR="0084021E"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4021E" w:rsidRPr="0084021E" w:rsidRDefault="00E97886" w:rsidP="0084021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44" o:spid="_x0000_s2240" type="#_x0000_t202" alt="#AnnotID = 1664392112" style="position:absolute;left:0;text-align:left;margin-left:407.65pt;margin-top:10.7pt;width:59.5pt;height:16.25pt;z-index:251976704;mso-position-horizontal-relative:page" filled="f" stroked="f">
            <v:textbox inset="0,0,0,0">
              <w:txbxContent>
                <w:p w:rsidR="00CA73BA" w:rsidRDefault="00CA73BA" w:rsidP="0084021E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84021E" w:rsidRPr="0084021E">
        <w:rPr>
          <w:rFonts w:ascii="Times New Roman" w:hAnsi="Times New Roman" w:cs="Times New Roman"/>
          <w:b/>
          <w:spacing w:val="-2"/>
        </w:rPr>
        <w:t>Relator:</w:t>
      </w:r>
      <w:r w:rsidR="0084021E" w:rsidRPr="0084021E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84021E" w:rsidRPr="00A41FE7" w:rsidRDefault="0084021E" w:rsidP="0084021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Promotora:</w:t>
      </w:r>
      <w:r w:rsidRPr="00A41FE7">
        <w:rPr>
          <w:rFonts w:ascii="Times New Roman" w:hAnsi="Times New Roman" w:cs="Times New Roman"/>
          <w:spacing w:val="-2"/>
        </w:rPr>
        <w:tab/>
        <w:t>Exma. Sra. Dra. Anabel Vitória Mendonça de Souza</w:t>
      </w:r>
    </w:p>
    <w:p w:rsidR="0084021E" w:rsidRPr="00D832A4" w:rsidRDefault="0084021E" w:rsidP="00D832A4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  <w:sectPr w:rsidR="0084021E" w:rsidRPr="00D832A4" w:rsidSect="0084021E">
          <w:pgSz w:w="11900" w:h="16840"/>
          <w:pgMar w:top="640" w:right="418" w:bottom="280" w:left="283" w:header="425" w:footer="0" w:gutter="0"/>
          <w:cols w:space="720"/>
        </w:sectPr>
      </w:pPr>
    </w:p>
    <w:tbl>
      <w:tblPr>
        <w:tblStyle w:val="TableNormal"/>
        <w:tblW w:w="10920" w:type="dxa"/>
        <w:tblInd w:w="289" w:type="dxa"/>
        <w:tblLayout w:type="fixed"/>
        <w:tblLook w:val="01E0"/>
      </w:tblPr>
      <w:tblGrid>
        <w:gridCol w:w="1211"/>
        <w:gridCol w:w="4509"/>
        <w:gridCol w:w="5200"/>
      </w:tblGrid>
      <w:tr w:rsidR="00A41FE7" w:rsidTr="0084021E">
        <w:trPr>
          <w:trHeight w:val="791"/>
        </w:trPr>
        <w:tc>
          <w:tcPr>
            <w:tcW w:w="57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4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100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0535034-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51.2024.8.04.0001</w:t>
            </w:r>
          </w:p>
          <w:p w:rsidR="00A41FE7" w:rsidRDefault="00A41FE7" w:rsidP="00A41FE7">
            <w:pPr>
              <w:pStyle w:val="TableParagraph"/>
              <w:spacing w:before="135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34" w:lineRule="exact"/>
              <w:ind w:left="2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position w:val="1"/>
                <w:sz w:val="20"/>
              </w:rPr>
              <w:t>ADIADO/SUSPENSO 09.02.26</w:t>
            </w:r>
          </w:p>
        </w:tc>
      </w:tr>
      <w:tr w:rsidR="00A41FE7" w:rsidTr="0084021E">
        <w:trPr>
          <w:trHeight w:val="303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09" w:type="dxa"/>
            <w:tcBorders>
              <w:top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6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84021E">
        <w:trPr>
          <w:trHeight w:val="25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09" w:type="dxa"/>
            <w:tcBorders>
              <w:top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415"/>
              <w:rPr>
                <w:sz w:val="20"/>
              </w:rPr>
            </w:pPr>
            <w:r>
              <w:rPr>
                <w:sz w:val="20"/>
              </w:rPr>
              <w:t>APPLE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9" w:lineRule="exact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257968N-SP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RAPHAEL BURLEIGH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MEDEIROS</w:t>
            </w:r>
          </w:p>
        </w:tc>
      </w:tr>
      <w:tr w:rsidR="00A41FE7" w:rsidTr="0084021E">
        <w:trPr>
          <w:trHeight w:val="302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34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09" w:type="dxa"/>
          </w:tcPr>
          <w:p w:rsidR="00A41FE7" w:rsidRDefault="00A41FE7" w:rsidP="00A41FE7">
            <w:pPr>
              <w:pStyle w:val="TableParagraph"/>
              <w:spacing w:before="34"/>
              <w:ind w:left="416"/>
              <w:rPr>
                <w:sz w:val="20"/>
              </w:rPr>
            </w:pPr>
            <w:r>
              <w:rPr>
                <w:sz w:val="20"/>
              </w:rPr>
              <w:t>Giuliana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Ramos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Neves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34"/>
              <w:ind w:left="666"/>
              <w:rPr>
                <w:sz w:val="18"/>
              </w:rPr>
            </w:pPr>
            <w:r>
              <w:rPr>
                <w:sz w:val="18"/>
              </w:rPr>
              <w:t>16043N-AM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Almeida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A41FE7" w:rsidTr="0084021E">
        <w:trPr>
          <w:trHeight w:val="337"/>
        </w:trPr>
        <w:tc>
          <w:tcPr>
            <w:tcW w:w="1211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32"/>
              <w:ind w:left="666"/>
              <w:rPr>
                <w:sz w:val="18"/>
              </w:rPr>
            </w:pPr>
            <w:r>
              <w:rPr>
                <w:sz w:val="18"/>
              </w:rPr>
              <w:t>15797N-AM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41FE7" w:rsidTr="0084021E">
        <w:trPr>
          <w:trHeight w:val="448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  <w:tcBorders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93"/>
              <w:ind w:left="416"/>
              <w:rPr>
                <w:sz w:val="20"/>
              </w:rPr>
            </w:pPr>
            <w:r>
              <w:rPr>
                <w:sz w:val="20"/>
              </w:rPr>
              <w:t>Neyline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Christian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92"/>
              <w:ind w:left="666"/>
              <w:rPr>
                <w:sz w:val="18"/>
              </w:rPr>
            </w:pPr>
            <w:r>
              <w:rPr>
                <w:sz w:val="18"/>
              </w:rPr>
              <w:t>4944N-AM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Erik Lorenzzo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Marinho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</w:tbl>
    <w:p w:rsidR="0084021E" w:rsidRPr="0084021E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84021E">
        <w:rPr>
          <w:rFonts w:ascii="Times New Roman" w:hAnsi="Times New Roman" w:cs="Times New Roman"/>
          <w:b/>
          <w:spacing w:val="-2"/>
        </w:rPr>
        <w:t>Presidente/Relator:</w:t>
      </w:r>
      <w:r w:rsidRPr="0084021E">
        <w:rPr>
          <w:rFonts w:ascii="Times New Roman" w:hAnsi="Times New Roman" w:cs="Times New Roman"/>
          <w:b/>
          <w:spacing w:val="-2"/>
        </w:rPr>
        <w:tab/>
        <w:t xml:space="preserve">Exmo(a). Sr(a). Des(a). Yedo Simões de Oliveira </w:t>
      </w:r>
    </w:p>
    <w:p w:rsidR="0084021E" w:rsidRPr="00A41FE7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</w:r>
      <w:r w:rsidR="0084021E"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84021E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Cezar Luiz Bandiera</w:t>
      </w:r>
      <w:r>
        <w:rPr>
          <w:rFonts w:ascii="Times New Roman" w:hAnsi="Times New Roman" w:cs="Times New Roman"/>
          <w:spacing w:val="-2"/>
        </w:rPr>
        <w:t xml:space="preserve"> (1º V.D.)</w:t>
      </w:r>
    </w:p>
    <w:p w:rsidR="0084021E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A15A9F" w:rsidRPr="00A41FE7" w:rsidRDefault="00A15A9F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12"/>
        <w:gridCol w:w="4849"/>
        <w:gridCol w:w="4859"/>
      </w:tblGrid>
      <w:tr w:rsidR="00A41FE7" w:rsidTr="0084021E">
        <w:trPr>
          <w:trHeight w:val="791"/>
        </w:trPr>
        <w:tc>
          <w:tcPr>
            <w:tcW w:w="606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0602581-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A41FE7" w:rsidRDefault="00A41FE7" w:rsidP="00A41FE7">
            <w:pPr>
              <w:pStyle w:val="TableParagraph"/>
              <w:spacing w:before="139" w:line="206" w:lineRule="exact"/>
              <w:ind w:left="129" w:right="6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37" w:lineRule="auto"/>
              <w:ind w:left="1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position w:val="1"/>
                <w:sz w:val="20"/>
              </w:rPr>
              <w:t>Relatora</w:t>
            </w:r>
            <w:r>
              <w:rPr>
                <w:rFonts w:ascii="Arial"/>
                <w:b/>
                <w:spacing w:val="80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Mirza</w:t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Telma</w:t>
            </w:r>
            <w:r>
              <w:rPr>
                <w:spacing w:val="-8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de</w:t>
            </w:r>
            <w:r>
              <w:rPr>
                <w:spacing w:val="-5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Oliveira</w:t>
            </w:r>
            <w:r>
              <w:rPr>
                <w:spacing w:val="-9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Cunha</w:t>
            </w:r>
            <w:r>
              <w:rPr>
                <w:spacing w:val="-8"/>
                <w:position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(Adiado </w:t>
            </w:r>
            <w:r>
              <w:rPr>
                <w:rFonts w:ascii="Arial"/>
                <w:b/>
                <w:spacing w:val="-2"/>
                <w:sz w:val="20"/>
              </w:rPr>
              <w:t>02/02/26)</w:t>
            </w:r>
          </w:p>
        </w:tc>
      </w:tr>
      <w:tr w:rsidR="00A41FE7" w:rsidTr="0084021E">
        <w:trPr>
          <w:trHeight w:val="299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3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84021E">
        <w:trPr>
          <w:trHeight w:val="252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9" w:type="dxa"/>
            <w:tcBorders>
              <w:top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GEAP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SEGURIDADE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01" w:lineRule="exact"/>
              <w:ind w:left="327"/>
              <w:rPr>
                <w:sz w:val="18"/>
              </w:rPr>
            </w:pPr>
            <w:r>
              <w:rPr>
                <w:sz w:val="18"/>
              </w:rPr>
              <w:t>227321N-MG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DANDARA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LESCANO</w:t>
            </w:r>
          </w:p>
        </w:tc>
      </w:tr>
      <w:tr w:rsidR="00A41FE7" w:rsidTr="0084021E">
        <w:trPr>
          <w:trHeight w:val="267"/>
        </w:trPr>
        <w:tc>
          <w:tcPr>
            <w:tcW w:w="1212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24"/>
              <w:ind w:left="327"/>
              <w:rPr>
                <w:sz w:val="18"/>
              </w:rPr>
            </w:pPr>
            <w:r>
              <w:rPr>
                <w:sz w:val="18"/>
              </w:rPr>
              <w:t>67364N-DF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A41FE7" w:rsidTr="0084021E">
        <w:trPr>
          <w:trHeight w:val="254"/>
        </w:trPr>
        <w:tc>
          <w:tcPr>
            <w:tcW w:w="1212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:rsidR="00A41FE7" w:rsidRDefault="00A41FE7" w:rsidP="00A41FE7">
            <w:pPr>
              <w:pStyle w:val="TableParagraph"/>
              <w:spacing w:before="28" w:line="206" w:lineRule="exact"/>
              <w:ind w:left="417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JÚLIA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47" w:line="187" w:lineRule="exact"/>
              <w:ind w:left="327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JOAO BOSCO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A41FE7" w:rsidTr="0084021E">
        <w:trPr>
          <w:trHeight w:val="200"/>
        </w:trPr>
        <w:tc>
          <w:tcPr>
            <w:tcW w:w="1212" w:type="dxa"/>
            <w:tcBorders>
              <w:left w:val="single" w:sz="8" w:space="0" w:color="000000"/>
            </w:tcBorders>
          </w:tcPr>
          <w:p w:rsidR="00A41FE7" w:rsidRDefault="00A41FE7" w:rsidP="00A41FE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9" w:type="dxa"/>
          </w:tcPr>
          <w:p w:rsidR="00A41FE7" w:rsidRDefault="00A41FE7" w:rsidP="00A41FE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81" w:lineRule="exact"/>
              <w:ind w:left="327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A41FE7" w:rsidTr="0084021E">
        <w:trPr>
          <w:trHeight w:val="353"/>
        </w:trPr>
        <w:tc>
          <w:tcPr>
            <w:tcW w:w="1212" w:type="dxa"/>
            <w:tcBorders>
              <w:left w:val="single" w:sz="8" w:space="0" w:color="000000"/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  <w:tcBorders>
              <w:bottom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8" w:lineRule="exact"/>
              <w:ind w:left="417"/>
              <w:rPr>
                <w:sz w:val="20"/>
              </w:rPr>
            </w:pPr>
            <w:r>
              <w:rPr>
                <w:sz w:val="20"/>
              </w:rPr>
              <w:t>Helena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Florinda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Costa</w:t>
            </w: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05" w:lineRule="exact"/>
              <w:ind w:left="327"/>
              <w:rPr>
                <w:sz w:val="18"/>
              </w:rPr>
            </w:pPr>
            <w:r>
              <w:rPr>
                <w:sz w:val="18"/>
              </w:rPr>
              <w:t>12290N-AM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Alexsandro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A41FE7" w:rsidRPr="00BC7546" w:rsidRDefault="00A41FE7" w:rsidP="00BC7546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</w:t>
      </w:r>
      <w:r w:rsidR="00BC7546" w:rsidRPr="00BC7546">
        <w:rPr>
          <w:rFonts w:ascii="Times New Roman" w:hAnsi="Times New Roman" w:cs="Times New Roman"/>
          <w:spacing w:val="-2"/>
        </w:rPr>
        <w:t>Yedo Simões de Oliveira</w:t>
      </w:r>
      <w:r w:rsidR="00BC7546" w:rsidRPr="0084021E">
        <w:rPr>
          <w:rFonts w:ascii="Times New Roman" w:hAnsi="Times New Roman" w:cs="Times New Roman"/>
          <w:b/>
          <w:spacing w:val="-2"/>
        </w:rPr>
        <w:t xml:space="preserve"> </w:t>
      </w:r>
    </w:p>
    <w:p w:rsidR="00A41FE7" w:rsidRPr="0084021E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84021E">
        <w:rPr>
          <w:rFonts w:ascii="Times New Roman" w:hAnsi="Times New Roman" w:cs="Times New Roman"/>
          <w:b/>
          <w:spacing w:val="-2"/>
        </w:rPr>
        <w:t>Relatora:</w:t>
      </w:r>
      <w:r w:rsidRPr="0084021E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84021E" w:rsidRDefault="00E97886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49" o:spid="_x0000_s2176" type="#_x0000_t202" alt="#AnnotID = 1622862008" style="position:absolute;left:0;text-align:left;margin-left:425.05pt;margin-top:9.7pt;width:52.9pt;height:13.85pt;z-index:251854848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268" w:lineRule="exact"/>
                    <w:rPr>
                      <w:sz w:val="24"/>
                    </w:rPr>
                  </w:pPr>
                </w:p>
              </w:txbxContent>
            </v:textbox>
            <w10:wrap anchorx="page"/>
          </v:shape>
        </w:pict>
      </w:r>
      <w:r w:rsidR="00A41FE7" w:rsidRPr="00A41FE7">
        <w:rPr>
          <w:rFonts w:ascii="Times New Roman" w:hAnsi="Times New Roman" w:cs="Times New Roman"/>
          <w:spacing w:val="-2"/>
        </w:rPr>
        <w:t>Membros:</w:t>
      </w:r>
      <w:r w:rsidR="00A41FE7" w:rsidRPr="00A41FE7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A41FE7" w:rsidRP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A41FE7" w:rsidRP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</w:t>
      </w:r>
      <w:r w:rsidR="0084021E">
        <w:rPr>
          <w:rFonts w:ascii="Times New Roman" w:hAnsi="Times New Roman" w:cs="Times New Roman"/>
          <w:spacing w:val="-2"/>
        </w:rPr>
        <w:t xml:space="preserve">    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Cezar Luiz Bandiera</w:t>
      </w:r>
    </w:p>
    <w:p w:rsidR="00A15A9F" w:rsidRDefault="00A15A9F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20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594"/>
        <w:gridCol w:w="5115"/>
      </w:tblGrid>
      <w:tr w:rsidR="00A41FE7" w:rsidTr="0084021E">
        <w:trPr>
          <w:trHeight w:val="791"/>
        </w:trPr>
        <w:tc>
          <w:tcPr>
            <w:tcW w:w="580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</w:p>
          <w:p w:rsidR="00A41FE7" w:rsidRDefault="00A41FE7" w:rsidP="00A41FE7">
            <w:pPr>
              <w:pStyle w:val="TableParagraph"/>
              <w:spacing w:before="137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1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before="18"/>
              <w:ind w:left="2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 DES. CEZAR 09.02.2026</w:t>
            </w:r>
          </w:p>
        </w:tc>
      </w:tr>
      <w:tr w:rsidR="00A41FE7" w:rsidTr="0084021E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2" w:lineRule="exact"/>
              <w:ind w:left="56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84021E">
        <w:trPr>
          <w:trHeight w:val="88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41FE7" w:rsidRDefault="00A41FE7" w:rsidP="00A41FE7">
            <w:pPr>
              <w:pStyle w:val="TableParagraph"/>
              <w:spacing w:before="23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Casa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Acreana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(Casa Acreana Epp)</w:t>
            </w:r>
          </w:p>
          <w:p w:rsidR="00A41FE7" w:rsidRDefault="00A41FE7" w:rsidP="00A41FE7">
            <w:pPr>
              <w:pStyle w:val="TableParagraph"/>
              <w:spacing w:line="221" w:lineRule="exact"/>
              <w:ind w:left="416"/>
              <w:rPr>
                <w:sz w:val="20"/>
              </w:rPr>
            </w:pPr>
            <w:r>
              <w:rPr>
                <w:sz w:val="20"/>
              </w:rPr>
              <w:t>Janaina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Assante</w:t>
            </w:r>
          </w:p>
        </w:tc>
        <w:tc>
          <w:tcPr>
            <w:tcW w:w="5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01" w:lineRule="exact"/>
              <w:ind w:left="583"/>
              <w:rPr>
                <w:sz w:val="18"/>
              </w:rPr>
            </w:pPr>
            <w:r>
              <w:rPr>
                <w:sz w:val="18"/>
              </w:rPr>
              <w:t>11062N-AM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EWERTON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CARNEIRO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  <w:p w:rsidR="00A41FE7" w:rsidRDefault="00A41FE7" w:rsidP="00A41FE7">
            <w:pPr>
              <w:pStyle w:val="TableParagraph"/>
              <w:spacing w:before="13"/>
              <w:rPr>
                <w:rFonts w:ascii="Palatino Linotype"/>
                <w:sz w:val="18"/>
              </w:rPr>
            </w:pPr>
          </w:p>
          <w:p w:rsidR="00A41FE7" w:rsidRDefault="00A41FE7" w:rsidP="00A41FE7">
            <w:pPr>
              <w:pStyle w:val="TableParagraph"/>
              <w:ind w:left="583"/>
              <w:rPr>
                <w:sz w:val="18"/>
              </w:rPr>
            </w:pPr>
            <w:r>
              <w:rPr>
                <w:sz w:val="18"/>
              </w:rPr>
              <w:t>11125N-AM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LINCONL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SILVA</w:t>
            </w:r>
          </w:p>
        </w:tc>
      </w:tr>
    </w:tbl>
    <w:p w:rsidR="00A41FE7" w:rsidRPr="00A41FE7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Presidente:</w:t>
      </w:r>
      <w:r w:rsidRPr="00A41FE7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A41FE7" w:rsidRPr="0084021E" w:rsidRDefault="00E97886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50" o:spid="_x0000_s2177" type="#_x0000_t202" alt="#AnnotID = 1073741824" style="position:absolute;left:0;text-align:left;margin-left:370.4pt;margin-top:11.25pt;width:173.6pt;height:16.25pt;z-index:251856896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A41FE7" w:rsidRPr="0084021E">
        <w:rPr>
          <w:rFonts w:ascii="Times New Roman" w:hAnsi="Times New Roman" w:cs="Times New Roman"/>
          <w:b/>
          <w:spacing w:val="-2"/>
        </w:rPr>
        <w:t>Relatora:</w:t>
      </w:r>
      <w:r w:rsidR="00A41FE7" w:rsidRPr="0084021E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84021E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Cézar Luiz Bandiera </w:t>
      </w:r>
    </w:p>
    <w:p w:rsidR="00A41FE7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A41FE7" w:rsidRPr="00A41FE7" w:rsidRDefault="00A41FE7" w:rsidP="0084021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A15A9F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977"/>
        <w:gridCol w:w="4732"/>
      </w:tblGrid>
      <w:tr w:rsidR="00A41FE7" w:rsidTr="0084021E">
        <w:trPr>
          <w:trHeight w:val="790"/>
        </w:trPr>
        <w:tc>
          <w:tcPr>
            <w:tcW w:w="618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tabs>
                <w:tab w:val="left" w:pos="726"/>
              </w:tabs>
              <w:spacing w:line="224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103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0761253-</w:t>
            </w:r>
            <w:r>
              <w:rPr>
                <w:rFonts w:ascii="Arial" w:hAnsi="Arial"/>
                <w:b/>
                <w:spacing w:val="-2"/>
                <w:sz w:val="20"/>
              </w:rPr>
              <w:t>59.2020.8.04.0001</w:t>
            </w:r>
          </w:p>
          <w:p w:rsidR="00A41FE7" w:rsidRDefault="00A41FE7" w:rsidP="00A41FE7">
            <w:pPr>
              <w:pStyle w:val="TableParagraph"/>
              <w:spacing w:before="135" w:line="206" w:lineRule="exact"/>
              <w:ind w:left="129" w:right="1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7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3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ADIADO/SUSPENSO A PEDIDO DO RELATOR</w:t>
            </w:r>
          </w:p>
        </w:tc>
      </w:tr>
      <w:tr w:rsidR="00A41FE7" w:rsidTr="0084021E">
        <w:trPr>
          <w:trHeight w:val="304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224" w:lineRule="exact"/>
              <w:ind w:lef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41FE7" w:rsidTr="0084021E">
        <w:trPr>
          <w:trHeight w:val="1228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624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41FE7" w:rsidRDefault="00A41FE7" w:rsidP="00A41FE7">
            <w:pPr>
              <w:pStyle w:val="TableParagraph"/>
              <w:spacing w:line="220" w:lineRule="exact"/>
              <w:ind w:left="416"/>
              <w:rPr>
                <w:sz w:val="20"/>
              </w:rPr>
            </w:pPr>
            <w:r>
              <w:rPr>
                <w:sz w:val="20"/>
              </w:rPr>
              <w:t>EDINALVA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RIBEIRO</w:t>
            </w:r>
          </w:p>
          <w:p w:rsidR="00A41FE7" w:rsidRDefault="00A41FE7" w:rsidP="00A41FE7">
            <w:pPr>
              <w:pStyle w:val="TableParagraph"/>
              <w:spacing w:before="105"/>
              <w:rPr>
                <w:rFonts w:ascii="Palatino Linotype"/>
                <w:sz w:val="20"/>
              </w:rPr>
            </w:pPr>
          </w:p>
          <w:p w:rsidR="00A41FE7" w:rsidRDefault="00A41FE7" w:rsidP="00A41FE7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41FE7" w:rsidRDefault="00A41FE7" w:rsidP="00A41FE7">
            <w:pPr>
              <w:pStyle w:val="TableParagraph"/>
              <w:spacing w:line="199" w:lineRule="exact"/>
              <w:ind w:left="198"/>
              <w:rPr>
                <w:sz w:val="18"/>
              </w:rPr>
            </w:pPr>
            <w:r>
              <w:rPr>
                <w:sz w:val="18"/>
              </w:rPr>
              <w:t>1251N-AM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Moura</w:t>
            </w:r>
          </w:p>
          <w:p w:rsidR="00A41FE7" w:rsidRDefault="00A41FE7" w:rsidP="00A41FE7">
            <w:pPr>
              <w:pStyle w:val="TableParagraph"/>
              <w:spacing w:before="95"/>
              <w:ind w:left="198"/>
              <w:rPr>
                <w:sz w:val="18"/>
              </w:rPr>
            </w:pPr>
            <w:r>
              <w:rPr>
                <w:sz w:val="18"/>
              </w:rPr>
              <w:t>2431N-AM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SONIA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CANSANÇÃO DA </w:t>
            </w:r>
            <w:r>
              <w:rPr>
                <w:spacing w:val="-4"/>
                <w:sz w:val="18"/>
              </w:rPr>
              <w:t>SILVA</w:t>
            </w:r>
          </w:p>
          <w:p w:rsidR="00A41FE7" w:rsidRDefault="00A41FE7" w:rsidP="00A41FE7">
            <w:pPr>
              <w:pStyle w:val="TableParagraph"/>
              <w:spacing w:before="93" w:line="348" w:lineRule="auto"/>
              <w:ind w:left="198" w:right="1408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</w:t>
            </w:r>
          </w:p>
        </w:tc>
      </w:tr>
    </w:tbl>
    <w:p w:rsidR="0084021E" w:rsidRPr="0084021E" w:rsidRDefault="00E97886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61" o:spid="_x0000_s2178" type="#_x0000_t202" alt="#AnnotID = 1622851720" style="position:absolute;left:0;text-align:left;margin-left:374.6pt;margin-top:19.95pt;width:189.8pt;height:16.25pt;z-index:251858944;mso-position-horizontal-relative:page;mso-position-vertical-relative:text" filled="f" stroked="f">
            <v:textbox inset="0,0,0,0">
              <w:txbxContent>
                <w:p w:rsidR="00CA73BA" w:rsidRDefault="00CA73BA" w:rsidP="00A41FE7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A41FE7" w:rsidRPr="0084021E">
        <w:rPr>
          <w:rFonts w:ascii="Times New Roman" w:hAnsi="Times New Roman" w:cs="Times New Roman"/>
          <w:b/>
          <w:spacing w:val="-2"/>
        </w:rPr>
        <w:t>Presidente/Relator:</w:t>
      </w:r>
      <w:r w:rsidR="00A41FE7" w:rsidRPr="0084021E">
        <w:rPr>
          <w:rFonts w:ascii="Times New Roman" w:hAnsi="Times New Roman" w:cs="Times New Roman"/>
          <w:b/>
          <w:spacing w:val="-2"/>
        </w:rPr>
        <w:tab/>
        <w:t xml:space="preserve">Exmo(a). Sr(a). Des(a). Yedo Simões de Oliveira </w:t>
      </w:r>
    </w:p>
    <w:p w:rsidR="00A41FE7" w:rsidRPr="00A41FE7" w:rsidRDefault="0084021E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</w:r>
      <w:r w:rsidR="00A41FE7" w:rsidRPr="00A41FE7">
        <w:rPr>
          <w:rFonts w:ascii="Times New Roman" w:hAnsi="Times New Roman" w:cs="Times New Roman"/>
          <w:spacing w:val="-2"/>
        </w:rPr>
        <w:t>Exmo(a). Sr(a). Des(a). Onilza Abreu Gerth</w:t>
      </w:r>
    </w:p>
    <w:p w:rsidR="00A41FE7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Cezar Luiz Bandiera</w:t>
      </w:r>
    </w:p>
    <w:p w:rsidR="00A41FE7" w:rsidRP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4021E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Suplentes: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Pr="00A41FE7" w:rsidRDefault="0084021E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A41FE7"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A41FE7" w:rsidRP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SUSTENTAÇÃO ORAL REALIZADA</w:t>
      </w:r>
    </w:p>
    <w:p w:rsidR="00A41FE7" w:rsidRP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915"/>
      </w:tblGrid>
      <w:tr w:rsidR="00A15A9F" w:rsidTr="0084021E">
        <w:trPr>
          <w:trHeight w:val="820"/>
        </w:trPr>
        <w:tc>
          <w:tcPr>
            <w:tcW w:w="10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>Apelação Cível 0509357-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A15A9F" w:rsidTr="0084021E">
        <w:trPr>
          <w:trHeight w:val="320"/>
        </w:trPr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84021E">
        <w:trPr>
          <w:trHeight w:val="670"/>
        </w:trPr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Francisco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Maciel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557A-AM - Alysson Pereira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A15A9F" w:rsidRDefault="00DD36CB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AGIBANK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 w:rsidR="00A41FE7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Presidente:   </w:t>
      </w:r>
      <w:r w:rsidR="0084021E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Yedo Simões de Oliveira</w:t>
      </w:r>
      <w:r w:rsidRPr="00A41FE7">
        <w:rPr>
          <w:rFonts w:ascii="Times New Roman" w:hAnsi="Times New Roman" w:cs="Times New Roman"/>
          <w:spacing w:val="-2"/>
        </w:rPr>
        <w:tab/>
        <w:t xml:space="preserve"> </w:t>
      </w:r>
    </w:p>
    <w:p w:rsidR="00A41FE7" w:rsidRPr="0084021E" w:rsidRDefault="00A41FE7" w:rsidP="0084021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84021E">
        <w:rPr>
          <w:rFonts w:ascii="Times New Roman" w:hAnsi="Times New Roman" w:cs="Times New Roman"/>
          <w:b/>
          <w:spacing w:val="-2"/>
        </w:rPr>
        <w:t>Relator:</w:t>
      </w:r>
      <w:r w:rsidRPr="0084021E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A41FE7" w:rsidRP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84021E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A41FE7" w:rsidRPr="00A41FE7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E97886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_x0000_s2179" type="#_x0000_t202" alt="#AnnotID = 1242448139" style="position:absolute;left:0;text-align:left;margin-left:195.35pt;margin-top:43.4pt;width:216.85pt;height:19.25pt;z-index:251860992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A41FE7">
        <w:rPr>
          <w:rFonts w:ascii="Times New Roman" w:hAnsi="Times New Roman" w:cs="Times New Roman"/>
          <w:spacing w:val="-2"/>
        </w:rPr>
        <w:t>Suplentes:</w:t>
      </w:r>
      <w:r w:rsidR="00A41FE7"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84021E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Pr="0084021E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84021E">
        <w:rPr>
          <w:rFonts w:ascii="Times New Roman" w:hAnsi="Times New Roman" w:cs="Times New Roman"/>
          <w:spacing w:val="-2"/>
        </w:rPr>
        <w:t>PEDIDO DE SUSTENTAÇÃO ORAL: APELANTE</w:t>
      </w:r>
    </w:p>
    <w:p w:rsidR="00A41FE7" w:rsidRPr="0084021E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Pr="0084021E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99"/>
        <w:gridCol w:w="4845"/>
      </w:tblGrid>
      <w:tr w:rsidR="00A15A9F" w:rsidTr="0084021E">
        <w:trPr>
          <w:trHeight w:val="820"/>
        </w:trPr>
        <w:tc>
          <w:tcPr>
            <w:tcW w:w="60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>Apelação Cível 0533812-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8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A41FE7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15A9F" w:rsidTr="0084021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84021E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Tatiana Melo </w:t>
            </w:r>
            <w:r>
              <w:rPr>
                <w:spacing w:val="-2"/>
                <w:sz w:val="20"/>
              </w:rPr>
              <w:t>Lopes</w:t>
            </w:r>
          </w:p>
          <w:p w:rsidR="00A15A9F" w:rsidRDefault="00A15A9F">
            <w:pPr>
              <w:pStyle w:val="TableParagraph"/>
              <w:spacing w:before="14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Brb Crédito, Financiamento e Investimento </w:t>
            </w:r>
            <w:r>
              <w:rPr>
                <w:spacing w:val="-4"/>
                <w:sz w:val="20"/>
              </w:rPr>
              <w:t>S.a,</w:t>
            </w:r>
          </w:p>
        </w:tc>
        <w:tc>
          <w:tcPr>
            <w:tcW w:w="4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348" w:lineRule="auto"/>
              <w:ind w:left="300" w:right="1154"/>
              <w:rPr>
                <w:sz w:val="18"/>
              </w:rPr>
            </w:pPr>
            <w:r>
              <w:rPr>
                <w:sz w:val="18"/>
              </w:rPr>
              <w:t>7396N-AM - Rodrigo Barbosa Vilhena 46873N-RS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Ziegler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 173477N-SP - Paulo Roberto Vigna</w:t>
            </w:r>
          </w:p>
          <w:p w:rsidR="00A41FE7" w:rsidRDefault="00A41FE7">
            <w:pPr>
              <w:pStyle w:val="TableParagraph"/>
              <w:spacing w:line="348" w:lineRule="auto"/>
              <w:ind w:left="300" w:right="1154"/>
              <w:rPr>
                <w:sz w:val="18"/>
              </w:rPr>
            </w:pPr>
            <w:r>
              <w:rPr>
                <w:sz w:val="18"/>
              </w:rPr>
              <w:t>598A-AM –</w:t>
            </w:r>
            <w:r w:rsidR="00F4367B">
              <w:rPr>
                <w:sz w:val="18"/>
              </w:rPr>
              <w:t xml:space="preserve"> Nelson Wi</w:t>
            </w:r>
            <w:r>
              <w:rPr>
                <w:sz w:val="18"/>
              </w:rPr>
              <w:t>lia</w:t>
            </w:r>
            <w:r w:rsidR="00F4367B">
              <w:rPr>
                <w:sz w:val="18"/>
              </w:rPr>
              <w:t>ns Fratoni Rodrigues</w:t>
            </w:r>
          </w:p>
          <w:p w:rsidR="00A15A9F" w:rsidRDefault="00DD36CB">
            <w:pPr>
              <w:pStyle w:val="TableParagraph"/>
              <w:spacing w:line="207" w:lineRule="exact"/>
              <w:ind w:left="300"/>
              <w:rPr>
                <w:sz w:val="18"/>
              </w:rPr>
            </w:pPr>
            <w:r>
              <w:rPr>
                <w:sz w:val="18"/>
              </w:rPr>
              <w:t xml:space="preserve">46873N-RS - Alexandre Ziegler Pereira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A41FE7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Presidente:   </w:t>
      </w:r>
      <w:r w:rsidR="0084021E">
        <w:rPr>
          <w:rFonts w:ascii="Times New Roman" w:hAnsi="Times New Roman" w:cs="Times New Roman"/>
          <w:spacing w:val="-2"/>
        </w:rPr>
        <w:t xml:space="preserve">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Yedo Simões de Oliveira</w:t>
      </w:r>
      <w:r w:rsidRPr="00A41FE7">
        <w:rPr>
          <w:rFonts w:ascii="Times New Roman" w:hAnsi="Times New Roman" w:cs="Times New Roman"/>
          <w:spacing w:val="-2"/>
        </w:rPr>
        <w:tab/>
        <w:t xml:space="preserve"> </w:t>
      </w:r>
    </w:p>
    <w:p w:rsidR="00A41FE7" w:rsidRPr="0084021E" w:rsidRDefault="00A41FE7" w:rsidP="0084021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84021E">
        <w:rPr>
          <w:rFonts w:ascii="Times New Roman" w:hAnsi="Times New Roman" w:cs="Times New Roman"/>
          <w:b/>
          <w:spacing w:val="-2"/>
        </w:rPr>
        <w:t>Relator</w:t>
      </w:r>
      <w:r w:rsidR="0084021E">
        <w:rPr>
          <w:rFonts w:ascii="Times New Roman" w:hAnsi="Times New Roman" w:cs="Times New Roman"/>
          <w:b/>
          <w:spacing w:val="-2"/>
        </w:rPr>
        <w:t>a</w:t>
      </w:r>
      <w:r w:rsidRPr="0084021E">
        <w:rPr>
          <w:rFonts w:ascii="Times New Roman" w:hAnsi="Times New Roman" w:cs="Times New Roman"/>
          <w:b/>
          <w:spacing w:val="-2"/>
        </w:rPr>
        <w:t>:</w:t>
      </w:r>
      <w:r w:rsidRPr="0084021E">
        <w:rPr>
          <w:rFonts w:ascii="Times New Roman" w:hAnsi="Times New Roman" w:cs="Times New Roman"/>
          <w:b/>
          <w:spacing w:val="-2"/>
        </w:rPr>
        <w:tab/>
        <w:t xml:space="preserve">Exmo(a). Sr(a). Des(a). Onilza Abreu Gerth  </w:t>
      </w:r>
    </w:p>
    <w:p w:rsidR="00A41FE7" w:rsidRP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>Exmo(a). Sr(a). Des(a). Cézar Luiz Bandiera</w:t>
      </w:r>
    </w:p>
    <w:p w:rsid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84021E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 xml:space="preserve">Exmo(a). Sr(a). Des(a). Mirza Telma de Oliveira Cunha </w:t>
      </w:r>
    </w:p>
    <w:p w:rsidR="00A41FE7" w:rsidRPr="00A41FE7" w:rsidRDefault="00A41FE7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Default="00E97886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_x0000_s2180" type="#_x0000_t202" alt="#AnnotID = 1242448139" style="position:absolute;left:0;text-align:left;margin-left:195.35pt;margin-top:43.4pt;width:216.85pt;height:19.25pt;z-index:251863040;mso-position-horizontal-relative:page" filled="f" stroked="f">
            <v:textbox inset="0,0,0,0">
              <w:txbxContent>
                <w:p w:rsidR="00CA73BA" w:rsidRDefault="00CA73BA" w:rsidP="00A41FE7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A41FE7" w:rsidRPr="00A41FE7">
        <w:rPr>
          <w:rFonts w:ascii="Times New Roman" w:hAnsi="Times New Roman" w:cs="Times New Roman"/>
          <w:spacing w:val="-2"/>
        </w:rPr>
        <w:t>Suplentes:</w:t>
      </w:r>
      <w:r w:rsidR="00A41FE7" w:rsidRPr="00A41FE7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A15A9F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</w:t>
      </w:r>
      <w:r w:rsidR="0084021E">
        <w:rPr>
          <w:rFonts w:ascii="Times New Roman" w:hAnsi="Times New Roman" w:cs="Times New Roman"/>
          <w:spacing w:val="-2"/>
        </w:rPr>
        <w:t xml:space="preserve">  </w:t>
      </w:r>
      <w:r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Pr="00A41FE7" w:rsidRDefault="00A41FE7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41FE7" w:rsidRPr="00A41FE7" w:rsidRDefault="00A41FE7" w:rsidP="00A41FE7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915"/>
      </w:tblGrid>
      <w:tr w:rsidR="00A15A9F" w:rsidTr="0084021E">
        <w:trPr>
          <w:trHeight w:val="800"/>
        </w:trPr>
        <w:tc>
          <w:tcPr>
            <w:tcW w:w="10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106</w:t>
            </w:r>
            <w:r>
              <w:rPr>
                <w:rFonts w:ascii="Arial" w:hAnsi="Arial"/>
                <w:b/>
                <w:sz w:val="20"/>
              </w:rPr>
              <w:tab/>
              <w:t>Agravo de Instrumento 4009947-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F4367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84021E">
        <w:trPr>
          <w:trHeight w:val="320"/>
        </w:trPr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84021E">
        <w:trPr>
          <w:trHeight w:val="670"/>
        </w:trPr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F4367B" w:rsidRDefault="00F4367B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Presidente:   </w:t>
      </w:r>
      <w:r w:rsidR="0084021E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Yedo Simões de Oliveira</w:t>
      </w:r>
      <w:r w:rsidRPr="00A41FE7">
        <w:rPr>
          <w:rFonts w:ascii="Times New Roman" w:hAnsi="Times New Roman" w:cs="Times New Roman"/>
          <w:spacing w:val="-2"/>
        </w:rPr>
        <w:tab/>
        <w:t xml:space="preserve"> </w:t>
      </w:r>
    </w:p>
    <w:p w:rsidR="00F4367B" w:rsidRPr="0084021E" w:rsidRDefault="00F4367B" w:rsidP="0084021E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84021E">
        <w:rPr>
          <w:rFonts w:ascii="Times New Roman" w:hAnsi="Times New Roman" w:cs="Times New Roman"/>
          <w:b/>
          <w:spacing w:val="-2"/>
        </w:rPr>
        <w:t>Relator:</w:t>
      </w:r>
      <w:r w:rsidRPr="0084021E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F4367B" w:rsidRDefault="00F4367B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A41FE7" w:rsidRDefault="00F4367B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84021E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Cézar Luiz Bandiera</w:t>
      </w:r>
    </w:p>
    <w:p w:rsidR="00F4367B" w:rsidRPr="00A41FE7" w:rsidRDefault="00F4367B" w:rsidP="0084021E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E97886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_x0000_s2181" type="#_x0000_t202" alt="#AnnotID = 1242448139" style="position:absolute;left:0;text-align:left;margin-left:195.35pt;margin-top:43.4pt;width:216.85pt;height:19.25pt;z-index:251865088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F4367B" w:rsidRPr="00A41FE7">
        <w:rPr>
          <w:rFonts w:ascii="Times New Roman" w:hAnsi="Times New Roman" w:cs="Times New Roman"/>
          <w:spacing w:val="-2"/>
        </w:rPr>
        <w:t>Suplentes:</w:t>
      </w:r>
      <w:r w:rsidR="00F4367B" w:rsidRPr="00A41FE7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15A9F" w:rsidRDefault="00F4367B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84021E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Socorro Guedes Moura</w:t>
      </w:r>
    </w:p>
    <w:p w:rsidR="00F4367B" w:rsidRPr="0084021E" w:rsidRDefault="00F4367B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84021E" w:rsidRDefault="00F4367B" w:rsidP="0084021E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84021E">
        <w:rPr>
          <w:rFonts w:ascii="Times New Roman" w:hAnsi="Times New Roman" w:cs="Times New Roman"/>
          <w:spacing w:val="-2"/>
        </w:rPr>
        <w:t>PEDIDO DE SUSTENTAÇÃO ORAL: AGRAVANTE</w:t>
      </w:r>
    </w:p>
    <w:p w:rsidR="00F4367B" w:rsidRDefault="00F4367B" w:rsidP="00F4367B">
      <w:pPr>
        <w:pStyle w:val="Corpodetexto"/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843"/>
        <w:gridCol w:w="4801"/>
      </w:tblGrid>
      <w:tr w:rsidR="00A15A9F" w:rsidTr="00CA73BA">
        <w:trPr>
          <w:trHeight w:val="800"/>
        </w:trPr>
        <w:tc>
          <w:tcPr>
            <w:tcW w:w="61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107</w:t>
            </w:r>
            <w:r>
              <w:rPr>
                <w:rFonts w:ascii="Arial"/>
                <w:b/>
                <w:sz w:val="20"/>
              </w:rPr>
              <w:tab/>
              <w:t>Agravo de Instrumento 4012567-</w:t>
            </w:r>
            <w:r>
              <w:rPr>
                <w:rFonts w:ascii="Arial"/>
                <w:b/>
                <w:spacing w:val="-2"/>
                <w:sz w:val="20"/>
              </w:rPr>
              <w:t>70.2024.8.04.0000</w:t>
            </w:r>
          </w:p>
        </w:tc>
        <w:tc>
          <w:tcPr>
            <w:tcW w:w="48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7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F4367B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A15A9F" w:rsidTr="00CA73B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CA73BA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Kenio Andrade da Fonseca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801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256"/>
              <w:rPr>
                <w:sz w:val="18"/>
              </w:rPr>
            </w:pPr>
            <w:r>
              <w:rPr>
                <w:sz w:val="18"/>
              </w:rPr>
              <w:t xml:space="preserve">6229N-PA - REGINA SOLENY DA SILVA </w:t>
            </w:r>
            <w:r>
              <w:rPr>
                <w:spacing w:val="-2"/>
                <w:sz w:val="18"/>
              </w:rPr>
              <w:t>JIMENEZ</w:t>
            </w:r>
          </w:p>
        </w:tc>
      </w:tr>
      <w:tr w:rsidR="00A15A9F" w:rsidTr="00CA73B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3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01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69" w:lineRule="exact"/>
              <w:ind w:left="256"/>
              <w:rPr>
                <w:sz w:val="18"/>
              </w:rPr>
            </w:pPr>
            <w:r>
              <w:rPr>
                <w:spacing w:val="-2"/>
                <w:sz w:val="18"/>
              </w:rPr>
              <w:t>PEREIRA</w:t>
            </w:r>
          </w:p>
        </w:tc>
      </w:tr>
      <w:tr w:rsidR="00A15A9F" w:rsidTr="00CA73B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1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256"/>
              <w:rPr>
                <w:sz w:val="18"/>
              </w:rPr>
            </w:pPr>
            <w:r>
              <w:rPr>
                <w:sz w:val="18"/>
              </w:rPr>
              <w:t xml:space="preserve">29527N-PA - José Renato da Costa Oliveira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A15A9F" w:rsidTr="00CA73BA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43" w:type="dxa"/>
          </w:tcPr>
          <w:p w:rsidR="00A15A9F" w:rsidRDefault="00DD36C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MAGGI ADMINISTRADORA DE </w:t>
            </w:r>
            <w:r>
              <w:rPr>
                <w:spacing w:val="-2"/>
                <w:sz w:val="20"/>
              </w:rPr>
              <w:t>CONSORCIOS</w:t>
            </w:r>
          </w:p>
        </w:tc>
        <w:tc>
          <w:tcPr>
            <w:tcW w:w="4801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56"/>
              <w:rPr>
                <w:sz w:val="18"/>
              </w:rPr>
            </w:pPr>
            <w:r>
              <w:rPr>
                <w:sz w:val="18"/>
              </w:rPr>
              <w:t xml:space="preserve">196461N-SP - FERNANDO RODRIGUES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A15A9F" w:rsidTr="00CA73BA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01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Presidente:   </w:t>
      </w:r>
      <w:r w:rsidR="00CA73BA">
        <w:rPr>
          <w:rFonts w:ascii="Times New Roman" w:hAnsi="Times New Roman" w:cs="Times New Roman"/>
          <w:spacing w:val="-2"/>
        </w:rPr>
        <w:t xml:space="preserve">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Yedo Simões de Oliveira</w:t>
      </w:r>
      <w:r w:rsidRPr="00A41FE7">
        <w:rPr>
          <w:rFonts w:ascii="Times New Roman" w:hAnsi="Times New Roman" w:cs="Times New Roman"/>
          <w:spacing w:val="-2"/>
        </w:rPr>
        <w:tab/>
        <w:t xml:space="preserve"> </w:t>
      </w:r>
    </w:p>
    <w:p w:rsidR="00F4367B" w:rsidRPr="00CA73BA" w:rsidRDefault="00F4367B" w:rsidP="00CA73B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CA73BA">
        <w:rPr>
          <w:rFonts w:ascii="Times New Roman" w:hAnsi="Times New Roman" w:cs="Times New Roman"/>
          <w:b/>
          <w:spacing w:val="-2"/>
        </w:rPr>
        <w:t>Relatora:</w:t>
      </w:r>
      <w:r w:rsidRPr="00CA73BA">
        <w:rPr>
          <w:rFonts w:ascii="Times New Roman" w:hAnsi="Times New Roman" w:cs="Times New Roman"/>
          <w:b/>
          <w:spacing w:val="-2"/>
        </w:rPr>
        <w:tab/>
        <w:t xml:space="preserve">Exmo(a). Sr(a). Des(a). Onilza Abreu Gerth  </w:t>
      </w:r>
    </w:p>
    <w:p w:rsidR="00F4367B" w:rsidRPr="00A41FE7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A41FE7">
        <w:rPr>
          <w:rFonts w:ascii="Times New Roman" w:hAnsi="Times New Roman" w:cs="Times New Roman"/>
          <w:spacing w:val="-2"/>
        </w:rPr>
        <w:t>Membros:</w:t>
      </w:r>
      <w:r w:rsidRPr="00A41FE7">
        <w:rPr>
          <w:rFonts w:ascii="Times New Roman" w:hAnsi="Times New Roman" w:cs="Times New Roman"/>
          <w:spacing w:val="-2"/>
        </w:rPr>
        <w:tab/>
        <w:t>Exmo(a). Sr(a). Des(a). Cézar Luiz Bandiera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CA73BA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 xml:space="preserve">Exmo(a). Sr(a). Des(a). Mirza Telma de Oliveira Cunha </w:t>
      </w:r>
    </w:p>
    <w:p w:rsidR="00F4367B" w:rsidRPr="00A41FE7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E97886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_x0000_s2182" type="#_x0000_t202" alt="#AnnotID = 1242448139" style="position:absolute;left:0;text-align:left;margin-left:195.35pt;margin-top:43.4pt;width:216.85pt;height:19.25pt;z-index:251867136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69" w:lineRule="exact"/>
                    <w:rPr>
                      <w:sz w:val="33"/>
                    </w:rPr>
                  </w:pPr>
                </w:p>
              </w:txbxContent>
            </v:textbox>
            <w10:wrap anchorx="page"/>
          </v:shape>
        </w:pict>
      </w:r>
      <w:r w:rsidR="00F4367B" w:rsidRPr="00A41FE7">
        <w:rPr>
          <w:rFonts w:ascii="Times New Roman" w:hAnsi="Times New Roman" w:cs="Times New Roman"/>
          <w:spacing w:val="-2"/>
        </w:rPr>
        <w:t>Suplentes:</w:t>
      </w:r>
      <w:r w:rsidR="00F4367B" w:rsidRPr="00A41FE7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CA73BA">
        <w:rPr>
          <w:rFonts w:ascii="Times New Roman" w:hAnsi="Times New Roman" w:cs="Times New Roman"/>
          <w:spacing w:val="-2"/>
        </w:rPr>
        <w:t xml:space="preserve">                           </w:t>
      </w:r>
      <w:r w:rsidRPr="00A41FE7">
        <w:rPr>
          <w:rFonts w:ascii="Times New Roman" w:hAnsi="Times New Roman" w:cs="Times New Roman"/>
          <w:spacing w:val="-2"/>
        </w:rPr>
        <w:t>Exmo(a). Sr(a). Des(a). Délcio Luís Santos</w:t>
      </w:r>
    </w:p>
    <w:p w:rsidR="00F4367B" w:rsidRDefault="00F4367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9"/>
        <w:gridCol w:w="4913"/>
        <w:gridCol w:w="4648"/>
      </w:tblGrid>
      <w:tr w:rsidR="00F4367B" w:rsidTr="00CA73BA">
        <w:trPr>
          <w:trHeight w:val="891"/>
        </w:trPr>
        <w:tc>
          <w:tcPr>
            <w:tcW w:w="627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>Embargos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Declaração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0016796-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</w:p>
          <w:p w:rsidR="00F4367B" w:rsidRDefault="00F4367B" w:rsidP="00F4367B">
            <w:pPr>
              <w:pStyle w:val="TableParagraph"/>
              <w:spacing w:before="238" w:line="206" w:lineRule="exact"/>
              <w:ind w:left="129" w:right="70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6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Onilza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Abreu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(Adiado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02/02/26)</w:t>
            </w:r>
          </w:p>
        </w:tc>
      </w:tr>
      <w:tr w:rsidR="00F4367B" w:rsidTr="00CA73BA">
        <w:trPr>
          <w:trHeight w:val="299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CA73BA">
        <w:trPr>
          <w:trHeight w:val="1808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F4367B" w:rsidRDefault="00F4367B" w:rsidP="00F4367B">
            <w:pPr>
              <w:pStyle w:val="TableParagraph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spacing w:before="165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68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Lúcia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Maciel</w:t>
            </w:r>
          </w:p>
          <w:p w:rsidR="00F4367B" w:rsidRDefault="00F4367B" w:rsidP="00F4367B">
            <w:pPr>
              <w:pStyle w:val="TableParagraph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spacing w:before="165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348" w:lineRule="auto"/>
              <w:ind w:left="114" w:right="1402"/>
              <w:rPr>
                <w:sz w:val="18"/>
              </w:rPr>
            </w:pPr>
            <w:r>
              <w:rPr>
                <w:sz w:val="18"/>
              </w:rPr>
              <w:t>20373N-SC - Maykon Felipe de Melo 1399A-AM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F4367B" w:rsidRDefault="00F4367B" w:rsidP="00F4367B">
            <w:pPr>
              <w:pStyle w:val="TableParagraph"/>
              <w:spacing w:line="348" w:lineRule="auto"/>
              <w:ind w:left="114" w:right="1298"/>
              <w:rPr>
                <w:sz w:val="18"/>
              </w:rPr>
            </w:pPr>
            <w:r>
              <w:rPr>
                <w:sz w:val="18"/>
              </w:rPr>
              <w:t>1547A-AM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Prates 27593N-PE - Regina Melo Cavalcanti</w:t>
            </w:r>
          </w:p>
          <w:p w:rsidR="00F4367B" w:rsidRDefault="00F4367B" w:rsidP="00F4367B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3615N-AM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Maria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Auxiliadora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E97886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66" o:spid="_x0000_s2183" type="#_x0000_t202" alt="#AnnotID = 1073741824" style="position:absolute;left:0;text-align:left;margin-left:395.65pt;margin-top:5.75pt;width:59.5pt;height:16.25pt;z-index:251869184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CA73BA">
        <w:rPr>
          <w:rFonts w:ascii="Times New Roman" w:hAnsi="Times New Roman" w:cs="Times New Roman"/>
          <w:b/>
          <w:spacing w:val="-2"/>
        </w:rPr>
        <w:t>Relatora:</w:t>
      </w:r>
      <w:r w:rsidR="00F4367B" w:rsidRPr="00CA73BA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Cézar Luiz Bandiera 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</w:t>
      </w:r>
      <w:r w:rsidR="00CA73BA">
        <w:rPr>
          <w:rFonts w:ascii="Times New Roman" w:hAnsi="Times New Roman" w:cs="Times New Roman"/>
          <w:spacing w:val="-2"/>
        </w:rPr>
        <w:t xml:space="preserve">                           </w:t>
      </w:r>
      <w:r>
        <w:rPr>
          <w:rFonts w:ascii="Times New Roman" w:hAnsi="Times New Roman" w:cs="Times New Roman"/>
          <w:spacing w:val="-2"/>
        </w:rPr>
        <w:t xml:space="preserve"> </w:t>
      </w:r>
      <w:r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>Exmo(a). Sr(a). Des(a). Délcio Luís Santos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</w:t>
      </w:r>
      <w:r w:rsidR="00CA73BA">
        <w:rPr>
          <w:rFonts w:ascii="Times New Roman" w:hAnsi="Times New Roman" w:cs="Times New Roman"/>
          <w:spacing w:val="-2"/>
        </w:rPr>
        <w:t xml:space="preserve">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Pr="00F4367B" w:rsidRDefault="00CA73BA" w:rsidP="00F4367B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F4367B" w:rsidRDefault="00F4367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9"/>
        <w:gridCol w:w="4913"/>
        <w:gridCol w:w="4648"/>
      </w:tblGrid>
      <w:tr w:rsidR="00F4367B" w:rsidTr="00CA73BA">
        <w:trPr>
          <w:trHeight w:val="889"/>
        </w:trPr>
        <w:tc>
          <w:tcPr>
            <w:tcW w:w="627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109</w:t>
            </w:r>
            <w:r>
              <w:rPr>
                <w:rFonts w:ascii="Arial" w:hAnsi="Arial"/>
                <w:b/>
                <w:sz w:val="20"/>
              </w:rPr>
              <w:tab/>
              <w:t>Embargos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Declaração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0016809-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</w:p>
          <w:p w:rsidR="00F4367B" w:rsidRDefault="00F4367B" w:rsidP="00F4367B">
            <w:pPr>
              <w:pStyle w:val="TableParagraph"/>
              <w:spacing w:before="235" w:line="206" w:lineRule="exact"/>
              <w:ind w:left="129" w:right="70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  <w:tc>
          <w:tcPr>
            <w:tcW w:w="46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34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Onilza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Abreu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(Adiado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02/02/26)</w:t>
            </w:r>
          </w:p>
        </w:tc>
      </w:tr>
      <w:tr w:rsidR="00F4367B" w:rsidTr="00CA73BA">
        <w:trPr>
          <w:trHeight w:val="303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2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CA73BA">
        <w:trPr>
          <w:trHeight w:val="1228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F4367B" w:rsidRDefault="00F4367B" w:rsidP="00F4367B">
            <w:pPr>
              <w:pStyle w:val="TableParagraph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spacing w:before="135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268"/>
              <w:rPr>
                <w:sz w:val="20"/>
              </w:rPr>
            </w:pPr>
            <w:r>
              <w:rPr>
                <w:sz w:val="20"/>
              </w:rPr>
              <w:t>Alex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Assunção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Costa</w:t>
            </w:r>
          </w:p>
          <w:p w:rsidR="00F4367B" w:rsidRDefault="00F4367B" w:rsidP="00F4367B">
            <w:pPr>
              <w:pStyle w:val="TableParagraph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spacing w:before="135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21079N-SC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VANESSA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SILVESTRE</w:t>
            </w:r>
          </w:p>
          <w:p w:rsidR="00F4367B" w:rsidRDefault="00F4367B" w:rsidP="00F4367B">
            <w:pPr>
              <w:pStyle w:val="TableParagraph"/>
              <w:spacing w:before="95" w:line="348" w:lineRule="auto"/>
              <w:ind w:left="114" w:right="1298"/>
              <w:rPr>
                <w:sz w:val="18"/>
              </w:rPr>
            </w:pPr>
            <w:r>
              <w:rPr>
                <w:sz w:val="18"/>
              </w:rPr>
              <w:t>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Prates 20373N-SC - Maykon Felipe de Melo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CA73BA">
        <w:rPr>
          <w:rFonts w:ascii="Times New Roman" w:hAnsi="Times New Roman" w:cs="Times New Roman"/>
          <w:b/>
          <w:spacing w:val="-2"/>
        </w:rPr>
        <w:t>Relatora:</w:t>
      </w:r>
      <w:r w:rsidRPr="00CA73BA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>Exmo(a). Sr(a). Des(a). Cézar Luiz Bandiera</w:t>
      </w:r>
    </w:p>
    <w:p w:rsidR="00F4367B" w:rsidRDefault="00E97886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67" o:spid="_x0000_s2184" type="#_x0000_t202" style="position:absolute;left:0;text-align:left;margin-left:424.45pt;margin-top:2.35pt;width:59.5pt;height:16.25pt;z-index:251871232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CA73BA"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>
        <w:rPr>
          <w:rFonts w:ascii="Times New Roman" w:hAnsi="Times New Roman" w:cs="Times New Roman"/>
          <w:spacing w:val="-2"/>
        </w:rPr>
        <w:tab/>
      </w:r>
      <w:r w:rsidRPr="00F4367B">
        <w:rPr>
          <w:rFonts w:ascii="Times New Roman" w:hAnsi="Times New Roman" w:cs="Times New Roman"/>
          <w:spacing w:val="-2"/>
        </w:rPr>
        <w:t xml:space="preserve">Exmo(a). Sr(a). Des(a). Socorro Guedes Moura 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</w:t>
      </w:r>
      <w:r w:rsidR="00CA73BA">
        <w:rPr>
          <w:rFonts w:ascii="Times New Roman" w:hAnsi="Times New Roman" w:cs="Times New Roman"/>
          <w:spacing w:val="-2"/>
        </w:rPr>
        <w:t xml:space="preserve">   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Délcio Luís Santos</w:t>
      </w:r>
    </w:p>
    <w:p w:rsidR="00A15A9F" w:rsidRPr="00F4367B" w:rsidRDefault="00A15A9F">
      <w:pPr>
        <w:pStyle w:val="Corpodetexto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9"/>
        <w:gridCol w:w="4913"/>
        <w:gridCol w:w="4648"/>
      </w:tblGrid>
      <w:tr w:rsidR="00F4367B" w:rsidTr="00CA73BA">
        <w:trPr>
          <w:trHeight w:val="889"/>
        </w:trPr>
        <w:tc>
          <w:tcPr>
            <w:tcW w:w="627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18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>Embargos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Declaração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0017128-</w:t>
            </w:r>
            <w:r>
              <w:rPr>
                <w:rFonts w:ascii="Arial" w:hAnsi="Arial"/>
                <w:b/>
                <w:spacing w:val="-2"/>
                <w:sz w:val="20"/>
              </w:rPr>
              <w:t>37.2025.8.04.9001</w:t>
            </w:r>
          </w:p>
          <w:p w:rsidR="00F4367B" w:rsidRDefault="00F4367B" w:rsidP="00F4367B">
            <w:pPr>
              <w:pStyle w:val="TableParagraph"/>
              <w:spacing w:before="231" w:line="210" w:lineRule="atLeast"/>
              <w:ind w:left="129" w:right="70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64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18" w:lineRule="exact"/>
              <w:ind w:left="234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Desa. Onilza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Abreu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(Adiado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02/02/26)</w:t>
            </w:r>
          </w:p>
        </w:tc>
      </w:tr>
      <w:tr w:rsidR="00F4367B" w:rsidTr="00CA73BA">
        <w:trPr>
          <w:trHeight w:val="301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1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1" w:lineRule="exact"/>
              <w:ind w:left="2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1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CA73BA">
        <w:trPr>
          <w:trHeight w:val="1230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33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Embargante </w:t>
            </w: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18" w:lineRule="exact"/>
              <w:ind w:left="268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Pereira</w:t>
            </w:r>
          </w:p>
          <w:p w:rsidR="00F4367B" w:rsidRDefault="00F4367B" w:rsidP="00F4367B">
            <w:pPr>
              <w:pStyle w:val="TableParagraph"/>
              <w:spacing w:before="94"/>
              <w:ind w:left="268"/>
              <w:rPr>
                <w:sz w:val="20"/>
              </w:rPr>
            </w:pPr>
            <w:r>
              <w:rPr>
                <w:sz w:val="20"/>
              </w:rPr>
              <w:t>Manaus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Shopping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5" w:lineRule="exact"/>
              <w:ind w:left="114"/>
              <w:rPr>
                <w:sz w:val="18"/>
              </w:rPr>
            </w:pPr>
            <w:r>
              <w:rPr>
                <w:sz w:val="18"/>
              </w:rPr>
              <w:t>4188N-AM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CHRISTHIAN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NARANJO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F4367B" w:rsidRDefault="00F4367B" w:rsidP="00F4367B">
            <w:pPr>
              <w:pStyle w:val="TableParagraph"/>
              <w:spacing w:before="117"/>
              <w:ind w:left="114"/>
              <w:rPr>
                <w:sz w:val="18"/>
              </w:rPr>
            </w:pPr>
            <w:r>
              <w:rPr>
                <w:sz w:val="18"/>
              </w:rPr>
              <w:t>8330N-AM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DOS ANJOS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FEITOZA </w:t>
            </w:r>
            <w:r>
              <w:rPr>
                <w:spacing w:val="-4"/>
                <w:sz w:val="18"/>
              </w:rPr>
              <w:t>NETO</w:t>
            </w:r>
          </w:p>
          <w:p w:rsidR="00F4367B" w:rsidRDefault="00F4367B" w:rsidP="00F4367B">
            <w:pPr>
              <w:pStyle w:val="TableParagraph"/>
              <w:spacing w:before="93"/>
              <w:ind w:left="114"/>
              <w:rPr>
                <w:sz w:val="18"/>
              </w:rPr>
            </w:pPr>
            <w:r>
              <w:rPr>
                <w:sz w:val="18"/>
              </w:rPr>
              <w:t>12542N-AM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LARISSA KETTLEN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4"/>
                <w:sz w:val="18"/>
              </w:rPr>
              <w:t>LIMA</w:t>
            </w:r>
          </w:p>
          <w:p w:rsidR="00F4367B" w:rsidRDefault="00F4367B" w:rsidP="00F4367B">
            <w:pPr>
              <w:pStyle w:val="TableParagraph"/>
              <w:spacing w:before="93"/>
              <w:ind w:left="114"/>
              <w:rPr>
                <w:sz w:val="18"/>
              </w:rPr>
            </w:pPr>
            <w:r>
              <w:rPr>
                <w:sz w:val="18"/>
              </w:rPr>
              <w:t>13961N-AM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CAROLAINE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LIRA </w:t>
            </w:r>
            <w:r>
              <w:rPr>
                <w:spacing w:val="-4"/>
                <w:sz w:val="18"/>
              </w:rPr>
              <w:t>LOPES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E97886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68" o:spid="_x0000_s2185" type="#_x0000_t202" alt="#AnnotID = 1622862008" style="position:absolute;left:0;text-align:left;margin-left:410.65pt;margin-top:10.15pt;width:59.5pt;height:16.25pt;z-index:251873280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CA73BA">
        <w:rPr>
          <w:rFonts w:ascii="Times New Roman" w:hAnsi="Times New Roman" w:cs="Times New Roman"/>
          <w:b/>
          <w:spacing w:val="-2"/>
        </w:rPr>
        <w:t>Relatora:</w:t>
      </w:r>
      <w:r w:rsidR="00F4367B" w:rsidRPr="00CA73BA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>Exmo(a). Sr(a). Des(a). Cézar Luiz Bandiera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Délcio Luís Santos</w:t>
      </w:r>
    </w:p>
    <w:p w:rsidR="00A15A9F" w:rsidRDefault="00A15A9F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20" w:type="dxa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977"/>
        <w:gridCol w:w="4732"/>
      </w:tblGrid>
      <w:tr w:rsidR="00F4367B" w:rsidTr="00CA73BA">
        <w:trPr>
          <w:trHeight w:val="668"/>
        </w:trPr>
        <w:tc>
          <w:tcPr>
            <w:tcW w:w="618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0000187-</w:t>
            </w:r>
            <w:r>
              <w:rPr>
                <w:rFonts w:ascii="Arial" w:hAnsi="Arial"/>
                <w:b/>
                <w:spacing w:val="-2"/>
                <w:sz w:val="20"/>
              </w:rPr>
              <w:t>44.2020.8.04.7301</w:t>
            </w:r>
          </w:p>
          <w:p w:rsidR="00F4367B" w:rsidRDefault="00F4367B" w:rsidP="00F4367B">
            <w:pPr>
              <w:pStyle w:val="TableParagraph"/>
              <w:spacing w:before="153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Tabatinga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Cível</w:t>
            </w:r>
          </w:p>
        </w:tc>
        <w:tc>
          <w:tcPr>
            <w:tcW w:w="47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19" w:lineRule="exact"/>
              <w:ind w:left="3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Luís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(Adiado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02/02/26)</w:t>
            </w:r>
          </w:p>
        </w:tc>
      </w:tr>
      <w:tr w:rsidR="00F4367B" w:rsidTr="00CA73BA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CA73BA">
        <w:trPr>
          <w:trHeight w:val="952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33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MENEZES</w:t>
            </w:r>
          </w:p>
          <w:p w:rsidR="00F4367B" w:rsidRDefault="00F4367B" w:rsidP="00F4367B">
            <w:pPr>
              <w:pStyle w:val="TableParagraph"/>
              <w:spacing w:before="94"/>
              <w:ind w:left="416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360" w:lineRule="auto"/>
              <w:ind w:left="198" w:right="998"/>
              <w:rPr>
                <w:sz w:val="18"/>
              </w:rPr>
            </w:pPr>
            <w:r>
              <w:rPr>
                <w:sz w:val="18"/>
              </w:rPr>
              <w:t>10399N-AM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Jefferson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Quadros 2013N-RO - Diego de Paiva Vasconcelos 1388A-AM - MARCIO MELO NOGUEIRA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E97886" w:rsidP="00CA73B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74" o:spid="_x0000_s2186" type="#_x0000_t202" alt="#AnnotID = 1622862008" style="position:absolute;left:0;text-align:left;margin-left:368pt;margin-top:11pt;width:59.5pt;height:16.25pt;z-index:251875328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CA73BA">
        <w:rPr>
          <w:rFonts w:ascii="Times New Roman" w:hAnsi="Times New Roman" w:cs="Times New Roman"/>
          <w:b/>
          <w:spacing w:val="-2"/>
        </w:rPr>
        <w:t>Relator:</w:t>
      </w:r>
      <w:r w:rsidR="00F4367B" w:rsidRPr="00CA73B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Layout w:type="fixed"/>
        <w:tblLook w:val="01E0"/>
      </w:tblPr>
      <w:tblGrid>
        <w:gridCol w:w="1271"/>
        <w:gridCol w:w="4972"/>
        <w:gridCol w:w="4677"/>
      </w:tblGrid>
      <w:tr w:rsidR="00F4367B" w:rsidTr="00CA73BA">
        <w:trPr>
          <w:trHeight w:val="766"/>
        </w:trPr>
        <w:tc>
          <w:tcPr>
            <w:tcW w:w="62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19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112</w:t>
            </w:r>
            <w:r>
              <w:rPr>
                <w:rFonts w:ascii="Arial" w:hAnsi="Arial"/>
                <w:b/>
                <w:sz w:val="20"/>
              </w:rPr>
              <w:tab/>
              <w:t>Agravo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Interno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0003046-</w:t>
            </w:r>
            <w:r>
              <w:rPr>
                <w:rFonts w:ascii="Arial" w:hAnsi="Arial"/>
                <w:b/>
                <w:spacing w:val="-2"/>
                <w:sz w:val="20"/>
              </w:rPr>
              <w:t>98.2025.8.04.9001</w:t>
            </w:r>
          </w:p>
          <w:p w:rsidR="00F4367B" w:rsidRDefault="00F4367B" w:rsidP="00F4367B">
            <w:pPr>
              <w:pStyle w:val="TableParagraph"/>
              <w:spacing w:before="254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2ª Vara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Tabatinga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Cível</w:t>
            </w:r>
          </w:p>
        </w:tc>
        <w:tc>
          <w:tcPr>
            <w:tcW w:w="46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19" w:lineRule="exact"/>
              <w:ind w:lef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Adiado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(02/02/26)</w:t>
            </w:r>
          </w:p>
        </w:tc>
      </w:tr>
      <w:tr w:rsidR="00F4367B" w:rsidTr="00CA73BA">
        <w:trPr>
          <w:trHeight w:val="29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1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CA73BA">
        <w:trPr>
          <w:trHeight w:val="43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1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72" w:type="dxa"/>
            <w:tcBorders>
              <w:top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04" w:lineRule="exact"/>
              <w:ind w:left="356"/>
              <w:rPr>
                <w:sz w:val="20"/>
              </w:rPr>
            </w:pPr>
            <w:r>
              <w:rPr>
                <w:sz w:val="20"/>
              </w:rPr>
              <w:t>MARILUCIA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por</w:t>
            </w:r>
          </w:p>
          <w:p w:rsidR="00F4367B" w:rsidRDefault="00F4367B" w:rsidP="00F4367B">
            <w:pPr>
              <w:pStyle w:val="TableParagraph"/>
              <w:spacing w:line="212" w:lineRule="exact"/>
              <w:ind w:left="356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677" w:type="dxa"/>
            <w:tcBorders>
              <w:top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01" w:lineRule="exact"/>
              <w:ind w:left="145"/>
              <w:rPr>
                <w:sz w:val="18"/>
              </w:rPr>
            </w:pPr>
            <w:r>
              <w:rPr>
                <w:sz w:val="18"/>
              </w:rPr>
              <w:t>365422898D-AM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Leandro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Antunes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Miranda </w:t>
            </w:r>
            <w:r>
              <w:rPr>
                <w:spacing w:val="-2"/>
                <w:sz w:val="18"/>
              </w:rPr>
              <w:t>Zanata</w:t>
            </w:r>
          </w:p>
        </w:tc>
      </w:tr>
      <w:tr w:rsidR="00F4367B" w:rsidTr="00CA73BA">
        <w:trPr>
          <w:trHeight w:val="349"/>
        </w:trPr>
        <w:tc>
          <w:tcPr>
            <w:tcW w:w="1271" w:type="dxa"/>
            <w:tcBorders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</w:tcPr>
          <w:p w:rsidR="00F4367B" w:rsidRDefault="00F4367B" w:rsidP="00F4367B">
            <w:pPr>
              <w:pStyle w:val="TableParagraph"/>
              <w:spacing w:before="2"/>
              <w:ind w:left="356"/>
              <w:rPr>
                <w:sz w:val="20"/>
              </w:rPr>
            </w:pPr>
            <w:r>
              <w:rPr>
                <w:sz w:val="20"/>
              </w:rPr>
              <w:t>AMAZONAS,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Leandro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Antunes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Zanata</w:t>
            </w:r>
          </w:p>
        </w:tc>
        <w:tc>
          <w:tcPr>
            <w:tcW w:w="4677" w:type="dxa"/>
            <w:tcBorders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4367B" w:rsidTr="00CA73BA">
        <w:trPr>
          <w:trHeight w:val="37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before="111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72" w:type="dxa"/>
          </w:tcPr>
          <w:p w:rsidR="00F4367B" w:rsidRDefault="00F4367B" w:rsidP="00F4367B">
            <w:pPr>
              <w:pStyle w:val="TableParagraph"/>
              <w:spacing w:before="111"/>
              <w:ind w:left="356"/>
              <w:rPr>
                <w:sz w:val="20"/>
              </w:rPr>
            </w:pPr>
            <w:r>
              <w:rPr>
                <w:sz w:val="20"/>
              </w:rPr>
              <w:t>SÉRGIO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4677" w:type="dxa"/>
            <w:tcBorders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before="111"/>
              <w:ind w:left="145"/>
              <w:rPr>
                <w:sz w:val="18"/>
              </w:rPr>
            </w:pPr>
            <w:r>
              <w:rPr>
                <w:sz w:val="18"/>
              </w:rPr>
              <w:t>14590N-AM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FERNANDEZ</w:t>
            </w:r>
            <w:r>
              <w:rPr>
                <w:spacing w:val="-2"/>
                <w:sz w:val="18"/>
              </w:rPr>
              <w:t xml:space="preserve"> AMORIM</w:t>
            </w:r>
          </w:p>
        </w:tc>
      </w:tr>
      <w:tr w:rsidR="00F4367B" w:rsidTr="00CA73BA">
        <w:trPr>
          <w:trHeight w:val="23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2" w:type="dxa"/>
          </w:tcPr>
          <w:p w:rsidR="00F4367B" w:rsidRDefault="00F4367B" w:rsidP="00F4367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  <w:tcBorders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before="23" w:line="188" w:lineRule="exact"/>
              <w:ind w:left="145"/>
              <w:rPr>
                <w:sz w:val="18"/>
              </w:rPr>
            </w:pPr>
            <w:r>
              <w:rPr>
                <w:sz w:val="18"/>
              </w:rPr>
              <w:t>3339N-AM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JAMESON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DAMASCENO PINHEIRO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F4367B" w:rsidTr="00CA73BA">
        <w:trPr>
          <w:trHeight w:val="207"/>
        </w:trPr>
        <w:tc>
          <w:tcPr>
            <w:tcW w:w="1271" w:type="dxa"/>
            <w:tcBorders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2" w:type="dxa"/>
          </w:tcPr>
          <w:p w:rsidR="00F4367B" w:rsidRDefault="00F4367B" w:rsidP="00F4367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7" w:type="dxa"/>
            <w:tcBorders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88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MENEZES</w:t>
            </w:r>
          </w:p>
        </w:tc>
      </w:tr>
      <w:tr w:rsidR="00F4367B" w:rsidTr="00CA73BA">
        <w:trPr>
          <w:trHeight w:val="33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06" w:lineRule="exact"/>
              <w:ind w:left="145"/>
              <w:rPr>
                <w:sz w:val="18"/>
              </w:rPr>
            </w:pPr>
            <w:r>
              <w:rPr>
                <w:sz w:val="18"/>
              </w:rPr>
              <w:t>17250N-AM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Diego Marques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F4367B" w:rsidP="00CA73B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CA73BA">
        <w:rPr>
          <w:rFonts w:ascii="Times New Roman" w:hAnsi="Times New Roman" w:cs="Times New Roman"/>
          <w:b/>
          <w:spacing w:val="-2"/>
        </w:rPr>
        <w:t>Relatora:</w:t>
      </w:r>
      <w:r w:rsidRPr="00CA73BA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F4367B" w:rsidRDefault="00E97886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83" o:spid="_x0000_s2187" type="#_x0000_t202" alt="#AnnotID = 1610612736" style="position:absolute;left:0;text-align:left;margin-left:388.1pt;margin-top:7.95pt;width:66.1pt;height:17.45pt;z-index:251877376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F4367B" w:rsidRPr="00F4367B">
        <w:rPr>
          <w:rFonts w:ascii="Times New Roman" w:hAnsi="Times New Roman" w:cs="Times New Roman"/>
          <w:spacing w:val="-2"/>
        </w:rPr>
        <w:t>Membros:</w:t>
      </w:r>
      <w:r w:rsidR="00F4367B" w:rsidRPr="00F4367B">
        <w:rPr>
          <w:rFonts w:ascii="Times New Roman" w:hAnsi="Times New Roman" w:cs="Times New Roman"/>
          <w:spacing w:val="-2"/>
        </w:rPr>
        <w:tab/>
        <w:t xml:space="preserve">Exmo(a). Sr(a). Des(a). Délcio Luís Santos 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</w:t>
      </w:r>
      <w:r w:rsidR="00CA73BA">
        <w:rPr>
          <w:rFonts w:ascii="Times New Roman" w:hAnsi="Times New Roman" w:cs="Times New Roman"/>
          <w:spacing w:val="-2"/>
        </w:rPr>
        <w:t xml:space="preserve">  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Onilza Abreu Gerth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A15A9F" w:rsidRPr="00CA73BA" w:rsidRDefault="00A15A9F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4996"/>
      </w:tblGrid>
      <w:tr w:rsidR="00A15A9F" w:rsidTr="00CA73BA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Apelação Cível 0602974-</w:t>
            </w:r>
            <w:r>
              <w:rPr>
                <w:rFonts w:ascii="Arial" w:hAnsi="Arial"/>
                <w:b/>
                <w:spacing w:val="-2"/>
                <w:sz w:val="20"/>
              </w:rPr>
              <w:t>09.2019.8.04.0001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F4367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15A9F" w:rsidTr="00CA73B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CA73BA">
        <w:trPr>
          <w:trHeight w:val="15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210"/>
              <w:rPr>
                <w:sz w:val="20"/>
              </w:rPr>
            </w:pPr>
          </w:p>
          <w:p w:rsidR="00A15A9F" w:rsidRDefault="00DD36CB">
            <w:pPr>
              <w:pStyle w:val="TableParagraph"/>
              <w:spacing w:line="333" w:lineRule="auto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Delta Máquinas </w:t>
            </w:r>
            <w:r>
              <w:rPr>
                <w:spacing w:val="-4"/>
                <w:sz w:val="20"/>
              </w:rPr>
              <w:t>Ltda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21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Terzinha Souza da </w:t>
            </w:r>
            <w:r>
              <w:rPr>
                <w:spacing w:val="-2"/>
                <w:sz w:val="20"/>
              </w:rPr>
              <w:t>Silva</w:t>
            </w:r>
          </w:p>
          <w:p w:rsidR="00A15A9F" w:rsidRDefault="00DD36C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</w:t>
            </w:r>
            <w:r>
              <w:rPr>
                <w:spacing w:val="-2"/>
                <w:sz w:val="20"/>
              </w:rPr>
              <w:t>Amazonas/Autazes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24944N-PA - GABRIEL LUIZ GRAIM </w:t>
            </w:r>
            <w:r>
              <w:rPr>
                <w:spacing w:val="-2"/>
                <w:sz w:val="18"/>
              </w:rPr>
              <w:t>CARVALHO</w:t>
            </w:r>
          </w:p>
          <w:p w:rsidR="00A15A9F" w:rsidRDefault="00DD36C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24925N-PA - MATHEUS REBELO </w:t>
            </w:r>
            <w:r>
              <w:rPr>
                <w:spacing w:val="-2"/>
                <w:sz w:val="18"/>
              </w:rPr>
              <w:t>GIROTTO</w:t>
            </w:r>
          </w:p>
          <w:p w:rsidR="00A15A9F" w:rsidRDefault="00DD36C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25289N-PA - FELIPE SOUSA </w:t>
            </w:r>
            <w:r>
              <w:rPr>
                <w:spacing w:val="-2"/>
                <w:sz w:val="18"/>
              </w:rPr>
              <w:t>ESTEVES</w:t>
            </w:r>
          </w:p>
          <w:p w:rsidR="00A15A9F" w:rsidRDefault="00DD36C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7975N-AM - Fernanda Maria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A15A9F" w:rsidRDefault="00A15A9F">
      <w:pPr>
        <w:pStyle w:val="Corpodetexto"/>
        <w:spacing w:before="1"/>
        <w:rPr>
          <w:sz w:val="14"/>
        </w:rPr>
      </w:pPr>
    </w:p>
    <w:p w:rsidR="00F4367B" w:rsidRPr="00CA73BA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CA73BA">
        <w:rPr>
          <w:rFonts w:ascii="Times New Roman" w:hAnsi="Times New Roman" w:cs="Times New Roman"/>
          <w:b/>
          <w:spacing w:val="-2"/>
        </w:rPr>
        <w:t>Presidente/Relator:</w:t>
      </w:r>
      <w:r w:rsidRPr="00CA73BA">
        <w:rPr>
          <w:rFonts w:ascii="Times New Roman" w:hAnsi="Times New Roman" w:cs="Times New Roman"/>
          <w:b/>
          <w:spacing w:val="-2"/>
        </w:rPr>
        <w:tab/>
        <w:t xml:space="preserve">Exmo(a). Sr(a). Des(a). Yedo Simões de Oliveira </w:t>
      </w:r>
    </w:p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 Exmo(a). Sr(a). Des(a). Onilza Abreu Gerth</w:t>
      </w:r>
    </w:p>
    <w:p w:rsidR="00F4367B" w:rsidRDefault="00E97886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82" o:spid="_x0000_s2188" type="#_x0000_t202" alt="#AnnotID = 1664392112" style="position:absolute;left:0;text-align:left;margin-left:402.4pt;margin-top:3.45pt;width:187.4pt;height:45.65pt;z-index:251879424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232" w:lineRule="auto"/>
                    <w:ind w:right="381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>
        <w:rPr>
          <w:rFonts w:ascii="Times New Roman" w:hAnsi="Times New Roman" w:cs="Times New Roman"/>
          <w:spacing w:val="-2"/>
        </w:rPr>
        <w:t xml:space="preserve">                   </w:t>
      </w:r>
      <w:r w:rsidR="00CA73BA">
        <w:rPr>
          <w:rFonts w:ascii="Times New Roman" w:hAnsi="Times New Roman" w:cs="Times New Roman"/>
          <w:spacing w:val="-2"/>
        </w:rPr>
        <w:t xml:space="preserve">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Cezar Luiz Bandiera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>Exmo(a). Sr(a). Des(a). Mirza Telma de Oliveira Cunha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</w:t>
      </w:r>
      <w:r w:rsidRPr="00F4367B">
        <w:rPr>
          <w:rFonts w:ascii="Times New Roman" w:hAnsi="Times New Roman" w:cs="Times New Roman"/>
          <w:spacing w:val="-2"/>
        </w:rPr>
        <w:t xml:space="preserve"> </w:t>
      </w:r>
      <w:r w:rsidR="00CA73BA">
        <w:rPr>
          <w:rFonts w:ascii="Times New Roman" w:hAnsi="Times New Roman" w:cs="Times New Roman"/>
          <w:spacing w:val="-2"/>
        </w:rPr>
        <w:t xml:space="preserve">     </w:t>
      </w:r>
      <w:r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PEDIDO DE SUSTENTAÇÃO ORAL: APELADA</w:t>
      </w:r>
    </w:p>
    <w:p w:rsidR="00F4367B" w:rsidRDefault="00F4367B">
      <w:pPr>
        <w:pStyle w:val="Corpodetexto"/>
        <w:rPr>
          <w:sz w:val="14"/>
        </w:rPr>
      </w:pPr>
    </w:p>
    <w:p w:rsidR="00CA73BA" w:rsidRDefault="00CA73BA">
      <w:pPr>
        <w:pStyle w:val="Corpodetexto"/>
        <w:rPr>
          <w:sz w:val="14"/>
        </w:rPr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299"/>
        <w:gridCol w:w="5345"/>
      </w:tblGrid>
      <w:tr w:rsidR="00A15A9F" w:rsidTr="00CA73BA">
        <w:trPr>
          <w:trHeight w:val="700"/>
        </w:trPr>
        <w:tc>
          <w:tcPr>
            <w:tcW w:w="55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Apelação Cível 0601937-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23.2023.8.04.6300</w:t>
            </w:r>
          </w:p>
          <w:p w:rsidR="00A15A9F" w:rsidRDefault="00DD36C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9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A73B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CA73B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99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7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CA73B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99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ANDERSON DE SOUZA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345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80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A15A9F" w:rsidTr="00CA73BA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9" w:type="dxa"/>
          </w:tcPr>
          <w:p w:rsidR="00A15A9F" w:rsidRDefault="00DD36C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45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80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 w:rsidR="00A15A9F" w:rsidTr="00CA73BA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9" w:type="dxa"/>
          </w:tcPr>
          <w:p w:rsidR="00A15A9F" w:rsidRDefault="00DD36C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ANDERSON DE SOUZA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345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80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  <w:tr w:rsidR="00A15A9F" w:rsidTr="00CA73BA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9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45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80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E97886" w:rsidP="00CA73B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89" type="#_x0000_t202" alt="#AnnotID = 1622862008" style="position:absolute;left:0;text-align:left;margin-left:368pt;margin-top:11pt;width:59.5pt;height:16.25pt;z-index:251881472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CA73BA">
        <w:rPr>
          <w:rFonts w:ascii="Times New Roman" w:hAnsi="Times New Roman" w:cs="Times New Roman"/>
          <w:b/>
          <w:spacing w:val="-2"/>
        </w:rPr>
        <w:t>Relator:</w:t>
      </w:r>
      <w:r w:rsidR="00F4367B" w:rsidRPr="00CA73B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PEDIDO DE SUSTENTAÇÃO ORAL: APELADO</w:t>
      </w:r>
    </w:p>
    <w:p w:rsidR="00A15A9F" w:rsidRDefault="00A15A9F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Pr="00CA73BA" w:rsidRDefault="00CA73BA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598"/>
        <w:gridCol w:w="5046"/>
      </w:tblGrid>
      <w:tr w:rsidR="00A15A9F" w:rsidTr="00CA73BA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Apelação Cível 0035810-</w:t>
            </w:r>
            <w:r>
              <w:rPr>
                <w:rFonts w:ascii="Arial" w:hAnsi="Arial"/>
                <w:b/>
                <w:spacing w:val="-2"/>
                <w:sz w:val="20"/>
              </w:rPr>
              <w:t>41.2006.8.04.0001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A73B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CA73B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CA73B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</w:t>
            </w:r>
            <w:r>
              <w:rPr>
                <w:spacing w:val="-2"/>
                <w:sz w:val="20"/>
              </w:rPr>
              <w:t>Lessa</w:t>
            </w:r>
          </w:p>
        </w:tc>
        <w:tc>
          <w:tcPr>
            <w:tcW w:w="5046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  <w:tr w:rsidR="00A15A9F" w:rsidTr="00CA73BA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A15A9F" w:rsidRDefault="00DD36CB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15A9F" w:rsidTr="00CA73BA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A15A9F" w:rsidRDefault="00DD36C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Nelson Tadeu </w:t>
            </w:r>
            <w:r>
              <w:rPr>
                <w:spacing w:val="-2"/>
                <w:sz w:val="20"/>
              </w:rPr>
              <w:t>Gullo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3814N-AM - Iza Amélia de Castro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A15A9F" w:rsidTr="00CA73BA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A15A9F" w:rsidRDefault="00DD36C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Terezinha Maria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  <w:tr w:rsidR="00A15A9F" w:rsidTr="00CA73B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4919N-AM - JOABE DE FRANÇA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A15A9F" w:rsidTr="00CA73BA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4920N-AM - Suzana Afonso Garcia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A15A9F" w:rsidTr="00CA73BA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A15A9F" w:rsidRDefault="00DD36C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</w:t>
            </w:r>
            <w:r>
              <w:rPr>
                <w:spacing w:val="-2"/>
                <w:sz w:val="20"/>
              </w:rPr>
              <w:t>Lessa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15A9F" w:rsidTr="00CA73BA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A15A9F" w:rsidRDefault="00DD36CB">
            <w:pPr>
              <w:pStyle w:val="TableParagraph"/>
              <w:spacing w:before="42"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Gláucia Maria Castro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3456N-AM - ELAINE BEZERRA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A15A9F" w:rsidTr="00CA73B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BENAYON</w:t>
            </w:r>
          </w:p>
        </w:tc>
      </w:tr>
      <w:tr w:rsidR="00A15A9F" w:rsidTr="00CA73B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8769N-AM - Márcia Regina Albuquerque </w:t>
            </w:r>
            <w:r>
              <w:rPr>
                <w:spacing w:val="-2"/>
                <w:sz w:val="18"/>
              </w:rPr>
              <w:t>Gonzalez</w:t>
            </w:r>
          </w:p>
        </w:tc>
      </w:tr>
      <w:tr w:rsidR="00A15A9F" w:rsidTr="00CA73BA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6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3814N-AM - Iza Amélia de Castro </w:t>
            </w:r>
            <w:r>
              <w:rPr>
                <w:spacing w:val="-2"/>
                <w:sz w:val="18"/>
              </w:rPr>
              <w:t>Albuquerque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E97886" w:rsidP="00CA73B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90" type="#_x0000_t202" alt="#AnnotID = 1622862008" style="position:absolute;left:0;text-align:left;margin-left:368pt;margin-top:11pt;width:59.5pt;height:16.25pt;z-index:251883520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CA73BA">
        <w:rPr>
          <w:rFonts w:ascii="Times New Roman" w:hAnsi="Times New Roman" w:cs="Times New Roman"/>
          <w:b/>
          <w:spacing w:val="-2"/>
        </w:rPr>
        <w:t>Relator:</w:t>
      </w:r>
      <w:r w:rsidR="00F4367B" w:rsidRPr="00CA73B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CA73BA">
        <w:rPr>
          <w:rFonts w:ascii="Times New Roman" w:hAnsi="Times New Roman" w:cs="Times New Roman"/>
          <w:spacing w:val="-2"/>
        </w:rPr>
        <w:t>PEDIDO DE SUSTENTAÇÃO ORAL: APELANTE</w:t>
      </w:r>
    </w:p>
    <w:p w:rsidR="00F4367B" w:rsidRDefault="00F4367B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4996"/>
      </w:tblGrid>
      <w:tr w:rsidR="00A15A9F" w:rsidTr="00CA73BA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Apelação Cível 0477086-</w:t>
            </w:r>
            <w:r>
              <w:rPr>
                <w:rFonts w:ascii="Arial" w:hAnsi="Arial"/>
                <w:b/>
                <w:spacing w:val="-2"/>
                <w:sz w:val="20"/>
              </w:rPr>
              <w:t>88.2023.8.04.0001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F4367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CA73B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CA73BA">
        <w:trPr>
          <w:trHeight w:val="10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333" w:lineRule="auto"/>
              <w:ind w:left="339" w:right="1021"/>
              <w:rPr>
                <w:sz w:val="20"/>
              </w:rPr>
            </w:pPr>
            <w:r>
              <w:rPr>
                <w:sz w:val="20"/>
              </w:rPr>
              <w:t>BENEDITO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BANCO BMG S/A</w:t>
            </w: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372" w:lineRule="auto"/>
              <w:ind w:left="451" w:right="1435"/>
              <w:rPr>
                <w:sz w:val="18"/>
              </w:rPr>
            </w:pPr>
            <w:r>
              <w:rPr>
                <w:sz w:val="18"/>
              </w:rPr>
              <w:t>13050N-AM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Barros 40004N-RS - RODRIGO SCOPEL</w:t>
            </w:r>
          </w:p>
          <w:p w:rsidR="00A15A9F" w:rsidRDefault="00DD36C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E97886" w:rsidP="00CA73B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91" type="#_x0000_t202" alt="#AnnotID = 1622862008" style="position:absolute;left:0;text-align:left;margin-left:368pt;margin-top:11pt;width:59.5pt;height:16.25pt;z-index:251885568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CA73BA">
        <w:rPr>
          <w:rFonts w:ascii="Times New Roman" w:hAnsi="Times New Roman" w:cs="Times New Roman"/>
          <w:b/>
          <w:spacing w:val="-2"/>
        </w:rPr>
        <w:t>Relator:</w:t>
      </w:r>
      <w:r w:rsidR="00F4367B" w:rsidRPr="00CA73B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A15A9F" w:rsidRPr="00CA73BA" w:rsidRDefault="00A15A9F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CA73BA">
        <w:rPr>
          <w:rFonts w:ascii="Times New Roman" w:hAnsi="Times New Roman" w:cs="Times New Roman"/>
          <w:spacing w:val="-2"/>
        </w:rPr>
        <w:t>PEDIDO DE SUSTENTAÇÃO ORAL: APELADO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P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648"/>
        <w:gridCol w:w="4996"/>
      </w:tblGrid>
      <w:tr w:rsidR="00A15A9F" w:rsidTr="00CA73BA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117</w:t>
            </w:r>
            <w:r>
              <w:rPr>
                <w:rFonts w:ascii="Arial" w:hAnsi="Arial"/>
                <w:b/>
                <w:sz w:val="20"/>
              </w:rPr>
              <w:tab/>
              <w:t>Apelação Cível 0782430-</w:t>
            </w:r>
            <w:r>
              <w:rPr>
                <w:rFonts w:ascii="Arial" w:hAnsi="Arial"/>
                <w:b/>
                <w:spacing w:val="-2"/>
                <w:sz w:val="20"/>
              </w:rPr>
              <w:t>11.2022.8.04.0001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F4367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CA73B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CA73BA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96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</w:tc>
      </w:tr>
      <w:tr w:rsidR="00A15A9F" w:rsidTr="00CA73B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4000N-AM - Luiz Felipe Brandão </w:t>
            </w:r>
            <w:r>
              <w:rPr>
                <w:spacing w:val="-2"/>
                <w:sz w:val="18"/>
              </w:rPr>
              <w:t>Ozores</w:t>
            </w:r>
          </w:p>
        </w:tc>
      </w:tr>
      <w:tr w:rsidR="00A15A9F" w:rsidTr="00CA73BA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A15A9F" w:rsidRDefault="00DD36C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Meuriane Marques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14410N-AM - Deborah Rosendo de Almeida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A15A9F" w:rsidTr="00CA73BA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Tavares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E97886" w:rsidP="00CA73B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192" type="#_x0000_t202" alt="#AnnotID = 1622862008" style="position:absolute;left:0;text-align:left;margin-left:368pt;margin-top:11pt;width:59.5pt;height:16.25pt;z-index:251887616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CA73BA">
        <w:rPr>
          <w:rFonts w:ascii="Times New Roman" w:hAnsi="Times New Roman" w:cs="Times New Roman"/>
          <w:b/>
          <w:spacing w:val="-2"/>
        </w:rPr>
        <w:t>Relator:</w:t>
      </w:r>
      <w:r w:rsidR="00F4367B" w:rsidRPr="00CA73B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A15A9F" w:rsidRPr="00CA73BA" w:rsidRDefault="00A15A9F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CA73BA">
        <w:rPr>
          <w:rFonts w:ascii="Times New Roman" w:hAnsi="Times New Roman" w:cs="Times New Roman"/>
          <w:spacing w:val="-2"/>
        </w:rPr>
        <w:t>PEDIDO DE SUSTENTAÇÃO ORAL: APELANTE</w:t>
      </w:r>
    </w:p>
    <w:p w:rsidR="00A15A9F" w:rsidRDefault="00A15A9F">
      <w:pPr>
        <w:pStyle w:val="Corpodetexto"/>
      </w:pPr>
    </w:p>
    <w:p w:rsidR="00A15A9F" w:rsidRDefault="00A15A9F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4996"/>
      </w:tblGrid>
      <w:tr w:rsidR="00A15A9F" w:rsidTr="00CA73BA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>Apelação Cível 0542303-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A73B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15A9F" w:rsidTr="00CA73B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CA73BA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21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Alex Higor Carvalho de </w:t>
            </w:r>
            <w:r>
              <w:rPr>
                <w:spacing w:val="-2"/>
                <w:sz w:val="20"/>
              </w:rPr>
              <w:t>Oliveira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21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A15A9F" w:rsidRDefault="00DD36C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A15A9F" w:rsidRDefault="00DD36C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A15A9F" w:rsidRDefault="00DD36C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F4367B" w:rsidRPr="00CA73BA" w:rsidRDefault="00F4367B" w:rsidP="00CA73B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CA73BA">
        <w:rPr>
          <w:rFonts w:ascii="Times New Roman" w:hAnsi="Times New Roman" w:cs="Times New Roman"/>
          <w:b/>
          <w:spacing w:val="-2"/>
        </w:rPr>
        <w:t>Presidente/Relator:</w:t>
      </w:r>
      <w:r w:rsidRPr="00CA73BA">
        <w:rPr>
          <w:rFonts w:ascii="Times New Roman" w:hAnsi="Times New Roman" w:cs="Times New Roman"/>
          <w:b/>
          <w:spacing w:val="-2"/>
        </w:rPr>
        <w:tab/>
        <w:t>Exmo(a). Sr(a). Des(a). Yedo Simões de Oliveira</w:t>
      </w:r>
      <w:r w:rsidR="00E97886" w:rsidRPr="00E97886">
        <w:rPr>
          <w:rFonts w:ascii="Times New Roman" w:hAnsi="Times New Roman" w:cs="Times New Roman"/>
          <w:b/>
          <w:spacing w:val="-2"/>
        </w:rPr>
        <w:pict>
          <v:shape id="_x0000_s2193" type="#_x0000_t202" alt="#AnnotID = 1622862008" style="position:absolute;left:0;text-align:left;margin-left:368pt;margin-top:11pt;width:59.5pt;height:16.25pt;z-index:251889664;mso-position-horizontal-relative:page;mso-position-vertical-relative:text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F4367B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CA73BA">
        <w:rPr>
          <w:rFonts w:ascii="Times New Roman" w:hAnsi="Times New Roman" w:cs="Times New Roman"/>
          <w:spacing w:val="-2"/>
        </w:rPr>
        <w:t>PEDIDO DE SUSTENTAÇÃO ORAL: APELADO</w:t>
      </w:r>
    </w:p>
    <w:p w:rsidR="00F4367B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11"/>
        <w:gridCol w:w="5042"/>
        <w:gridCol w:w="4662"/>
      </w:tblGrid>
      <w:tr w:rsidR="00F4367B" w:rsidTr="00CA73BA">
        <w:trPr>
          <w:trHeight w:val="793"/>
        </w:trPr>
        <w:tc>
          <w:tcPr>
            <w:tcW w:w="62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0627210-</w:t>
            </w:r>
            <w:r>
              <w:rPr>
                <w:rFonts w:ascii="Arial" w:hAnsi="Arial"/>
                <w:b/>
                <w:spacing w:val="-2"/>
                <w:sz w:val="20"/>
              </w:rPr>
              <w:t>20.2022.8.04.0001</w:t>
            </w:r>
          </w:p>
          <w:p w:rsidR="00F4367B" w:rsidRDefault="00F4367B" w:rsidP="00F4367B">
            <w:pPr>
              <w:pStyle w:val="TableParagraph"/>
              <w:spacing w:before="139" w:line="206" w:lineRule="exact"/>
              <w:ind w:left="129" w:right="4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66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5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 09.02.26</w:t>
            </w:r>
          </w:p>
        </w:tc>
      </w:tr>
      <w:tr w:rsidR="00F4367B" w:rsidTr="00CA73BA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42" w:type="dxa"/>
            <w:tcBorders>
              <w:top w:val="single" w:sz="8" w:space="0" w:color="000000"/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CA73BA">
        <w:trPr>
          <w:trHeight w:val="210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2" w:type="dxa"/>
            <w:tcBorders>
              <w:top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0" w:lineRule="exact"/>
              <w:ind w:left="415"/>
              <w:rPr>
                <w:sz w:val="20"/>
              </w:rPr>
            </w:pPr>
            <w:r>
              <w:rPr>
                <w:sz w:val="20"/>
              </w:rPr>
              <w:t>CDL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DISTRIBUICAO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LOGISTICA</w:t>
            </w:r>
          </w:p>
        </w:tc>
        <w:tc>
          <w:tcPr>
            <w:tcW w:w="4662" w:type="dxa"/>
            <w:tcBorders>
              <w:top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0" w:lineRule="exact"/>
              <w:ind w:left="133"/>
              <w:rPr>
                <w:sz w:val="18"/>
              </w:rPr>
            </w:pPr>
            <w:r>
              <w:rPr>
                <w:sz w:val="18"/>
              </w:rPr>
              <w:t>4434N-AM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AFRÂNIO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AZEVEDO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F4367B" w:rsidTr="00CA73BA">
        <w:trPr>
          <w:trHeight w:val="313"/>
        </w:trPr>
        <w:tc>
          <w:tcPr>
            <w:tcW w:w="1211" w:type="dxa"/>
            <w:tcBorders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2" w:type="dxa"/>
          </w:tcPr>
          <w:p w:rsidR="00F4367B" w:rsidRDefault="00F4367B" w:rsidP="00F4367B">
            <w:pPr>
              <w:pStyle w:val="TableParagraph"/>
              <w:spacing w:line="223" w:lineRule="exact"/>
              <w:ind w:left="416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662" w:type="dxa"/>
            <w:tcBorders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before="64"/>
              <w:ind w:left="133"/>
              <w:rPr>
                <w:sz w:val="18"/>
              </w:rPr>
            </w:pPr>
            <w:r>
              <w:rPr>
                <w:sz w:val="18"/>
              </w:rPr>
              <w:t>491A-AM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Benevides</w:t>
            </w:r>
          </w:p>
        </w:tc>
      </w:tr>
      <w:tr w:rsidR="00F4367B" w:rsidTr="00CA73BA">
        <w:trPr>
          <w:trHeight w:val="275"/>
        </w:trPr>
        <w:tc>
          <w:tcPr>
            <w:tcW w:w="1211" w:type="dxa"/>
            <w:tcBorders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before="34" w:line="22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2" w:type="dxa"/>
          </w:tcPr>
          <w:p w:rsidR="00F4367B" w:rsidRDefault="00F4367B" w:rsidP="00F4367B">
            <w:pPr>
              <w:pStyle w:val="TableParagraph"/>
              <w:spacing w:before="34" w:line="221" w:lineRule="exact"/>
              <w:ind w:left="41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CONCEICAO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PANTOJA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4662" w:type="dxa"/>
            <w:tcBorders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before="51" w:line="205" w:lineRule="exact"/>
              <w:ind w:left="133"/>
              <w:rPr>
                <w:sz w:val="18"/>
              </w:rPr>
            </w:pPr>
            <w:r>
              <w:rPr>
                <w:sz w:val="18"/>
              </w:rPr>
              <w:t>16058N-AM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Tailah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Gonzaga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Lahan</w:t>
            </w:r>
          </w:p>
        </w:tc>
      </w:tr>
      <w:tr w:rsidR="00F4367B" w:rsidTr="00CA73BA">
        <w:trPr>
          <w:trHeight w:val="330"/>
        </w:trPr>
        <w:tc>
          <w:tcPr>
            <w:tcW w:w="1211" w:type="dxa"/>
            <w:tcBorders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2" w:type="dxa"/>
          </w:tcPr>
          <w:p w:rsidR="00F4367B" w:rsidRDefault="00F4367B" w:rsidP="00F4367B">
            <w:pPr>
              <w:pStyle w:val="TableParagraph"/>
              <w:spacing w:before="4"/>
              <w:ind w:left="416"/>
              <w:rPr>
                <w:sz w:val="20"/>
              </w:rPr>
            </w:pP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662" w:type="dxa"/>
            <w:tcBorders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before="75"/>
              <w:ind w:left="133"/>
              <w:rPr>
                <w:sz w:val="18"/>
              </w:rPr>
            </w:pPr>
            <w:r>
              <w:rPr>
                <w:sz w:val="18"/>
              </w:rPr>
              <w:t>13626N-AM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LAYENNE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F4367B" w:rsidTr="00CA73BA">
        <w:trPr>
          <w:trHeight w:val="378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2" w:type="dxa"/>
            <w:tcBorders>
              <w:bottom w:val="single" w:sz="8" w:space="0" w:color="000000"/>
            </w:tcBorders>
          </w:tcPr>
          <w:p w:rsidR="00F4367B" w:rsidRDefault="00F4367B" w:rsidP="00F436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62" w:type="dxa"/>
            <w:tcBorders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before="42"/>
              <w:ind w:left="133"/>
              <w:rPr>
                <w:sz w:val="18"/>
              </w:rPr>
            </w:pPr>
            <w:r>
              <w:rPr>
                <w:sz w:val="18"/>
              </w:rPr>
              <w:t>13522N-AM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LUÍS FELIPE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AZEVEDO</w:t>
            </w:r>
            <w:r>
              <w:rPr>
                <w:spacing w:val="-2"/>
                <w:sz w:val="18"/>
              </w:rPr>
              <w:t xml:space="preserve"> ARAÚJO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E97886" w:rsidP="00CA73B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190" o:spid="_x0000_s2195" type="#_x0000_t202" alt="#AnnotID = 1664392112" style="position:absolute;left:0;text-align:left;margin-left:376.4pt;margin-top:8.3pt;width:59.5pt;height:16.25pt;z-index:251891712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CA73BA">
        <w:rPr>
          <w:rFonts w:ascii="Times New Roman" w:hAnsi="Times New Roman" w:cs="Times New Roman"/>
          <w:b/>
          <w:spacing w:val="-2"/>
        </w:rPr>
        <w:t>Relator:</w:t>
      </w:r>
      <w:r w:rsidR="00F4367B" w:rsidRPr="00CA73B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</w:r>
      <w:r w:rsidR="00CA73BA">
        <w:rPr>
          <w:rFonts w:ascii="Times New Roman" w:hAnsi="Times New Roman" w:cs="Times New Roman"/>
          <w:spacing w:val="-2"/>
        </w:rPr>
        <w:t xml:space="preserve"> </w:t>
      </w:r>
      <w:r w:rsidRPr="00F4367B">
        <w:rPr>
          <w:rFonts w:ascii="Times New Roman" w:hAnsi="Times New Roman" w:cs="Times New Roman"/>
          <w:spacing w:val="-2"/>
        </w:rPr>
        <w:t xml:space="preserve">Exmo(a). Sr(a). Des(a). Mirza Telma de Oliveira Cunha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CA73BA" w:rsidRDefault="00CA73BA" w:rsidP="00F4367B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CA73BA" w:rsidRDefault="00CA73BA" w:rsidP="00F4367B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CA73BA" w:rsidRPr="00F4367B" w:rsidRDefault="00CA73BA" w:rsidP="00F4367B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F4367B" w:rsidRDefault="00F4367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672"/>
        <w:gridCol w:w="5037"/>
      </w:tblGrid>
      <w:tr w:rsidR="00F4367B" w:rsidTr="00CA73BA">
        <w:trPr>
          <w:trHeight w:val="790"/>
        </w:trPr>
        <w:tc>
          <w:tcPr>
            <w:tcW w:w="588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120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0564375-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25.2024.8.04.0001</w:t>
            </w:r>
          </w:p>
          <w:p w:rsidR="00F4367B" w:rsidRDefault="00F4367B" w:rsidP="00F4367B">
            <w:pPr>
              <w:pStyle w:val="TableParagraph"/>
              <w:spacing w:before="129" w:line="210" w:lineRule="atLeas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6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Cunha </w:t>
            </w:r>
            <w:r>
              <w:rPr>
                <w:rFonts w:ascii="Arial" w:hAnsi="Arial"/>
                <w:b/>
                <w:sz w:val="20"/>
              </w:rPr>
              <w:t>ADIADO 09.02.26</w:t>
            </w:r>
          </w:p>
        </w:tc>
      </w:tr>
      <w:tr w:rsidR="00F4367B" w:rsidTr="00CA73BA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4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CA73BA">
        <w:trPr>
          <w:trHeight w:val="930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33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Rogerio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Paula</w:t>
            </w:r>
          </w:p>
          <w:p w:rsidR="00F4367B" w:rsidRDefault="00F4367B" w:rsidP="00F4367B">
            <w:pPr>
              <w:pStyle w:val="TableParagraph"/>
              <w:spacing w:before="94"/>
              <w:ind w:left="416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372" w:lineRule="auto"/>
              <w:ind w:left="503" w:right="1236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Oliveira 17314N-CE - WILSON SALES BELCHIOR</w:t>
            </w:r>
          </w:p>
          <w:p w:rsidR="00F4367B" w:rsidRDefault="00F4367B" w:rsidP="00F4367B">
            <w:pPr>
              <w:pStyle w:val="TableParagraph"/>
              <w:spacing w:line="185" w:lineRule="exact"/>
              <w:ind w:left="503"/>
              <w:rPr>
                <w:sz w:val="18"/>
              </w:rPr>
            </w:pPr>
            <w:r>
              <w:rPr>
                <w:sz w:val="18"/>
              </w:rPr>
              <w:t>1037A-AM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 WILSON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CA73BA">
        <w:rPr>
          <w:rFonts w:ascii="Times New Roman" w:hAnsi="Times New Roman" w:cs="Times New Roman"/>
          <w:b/>
          <w:spacing w:val="-2"/>
        </w:rPr>
        <w:t>Relatora:</w:t>
      </w:r>
      <w:r w:rsidRPr="00CA73BA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CA73BA" w:rsidRDefault="00E97886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96" o:spid="_x0000_s2196" type="#_x0000_t202" style="position:absolute;left:0;text-align:left;margin-left:386pt;margin-top:12.25pt;width:66.1pt;height:17.45pt;z-index:251893760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F4367B" w:rsidRPr="00F4367B">
        <w:rPr>
          <w:rFonts w:ascii="Times New Roman" w:hAnsi="Times New Roman" w:cs="Times New Roman"/>
          <w:spacing w:val="-2"/>
        </w:rPr>
        <w:t>Membros:</w:t>
      </w:r>
      <w:r w:rsidR="00F4367B" w:rsidRPr="00F4367B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F4367B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Délcio Luís Santos</w:t>
      </w: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Cezar Luiz Bandiera</w:t>
      </w:r>
    </w:p>
    <w:p w:rsidR="00CA73BA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1"/>
        <w:gridCol w:w="4672"/>
        <w:gridCol w:w="5032"/>
      </w:tblGrid>
      <w:tr w:rsidR="00F4367B" w:rsidTr="00CA73BA">
        <w:trPr>
          <w:trHeight w:val="795"/>
        </w:trPr>
        <w:tc>
          <w:tcPr>
            <w:tcW w:w="588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24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0630711-</w:t>
            </w:r>
            <w:r>
              <w:rPr>
                <w:rFonts w:ascii="Arial" w:hAnsi="Arial"/>
                <w:b/>
                <w:spacing w:val="-2"/>
                <w:sz w:val="20"/>
              </w:rPr>
              <w:t>89.2016.8.04.0001</w:t>
            </w:r>
          </w:p>
          <w:p w:rsidR="00F4367B" w:rsidRDefault="00F4367B" w:rsidP="00F4367B">
            <w:pPr>
              <w:pStyle w:val="TableParagraph"/>
              <w:spacing w:before="139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6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Cunha </w:t>
            </w:r>
            <w:r>
              <w:rPr>
                <w:rFonts w:ascii="Arial" w:hAnsi="Arial"/>
                <w:b/>
                <w:sz w:val="20"/>
              </w:rPr>
              <w:t>ADIADO 09.02.26</w:t>
            </w:r>
          </w:p>
        </w:tc>
      </w:tr>
      <w:tr w:rsidR="00F4367B" w:rsidTr="00CA73BA">
        <w:trPr>
          <w:trHeight w:val="29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4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CA73BA">
        <w:trPr>
          <w:trHeight w:val="3407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624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Moraes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  <w:p w:rsidR="00F4367B" w:rsidRDefault="00F4367B" w:rsidP="00F4367B">
            <w:pPr>
              <w:pStyle w:val="TableParagraph"/>
              <w:spacing w:before="102"/>
              <w:rPr>
                <w:rFonts w:ascii="Palatino Linotype"/>
                <w:sz w:val="20"/>
              </w:rPr>
            </w:pPr>
          </w:p>
          <w:p w:rsidR="00F4367B" w:rsidRDefault="00F4367B" w:rsidP="00F4367B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9" w:lineRule="exact"/>
              <w:ind w:left="503"/>
              <w:rPr>
                <w:sz w:val="18"/>
              </w:rPr>
            </w:pPr>
            <w:r>
              <w:rPr>
                <w:sz w:val="18"/>
              </w:rPr>
              <w:t>5641N-AM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LUIZ FERNANDO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MAFRA </w:t>
            </w:r>
            <w:r>
              <w:rPr>
                <w:spacing w:val="-2"/>
                <w:sz w:val="18"/>
              </w:rPr>
              <w:t>NEGREIROS</w:t>
            </w:r>
          </w:p>
          <w:p w:rsidR="00F4367B" w:rsidRDefault="00F4367B" w:rsidP="00F4367B">
            <w:pPr>
              <w:pStyle w:val="TableParagraph"/>
              <w:spacing w:before="98" w:line="348" w:lineRule="auto"/>
              <w:ind w:left="503" w:right="1419"/>
              <w:rPr>
                <w:sz w:val="18"/>
              </w:rPr>
            </w:pPr>
            <w:r>
              <w:rPr>
                <w:sz w:val="18"/>
              </w:rPr>
              <w:t>6336N-AM - Tatiane Medina Oliveira 6445N-AM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Filipe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</w:p>
          <w:p w:rsidR="00F4367B" w:rsidRDefault="00F4367B" w:rsidP="00F4367B">
            <w:pPr>
              <w:pStyle w:val="TableParagraph"/>
              <w:spacing w:line="348" w:lineRule="auto"/>
              <w:ind w:left="503" w:right="785"/>
              <w:rPr>
                <w:sz w:val="18"/>
              </w:rPr>
            </w:pPr>
            <w:r>
              <w:rPr>
                <w:sz w:val="18"/>
              </w:rPr>
              <w:t>9702N-AM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Ramos 12994N-AM - Letícia Sant'ana Xavier</w:t>
            </w:r>
          </w:p>
          <w:p w:rsidR="00F4367B" w:rsidRDefault="00F4367B" w:rsidP="00F4367B">
            <w:pPr>
              <w:pStyle w:val="TableParagraph"/>
              <w:ind w:left="503" w:right="785"/>
              <w:rPr>
                <w:sz w:val="18"/>
              </w:rPr>
            </w:pPr>
            <w:r>
              <w:rPr>
                <w:sz w:val="18"/>
              </w:rPr>
              <w:t>16170N-AM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DÉBORAH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DAVILA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ANDRADE </w:t>
            </w:r>
            <w:r>
              <w:rPr>
                <w:spacing w:val="-2"/>
                <w:sz w:val="18"/>
              </w:rPr>
              <w:t>SEREJO</w:t>
            </w:r>
          </w:p>
          <w:p w:rsidR="00F4367B" w:rsidRDefault="00F4367B" w:rsidP="00F4367B">
            <w:pPr>
              <w:pStyle w:val="TableParagraph"/>
              <w:spacing w:line="189" w:lineRule="exact"/>
              <w:ind w:left="503"/>
              <w:rPr>
                <w:sz w:val="18"/>
              </w:rPr>
            </w:pPr>
            <w:r>
              <w:rPr>
                <w:sz w:val="18"/>
              </w:rPr>
              <w:t>9991N-AM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Luzilena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Gomes </w:t>
            </w:r>
            <w:r>
              <w:rPr>
                <w:spacing w:val="-4"/>
                <w:sz w:val="18"/>
              </w:rPr>
              <w:t>Mota</w:t>
            </w:r>
          </w:p>
          <w:p w:rsidR="00F4367B" w:rsidRDefault="00F4367B" w:rsidP="00F4367B">
            <w:pPr>
              <w:pStyle w:val="TableParagraph"/>
              <w:spacing w:before="90" w:line="348" w:lineRule="auto"/>
              <w:ind w:left="503" w:right="1236"/>
              <w:rPr>
                <w:sz w:val="18"/>
              </w:rPr>
            </w:pPr>
            <w:r>
              <w:rPr>
                <w:sz w:val="18"/>
              </w:rPr>
              <w:t>7038N-AM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Dayany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Abreu 9425N-AM - INGRID GODINHO DODÔ</w:t>
            </w:r>
          </w:p>
          <w:p w:rsidR="00F4367B" w:rsidRDefault="00F4367B" w:rsidP="00F4367B">
            <w:pPr>
              <w:pStyle w:val="TableParagraph"/>
              <w:spacing w:line="202" w:lineRule="exact"/>
              <w:ind w:left="503"/>
              <w:rPr>
                <w:sz w:val="18"/>
              </w:rPr>
            </w:pPr>
            <w:r>
              <w:rPr>
                <w:sz w:val="18"/>
              </w:rPr>
              <w:t>3775N-AM - KARLA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FREIXO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BRAGA</w:t>
            </w:r>
          </w:p>
          <w:p w:rsidR="00F4367B" w:rsidRDefault="00F4367B" w:rsidP="00F4367B">
            <w:pPr>
              <w:pStyle w:val="TableParagraph"/>
              <w:spacing w:before="97"/>
              <w:ind w:left="503"/>
              <w:rPr>
                <w:sz w:val="18"/>
              </w:rPr>
            </w:pPr>
            <w:r>
              <w:rPr>
                <w:sz w:val="18"/>
              </w:rPr>
              <w:t>65985N-SC - JULIANA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PATRÍCIA </w:t>
            </w:r>
            <w:r>
              <w:rPr>
                <w:spacing w:val="-4"/>
                <w:sz w:val="18"/>
              </w:rPr>
              <w:t>MEYER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CA73BA">
        <w:rPr>
          <w:rFonts w:ascii="Times New Roman" w:hAnsi="Times New Roman" w:cs="Times New Roman"/>
          <w:b/>
          <w:spacing w:val="-2"/>
        </w:rPr>
        <w:t>Relatora:</w:t>
      </w:r>
      <w:r w:rsidRPr="00CA73BA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F4367B" w:rsidRDefault="00E97886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97" o:spid="_x0000_s2197" type="#_x0000_t202" alt="#AnnotID = 1073741824" style="position:absolute;left:0;text-align:left;margin-left:402.25pt;margin-top:10.5pt;width:66.1pt;height:17.45pt;z-index:251895808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F4367B" w:rsidRPr="00F4367B">
        <w:rPr>
          <w:rFonts w:ascii="Times New Roman" w:hAnsi="Times New Roman" w:cs="Times New Roman"/>
          <w:spacing w:val="-2"/>
        </w:rPr>
        <w:t>Membros:</w:t>
      </w:r>
      <w:r w:rsidR="00F4367B" w:rsidRPr="00F4367B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</w:t>
      </w:r>
      <w:r w:rsidR="00CA73BA">
        <w:rPr>
          <w:rFonts w:ascii="Times New Roman" w:hAnsi="Times New Roman" w:cs="Times New Roman"/>
          <w:spacing w:val="-2"/>
        </w:rPr>
        <w:t xml:space="preserve">   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Délcio Luís Santos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</w:t>
      </w:r>
      <w:r w:rsidR="00CA73BA">
        <w:rPr>
          <w:rFonts w:ascii="Times New Roman" w:hAnsi="Times New Roman" w:cs="Times New Roman"/>
          <w:spacing w:val="-2"/>
        </w:rPr>
        <w:t xml:space="preserve">    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Cezar Luiz Bandiera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54726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SUSTENTAÇÃO ORAL: APELADO</w:t>
      </w: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P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54726A" w:rsidRDefault="0054726A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2"/>
        <w:gridCol w:w="4672"/>
        <w:gridCol w:w="5031"/>
      </w:tblGrid>
      <w:tr w:rsidR="00F4367B" w:rsidTr="00CA73BA">
        <w:trPr>
          <w:trHeight w:val="790"/>
        </w:trPr>
        <w:tc>
          <w:tcPr>
            <w:tcW w:w="588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18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122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0454209-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23.2024.8.04.0001</w:t>
            </w:r>
          </w:p>
          <w:p w:rsidR="00F4367B" w:rsidRDefault="00F4367B" w:rsidP="00F4367B">
            <w:pPr>
              <w:pStyle w:val="TableParagraph"/>
              <w:spacing w:before="141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3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18" w:lineRule="exact"/>
              <w:ind w:left="624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Cunha </w:t>
            </w:r>
            <w:r>
              <w:rPr>
                <w:rFonts w:ascii="Arial" w:hAnsi="Arial"/>
                <w:b/>
                <w:sz w:val="20"/>
              </w:rPr>
              <w:t>ADIADO 09.02.26</w:t>
            </w:r>
          </w:p>
        </w:tc>
      </w:tr>
      <w:tr w:rsidR="00F4367B" w:rsidTr="00CA73BA">
        <w:trPr>
          <w:trHeight w:val="299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18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18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18" w:lineRule="exact"/>
              <w:ind w:lef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CA73BA">
        <w:trPr>
          <w:trHeight w:val="1828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33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18" w:lineRule="exact"/>
              <w:ind w:left="41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  <w:p w:rsidR="00F4367B" w:rsidRDefault="00F4367B" w:rsidP="00F4367B">
            <w:pPr>
              <w:pStyle w:val="TableParagraph"/>
              <w:spacing w:before="94"/>
              <w:ind w:left="41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Cerdeira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50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350" w:lineRule="auto"/>
              <w:ind w:left="504" w:right="676"/>
              <w:rPr>
                <w:sz w:val="18"/>
              </w:rPr>
            </w:pPr>
            <w:r>
              <w:rPr>
                <w:sz w:val="18"/>
              </w:rPr>
              <w:t>4867N-TO - Renato Chagas Corrêa da Silva 8872N-AM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sistema 7949N-AM - Daniel Marcelo Benvenutti de Sales 32318N-AM - Philippe Nunes de Oliveira Dantas 10057N-AM - Francisco Carlos Nunes de Oliveira</w:t>
            </w:r>
          </w:p>
          <w:p w:rsidR="00F4367B" w:rsidRDefault="00F4367B" w:rsidP="00F4367B">
            <w:pPr>
              <w:pStyle w:val="TableParagraph"/>
              <w:spacing w:line="201" w:lineRule="exact"/>
              <w:ind w:left="504"/>
              <w:rPr>
                <w:sz w:val="18"/>
              </w:rPr>
            </w:pPr>
            <w:r>
              <w:rPr>
                <w:sz w:val="18"/>
              </w:rPr>
              <w:t>8872A-AM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NUNES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2"/>
                <w:sz w:val="18"/>
              </w:rPr>
              <w:t xml:space="preserve"> DANTAS</w:t>
            </w:r>
          </w:p>
        </w:tc>
      </w:tr>
    </w:tbl>
    <w:p w:rsidR="00F4367B" w:rsidRPr="00F4367B" w:rsidRDefault="00F4367B" w:rsidP="00CA73B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CA73BA">
        <w:rPr>
          <w:rFonts w:ascii="Times New Roman" w:hAnsi="Times New Roman" w:cs="Times New Roman"/>
          <w:b/>
          <w:spacing w:val="-2"/>
        </w:rPr>
        <w:t>Relatora:</w:t>
      </w:r>
      <w:r w:rsidRPr="00CA73BA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CA73BA" w:rsidRDefault="00E97886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98" o:spid="_x0000_s2198" type="#_x0000_t202" alt="#AnnotID = 1622862008" style="position:absolute;left:0;text-align:left;margin-left:390.2pt;margin-top:4pt;width:66.1pt;height:17.45pt;z-index:251897856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F4367B" w:rsidRPr="00F4367B">
        <w:rPr>
          <w:rFonts w:ascii="Times New Roman" w:hAnsi="Times New Roman" w:cs="Times New Roman"/>
          <w:spacing w:val="-2"/>
        </w:rPr>
        <w:t>Membros:</w:t>
      </w:r>
      <w:r w:rsidR="00F4367B" w:rsidRPr="00F4367B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Délcio Luís Santos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CA73BA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Default="00CA73BA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Cezar Luiz Bandiera</w:t>
      </w:r>
    </w:p>
    <w:p w:rsidR="00F4367B" w:rsidRP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 w:rsidP="00CA73B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SUSTENTAÇÃO ORAL: APELADO</w:t>
      </w:r>
    </w:p>
    <w:p w:rsidR="00F4367B" w:rsidRDefault="00F4367B" w:rsidP="00F4367B">
      <w:pPr>
        <w:pStyle w:val="Corpodetexto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2"/>
        <w:gridCol w:w="4865"/>
        <w:gridCol w:w="4843"/>
      </w:tblGrid>
      <w:tr w:rsidR="00F4367B" w:rsidTr="00336F6A">
        <w:trPr>
          <w:trHeight w:val="795"/>
        </w:trPr>
        <w:tc>
          <w:tcPr>
            <w:tcW w:w="60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24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0489686-</w:t>
            </w:r>
            <w:r>
              <w:rPr>
                <w:rFonts w:ascii="Arial" w:hAnsi="Arial"/>
                <w:b/>
                <w:spacing w:val="-2"/>
                <w:sz w:val="20"/>
              </w:rPr>
              <w:t>44.2023.8.04.0001</w:t>
            </w:r>
          </w:p>
          <w:p w:rsidR="00F4367B" w:rsidRDefault="00F4367B" w:rsidP="00F4367B">
            <w:pPr>
              <w:pStyle w:val="TableParagraph"/>
              <w:spacing w:before="139" w:line="206" w:lineRule="exact"/>
              <w:ind w:left="129" w:right="28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  <w:tc>
          <w:tcPr>
            <w:tcW w:w="48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429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Cunha </w:t>
            </w:r>
            <w:r>
              <w:rPr>
                <w:rFonts w:ascii="Arial" w:hAnsi="Arial"/>
                <w:b/>
                <w:sz w:val="20"/>
              </w:rPr>
              <w:t>ADIADO 09.02.26</w:t>
            </w:r>
          </w:p>
        </w:tc>
      </w:tr>
      <w:tr w:rsidR="00F4367B" w:rsidTr="00336F6A">
        <w:trPr>
          <w:trHeight w:val="299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336F6A">
        <w:trPr>
          <w:trHeight w:val="791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F4367B" w:rsidRDefault="00F4367B" w:rsidP="00F4367B">
            <w:pPr>
              <w:pStyle w:val="TableParagraph"/>
              <w:spacing w:before="23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por Virginia Nunes Bessa</w:t>
            </w:r>
          </w:p>
          <w:p w:rsidR="00F4367B" w:rsidRDefault="00F4367B" w:rsidP="00F4367B">
            <w:pPr>
              <w:pStyle w:val="TableParagraph"/>
              <w:spacing w:line="224" w:lineRule="exact"/>
              <w:ind w:left="417"/>
              <w:rPr>
                <w:sz w:val="20"/>
              </w:rPr>
            </w:pPr>
            <w:r>
              <w:rPr>
                <w:sz w:val="20"/>
              </w:rPr>
              <w:t>Randson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Geissler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9" w:lineRule="exact"/>
              <w:ind w:left="309"/>
              <w:rPr>
                <w:sz w:val="18"/>
              </w:rPr>
            </w:pPr>
            <w:r>
              <w:rPr>
                <w:sz w:val="18"/>
              </w:rPr>
              <w:t>763A-AM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  <w:p w:rsidR="00F4367B" w:rsidRDefault="00F4367B" w:rsidP="00F4367B">
            <w:pPr>
              <w:pStyle w:val="TableParagraph"/>
              <w:spacing w:before="13"/>
              <w:rPr>
                <w:rFonts w:ascii="Palatino Linotype"/>
                <w:sz w:val="18"/>
              </w:rPr>
            </w:pPr>
          </w:p>
          <w:p w:rsidR="00F4367B" w:rsidRDefault="00F4367B" w:rsidP="00F4367B">
            <w:pPr>
              <w:pStyle w:val="TableParagraph"/>
              <w:ind w:left="309"/>
              <w:rPr>
                <w:sz w:val="18"/>
              </w:rPr>
            </w:pPr>
            <w:r>
              <w:rPr>
                <w:sz w:val="18"/>
              </w:rPr>
              <w:t>14141N-AM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RANIELLE 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QUEIROZ</w:t>
            </w:r>
          </w:p>
        </w:tc>
      </w:tr>
    </w:tbl>
    <w:p w:rsidR="00F4367B" w:rsidRPr="00F4367B" w:rsidRDefault="00F4367B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336F6A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336F6A">
        <w:rPr>
          <w:rFonts w:ascii="Times New Roman" w:hAnsi="Times New Roman" w:cs="Times New Roman"/>
          <w:b/>
          <w:spacing w:val="-2"/>
        </w:rPr>
        <w:t>Relatora:</w:t>
      </w:r>
      <w:r w:rsidRPr="00336F6A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336F6A" w:rsidRDefault="00E97886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199" o:spid="_x0000_s2201" type="#_x0000_t202" alt="#AnnotID = 1610612736" style="position:absolute;left:0;text-align:left;margin-left:447.9pt;margin-top:14.1pt;width:66.1pt;height:17.45pt;z-index:251904000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F4367B" w:rsidRPr="00F4367B">
        <w:rPr>
          <w:rFonts w:ascii="Times New Roman" w:hAnsi="Times New Roman" w:cs="Times New Roman"/>
          <w:spacing w:val="-2"/>
        </w:rPr>
        <w:t>Membros:</w:t>
      </w:r>
      <w:r w:rsidR="00F4367B" w:rsidRPr="00F4367B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Délcio Luís Santos</w:t>
      </w: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Cezar Luiz Bandiera</w:t>
      </w:r>
    </w:p>
    <w:p w:rsidR="00F4367B" w:rsidRDefault="00F4367B" w:rsidP="00F4367B">
      <w:pPr>
        <w:pStyle w:val="Corpodetexto"/>
        <w:tabs>
          <w:tab w:val="left" w:pos="2551"/>
        </w:tabs>
        <w:ind w:left="2551" w:right="4671" w:hanging="2410"/>
        <w:rPr>
          <w:rFonts w:ascii="Times New Roman" w:hAnsi="Times New Roman" w:cs="Times New Roman"/>
          <w:spacing w:val="-2"/>
        </w:rPr>
      </w:pPr>
    </w:p>
    <w:p w:rsidR="00F4367B" w:rsidRDefault="00F4367B" w:rsidP="00F4367B">
      <w:pPr>
        <w:pStyle w:val="Corpodetexto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0" w:type="auto"/>
        <w:tblInd w:w="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12"/>
        <w:gridCol w:w="4889"/>
        <w:gridCol w:w="4819"/>
      </w:tblGrid>
      <w:tr w:rsidR="00F4367B" w:rsidTr="00336F6A">
        <w:trPr>
          <w:trHeight w:val="791"/>
        </w:trPr>
        <w:tc>
          <w:tcPr>
            <w:tcW w:w="610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tabs>
                <w:tab w:val="left" w:pos="726"/>
              </w:tabs>
              <w:spacing w:line="224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F4367B" w:rsidRDefault="00F4367B" w:rsidP="00F4367B">
            <w:pPr>
              <w:pStyle w:val="TableParagraph"/>
              <w:spacing w:before="135" w:line="206" w:lineRule="exact"/>
              <w:ind w:left="129" w:right="10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1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40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Cunha </w:t>
            </w:r>
            <w:r>
              <w:rPr>
                <w:rFonts w:ascii="Arial" w:hAnsi="Arial"/>
                <w:b/>
                <w:sz w:val="20"/>
              </w:rPr>
              <w:t>ADIADO 09.02.26</w:t>
            </w:r>
          </w:p>
        </w:tc>
      </w:tr>
      <w:tr w:rsidR="00F4367B" w:rsidTr="00336F6A">
        <w:trPr>
          <w:trHeight w:val="303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4" w:lineRule="exact"/>
              <w:ind w:left="2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336F6A">
        <w:trPr>
          <w:trHeight w:val="788"/>
        </w:trPr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331" w:lineRule="auto"/>
              <w:ind w:left="2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Apelante </w:t>
            </w: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4367B" w:rsidRDefault="00F4367B" w:rsidP="00F4367B">
            <w:pPr>
              <w:pStyle w:val="TableParagraph"/>
              <w:spacing w:line="220" w:lineRule="exact"/>
              <w:ind w:left="41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S/A</w:t>
            </w:r>
          </w:p>
          <w:p w:rsidR="00F4367B" w:rsidRDefault="00F4367B" w:rsidP="00F4367B">
            <w:pPr>
              <w:pStyle w:val="TableParagraph"/>
              <w:spacing w:before="89" w:line="230" w:lineRule="atLeast"/>
              <w:ind w:left="417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9" w:lineRule="exact"/>
              <w:ind w:left="285"/>
              <w:rPr>
                <w:sz w:val="18"/>
              </w:rPr>
            </w:pPr>
            <w:r>
              <w:rPr>
                <w:sz w:val="18"/>
              </w:rPr>
              <w:t>819N-AM - ELOI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ANDRADE</w:t>
            </w:r>
          </w:p>
          <w:p w:rsidR="00F4367B" w:rsidRDefault="00F4367B" w:rsidP="00F4367B">
            <w:pPr>
              <w:pStyle w:val="TableParagraph"/>
              <w:spacing w:before="114"/>
              <w:ind w:left="285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F4367B" w:rsidRPr="00F4367B" w:rsidRDefault="00F4367B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336F6A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336F6A">
        <w:rPr>
          <w:rFonts w:ascii="Times New Roman" w:hAnsi="Times New Roman" w:cs="Times New Roman"/>
          <w:b/>
          <w:spacing w:val="-2"/>
        </w:rPr>
        <w:t>Relatora:</w:t>
      </w:r>
      <w:r w:rsidRPr="00336F6A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336F6A" w:rsidRDefault="00E97886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00" o:spid="_x0000_s2200" type="#_x0000_t202" alt="#AnnotID = 101634416" style="position:absolute;left:0;text-align:left;margin-left:416.65pt;margin-top:7.1pt;width:66.1pt;height:17.45pt;z-index:251901952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F4367B" w:rsidRPr="00F4367B">
        <w:rPr>
          <w:rFonts w:ascii="Times New Roman" w:hAnsi="Times New Roman" w:cs="Times New Roman"/>
          <w:spacing w:val="-2"/>
        </w:rPr>
        <w:t>Membros:</w:t>
      </w:r>
      <w:r w:rsidR="00F4367B" w:rsidRPr="00F4367B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Délcio Luís Santos</w:t>
      </w: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</w:t>
      </w:r>
      <w:r w:rsidR="00336F6A">
        <w:rPr>
          <w:rFonts w:ascii="Times New Roman" w:hAnsi="Times New Roman" w:cs="Times New Roman"/>
          <w:spacing w:val="-2"/>
        </w:rPr>
        <w:t xml:space="preserve">  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Cezar Luiz Bandiera</w:t>
      </w:r>
    </w:p>
    <w:p w:rsidR="0054726A" w:rsidRPr="00F4367B" w:rsidRDefault="005472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SUSTENTAÇÃO ORAL: APELADO</w:t>
      </w:r>
    </w:p>
    <w:p w:rsidR="00F4367B" w:rsidRDefault="00F4367B">
      <w:pPr>
        <w:pStyle w:val="Corpodetexto"/>
        <w:spacing w:before="32"/>
      </w:pPr>
    </w:p>
    <w:p w:rsidR="00A15A9F" w:rsidRDefault="00A15A9F">
      <w:pPr>
        <w:pStyle w:val="Corpodetexto"/>
        <w:spacing w:before="32"/>
      </w:pPr>
    </w:p>
    <w:p w:rsidR="00F4367B" w:rsidRDefault="00F4367B">
      <w:pPr>
        <w:pStyle w:val="Corpodetexto"/>
        <w:spacing w:before="32"/>
      </w:pPr>
    </w:p>
    <w:p w:rsidR="00F4367B" w:rsidRDefault="00F4367B">
      <w:pPr>
        <w:pStyle w:val="Corpodetexto"/>
        <w:spacing w:before="32"/>
      </w:pPr>
    </w:p>
    <w:p w:rsidR="00F4367B" w:rsidRDefault="00F4367B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648"/>
        <w:gridCol w:w="4996"/>
      </w:tblGrid>
      <w:tr w:rsidR="00A15A9F" w:rsidTr="00336F6A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367B" w:rsidRDefault="00DD36CB" w:rsidP="00F4367B">
            <w:pPr>
              <w:pStyle w:val="TableParagraph"/>
              <w:tabs>
                <w:tab w:val="left" w:pos="726"/>
              </w:tabs>
              <w:spacing w:line="224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</w:r>
            <w:r w:rsidR="00F4367B">
              <w:rPr>
                <w:rFonts w:ascii="Arial" w:hAnsi="Arial"/>
                <w:b/>
                <w:sz w:val="20"/>
              </w:rPr>
              <w:t>Apelação</w:t>
            </w:r>
            <w:r w:rsidR="00F4367B"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 w:rsidR="00F4367B">
              <w:rPr>
                <w:rFonts w:ascii="Arial" w:hAnsi="Arial"/>
                <w:b/>
                <w:sz w:val="20"/>
              </w:rPr>
              <w:t>Cível</w:t>
            </w:r>
            <w:r w:rsidR="00F4367B"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 w:rsidR="00F4367B">
              <w:rPr>
                <w:rFonts w:ascii="Arial" w:hAnsi="Arial"/>
                <w:b/>
                <w:sz w:val="20"/>
              </w:rPr>
              <w:t>0404985-</w:t>
            </w:r>
            <w:r w:rsidR="00F4367B">
              <w:rPr>
                <w:rFonts w:ascii="Arial" w:hAnsi="Arial"/>
                <w:b/>
                <w:spacing w:val="-2"/>
                <w:sz w:val="20"/>
              </w:rPr>
              <w:t>19.2024.8.04.0001</w:t>
            </w:r>
          </w:p>
          <w:p w:rsidR="00A15A9F" w:rsidRDefault="00A15A9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A15A9F" w:rsidRDefault="00F4367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F4367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Telma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Cunha </w:t>
            </w:r>
            <w:r>
              <w:rPr>
                <w:rFonts w:ascii="Arial" w:hAnsi="Arial"/>
                <w:b/>
                <w:sz w:val="20"/>
              </w:rPr>
              <w:t>ADIADO 09.02.26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336F6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416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996" w:type="dxa"/>
            <w:tcBorders>
              <w:top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9" w:lineRule="exact"/>
              <w:ind w:left="452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Carlos Nunes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15A9F" w:rsidTr="00336F6A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A15A9F" w:rsidRDefault="00DD36C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336F6A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15A9F" w:rsidTr="00336F6A">
        <w:trPr>
          <w:trHeight w:val="7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F4367B" w:rsidRPr="00F4367B" w:rsidRDefault="00F4367B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336F6A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336F6A">
        <w:rPr>
          <w:rFonts w:ascii="Times New Roman" w:hAnsi="Times New Roman" w:cs="Times New Roman"/>
          <w:b/>
          <w:spacing w:val="-2"/>
        </w:rPr>
        <w:t>Relatora:</w:t>
      </w:r>
      <w:r w:rsidRPr="00336F6A">
        <w:rPr>
          <w:rFonts w:ascii="Times New Roman" w:hAnsi="Times New Roman" w:cs="Times New Roman"/>
          <w:b/>
          <w:spacing w:val="-2"/>
        </w:rPr>
        <w:tab/>
        <w:t>Exmo(a). Sr(a). Des(a). Mirza Telma de Oliveira Cunha</w:t>
      </w:r>
    </w:p>
    <w:p w:rsidR="00336F6A" w:rsidRDefault="00E97886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06" o:spid="_x0000_s2202" type="#_x0000_t202" style="position:absolute;left:0;text-align:left;margin-left:437.05pt;margin-top:5.45pt;width:66.1pt;height:17.45pt;z-index:251906048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F4367B" w:rsidRPr="00F4367B">
        <w:rPr>
          <w:rFonts w:ascii="Times New Roman" w:hAnsi="Times New Roman" w:cs="Times New Roman"/>
          <w:spacing w:val="-2"/>
        </w:rPr>
        <w:t>Membros:</w:t>
      </w:r>
      <w:r w:rsidR="00F4367B" w:rsidRPr="00F4367B">
        <w:rPr>
          <w:rFonts w:ascii="Times New Roman" w:hAnsi="Times New Roman" w:cs="Times New Roman"/>
          <w:spacing w:val="-2"/>
        </w:rPr>
        <w:tab/>
        <w:t xml:space="preserve">Exmo(a). Sr(a). Des(a). Socorro Guedes Moura </w:t>
      </w:r>
    </w:p>
    <w:p w:rsid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Délcio Luís Santos</w:t>
      </w: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</w:t>
      </w:r>
      <w:r w:rsidR="00336F6A">
        <w:rPr>
          <w:rFonts w:ascii="Times New Roman" w:hAnsi="Times New Roman" w:cs="Times New Roman"/>
          <w:spacing w:val="-2"/>
        </w:rPr>
        <w:t xml:space="preserve">    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Cezar Luiz Bandiera</w:t>
      </w: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APELANTE</w:t>
      </w:r>
    </w:p>
    <w:p w:rsidR="00F4367B" w:rsidRPr="00F4367B" w:rsidRDefault="00F4367B" w:rsidP="00F4367B">
      <w:pPr>
        <w:pStyle w:val="Corpodetexto"/>
        <w:rPr>
          <w:rFonts w:ascii="Times New Roman" w:hAnsi="Times New Roman" w:cs="Times New Roman"/>
          <w:spacing w:val="-2"/>
        </w:rPr>
      </w:pPr>
    </w:p>
    <w:p w:rsidR="00F4367B" w:rsidRPr="00F4367B" w:rsidRDefault="00F4367B">
      <w:pPr>
        <w:pStyle w:val="Corpodetexto"/>
        <w:spacing w:before="1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677"/>
        <w:gridCol w:w="4967"/>
      </w:tblGrid>
      <w:tr w:rsidR="00A15A9F" w:rsidTr="00336F6A">
        <w:trPr>
          <w:trHeight w:val="9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F4367B" w:rsidRDefault="00DD36CB" w:rsidP="00F4367B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</w:r>
            <w:r w:rsidR="00F4367B">
              <w:rPr>
                <w:rFonts w:ascii="Arial" w:hAnsi="Arial"/>
                <w:b/>
                <w:sz w:val="20"/>
              </w:rPr>
              <w:t>Agravo</w:t>
            </w:r>
            <w:r w:rsidR="00F4367B"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 w:rsidR="00F4367B">
              <w:rPr>
                <w:rFonts w:ascii="Arial" w:hAnsi="Arial"/>
                <w:b/>
                <w:sz w:val="20"/>
              </w:rPr>
              <w:t>Interno</w:t>
            </w:r>
            <w:r w:rsidR="00F4367B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 w:rsidR="00F4367B">
              <w:rPr>
                <w:rFonts w:ascii="Arial" w:hAnsi="Arial"/>
                <w:b/>
                <w:sz w:val="20"/>
              </w:rPr>
              <w:t>Cível</w:t>
            </w:r>
            <w:r w:rsidR="00F4367B"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 w:rsidR="00F4367B">
              <w:rPr>
                <w:rFonts w:ascii="Arial" w:hAnsi="Arial"/>
                <w:b/>
                <w:sz w:val="20"/>
              </w:rPr>
              <w:t>0007160-</w:t>
            </w:r>
            <w:r w:rsidR="00F4367B">
              <w:rPr>
                <w:rFonts w:ascii="Arial" w:hAnsi="Arial"/>
                <w:b/>
                <w:spacing w:val="-2"/>
                <w:sz w:val="20"/>
              </w:rPr>
              <w:t>54.2024.8.04.0000</w:t>
            </w:r>
          </w:p>
          <w:p w:rsidR="00A15A9F" w:rsidRDefault="00A15A9F">
            <w:pPr>
              <w:pStyle w:val="TableParagraph"/>
              <w:spacing w:before="20"/>
              <w:rPr>
                <w:sz w:val="20"/>
              </w:rPr>
            </w:pPr>
          </w:p>
          <w:p w:rsidR="00A15A9F" w:rsidRDefault="00F4367B">
            <w:pPr>
              <w:pStyle w:val="TableParagraph"/>
              <w:spacing w:line="242" w:lineRule="auto"/>
              <w:ind w:left="120" w:righ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6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F4367B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367B" w:rsidTr="00336F6A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222" w:lineRule="exact"/>
              <w:ind w:left="356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4967" w:type="dxa"/>
            <w:tcBorders>
              <w:top w:val="single" w:sz="8" w:space="0" w:color="000000"/>
              <w:right w:val="single" w:sz="8" w:space="0" w:color="000000"/>
            </w:tcBorders>
          </w:tcPr>
          <w:p w:rsidR="00F4367B" w:rsidRDefault="00F4367B" w:rsidP="00F4367B">
            <w:pPr>
              <w:pStyle w:val="TableParagraph"/>
              <w:spacing w:line="199" w:lineRule="exact"/>
              <w:ind w:left="599"/>
              <w:rPr>
                <w:sz w:val="18"/>
              </w:rPr>
            </w:pPr>
            <w:r>
              <w:rPr>
                <w:sz w:val="18"/>
              </w:rPr>
              <w:t>14785N-AM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WELTON LIMA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SILVA</w:t>
            </w:r>
          </w:p>
        </w:tc>
      </w:tr>
      <w:tr w:rsidR="00A15A9F" w:rsidTr="00336F6A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F4367B" w:rsidRDefault="00F4367B">
            <w:pPr>
              <w:pStyle w:val="TableParagraph"/>
              <w:spacing w:before="32" w:line="191" w:lineRule="exact"/>
              <w:ind w:left="422"/>
              <w:rPr>
                <w:sz w:val="18"/>
              </w:rPr>
            </w:pPr>
          </w:p>
          <w:p w:rsidR="00F4367B" w:rsidRDefault="00F4367B">
            <w:pPr>
              <w:pStyle w:val="TableParagraph"/>
              <w:spacing w:before="32" w:line="191" w:lineRule="exact"/>
              <w:ind w:left="422"/>
              <w:rPr>
                <w:sz w:val="18"/>
              </w:rPr>
            </w:pPr>
          </w:p>
          <w:p w:rsidR="00F4367B" w:rsidRDefault="00F4367B">
            <w:pPr>
              <w:pStyle w:val="TableParagraph"/>
              <w:spacing w:before="32" w:line="191" w:lineRule="exact"/>
              <w:ind w:left="422"/>
              <w:rPr>
                <w:sz w:val="18"/>
              </w:rPr>
            </w:pPr>
          </w:p>
          <w:p w:rsidR="00A15A9F" w:rsidRDefault="00DD36CB">
            <w:pPr>
              <w:pStyle w:val="TableParagraph"/>
              <w:spacing w:before="32" w:line="191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A15A9F" w:rsidTr="00336F6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7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0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A15A9F" w:rsidTr="00336F6A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A15A9F" w:rsidRDefault="00DD36C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336F6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336F6A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6023N-AM - Lorena Silva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A15A9F" w:rsidTr="00336F6A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336F6A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336F6A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A15A9F" w:rsidRDefault="00DD36C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A15A9F" w:rsidTr="00336F6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7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69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A15A9F" w:rsidTr="00336F6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7" w:type="dxa"/>
          </w:tcPr>
          <w:p w:rsidR="00A15A9F" w:rsidRDefault="00DD36CB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336F6A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A15A9F" w:rsidRDefault="00DD36CB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67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15A9F" w:rsidTr="00336F6A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67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4367B" w:rsidRPr="00F4367B" w:rsidRDefault="00F4367B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336F6A" w:rsidRDefault="00F4367B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336F6A">
        <w:rPr>
          <w:rFonts w:ascii="Times New Roman" w:hAnsi="Times New Roman" w:cs="Times New Roman"/>
          <w:b/>
          <w:spacing w:val="-2"/>
        </w:rPr>
        <w:t>Relatora:</w:t>
      </w:r>
      <w:r w:rsidRPr="00336F6A">
        <w:rPr>
          <w:rFonts w:ascii="Times New Roman" w:hAnsi="Times New Roman" w:cs="Times New Roman"/>
          <w:b/>
          <w:spacing w:val="-2"/>
        </w:rPr>
        <w:tab/>
        <w:t>Exmo(a). Sr(a). Des(a). Socorro Guedes Moura</w:t>
      </w:r>
    </w:p>
    <w:p w:rsidR="00F4367B" w:rsidRDefault="00E97886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15" o:spid="_x0000_s2205" type="#_x0000_t202" alt="#AnnotID = 116032" style="position:absolute;left:0;text-align:left;margin-left:417.25pt;margin-top:6.4pt;width:66.1pt;height:17.45pt;z-index:251910144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35" w:lineRule="exact"/>
                    <w:rPr>
                      <w:sz w:val="30"/>
                    </w:rPr>
                  </w:pPr>
                </w:p>
              </w:txbxContent>
            </v:textbox>
            <w10:wrap anchorx="page"/>
          </v:shape>
        </w:pict>
      </w:r>
      <w:r w:rsidR="00F4367B" w:rsidRPr="00F4367B">
        <w:rPr>
          <w:rFonts w:ascii="Times New Roman" w:hAnsi="Times New Roman" w:cs="Times New Roman"/>
          <w:spacing w:val="-2"/>
        </w:rPr>
        <w:t>Membros:</w:t>
      </w:r>
      <w:r w:rsidR="00F4367B" w:rsidRPr="00F4367B">
        <w:rPr>
          <w:rFonts w:ascii="Times New Roman" w:hAnsi="Times New Roman" w:cs="Times New Roman"/>
          <w:spacing w:val="-2"/>
        </w:rPr>
        <w:tab/>
        <w:t>Exmo(a). Sr(a). Des(a). Délcio Luís Santos</w:t>
      </w: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</w:t>
      </w:r>
      <w:r w:rsidR="00336F6A">
        <w:rPr>
          <w:rFonts w:ascii="Times New Roman" w:hAnsi="Times New Roman" w:cs="Times New Roman"/>
          <w:spacing w:val="-2"/>
        </w:rPr>
        <w:t xml:space="preserve">     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Onilza Abreu Gerth</w:t>
      </w: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>Exmo(a). Sr(a). Des(a). Cezar Luiz Bandiera</w:t>
      </w:r>
    </w:p>
    <w:p w:rsid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F4367B" w:rsidRDefault="00E97886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216" o:spid="_x0000_s2203" type="#_x0000_t202" alt="#AnnotID = 1622861944" style="position:absolute;left:0;text-align:left;margin-left:24pt;margin-top:45.55pt;width:418.65pt;height:30.65pt;z-index:251908096;mso-position-horizontal-relative:page" filled="f" stroked="f">
            <v:textbox inset="0,0,0,0">
              <w:txbxContent>
                <w:p w:rsidR="00CA73BA" w:rsidRPr="00F4367B" w:rsidRDefault="00CA73BA" w:rsidP="00F4367B"/>
              </w:txbxContent>
            </v:textbox>
            <w10:wrap anchorx="page"/>
          </v:shape>
        </w:pict>
      </w:r>
      <w:r w:rsidRPr="00E97886">
        <w:rPr>
          <w:rFonts w:ascii="Times New Roman" w:hAnsi="Times New Roman" w:cs="Times New Roman"/>
          <w:spacing w:val="-2"/>
        </w:rPr>
        <w:pict>
          <v:shape id="docshape217" o:spid="_x0000_s2204" type="#_x0000_t202" style="position:absolute;left:0;text-align:left;margin-left:24.75pt;margin-top:95.85pt;width:374.2pt;height:60.65pt;z-index:251909120;mso-position-horizontal-relative:page" filled="f" stroked="f">
            <v:textbox inset="0,0,0,0">
              <w:txbxContent>
                <w:p w:rsidR="00CA73BA" w:rsidRDefault="00CA73BA" w:rsidP="00F4367B">
                  <w:pPr>
                    <w:spacing w:before="292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F4367B">
        <w:rPr>
          <w:rFonts w:ascii="Times New Roman" w:hAnsi="Times New Roman" w:cs="Times New Roman"/>
          <w:spacing w:val="-2"/>
        </w:rPr>
        <w:t>Procuradora:</w:t>
      </w:r>
      <w:r w:rsidR="00F4367B" w:rsidRPr="00F4367B">
        <w:rPr>
          <w:rFonts w:ascii="Times New Roman" w:hAnsi="Times New Roman" w:cs="Times New Roman"/>
          <w:spacing w:val="-2"/>
        </w:rPr>
        <w:tab/>
        <w:t>Exma. Sra. Dra. Suzete Maria dos Santos</w:t>
      </w:r>
    </w:p>
    <w:p w:rsidR="00A15A9F" w:rsidRPr="00336F6A" w:rsidRDefault="00A15A9F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AGRAVANTE</w:t>
      </w:r>
    </w:p>
    <w:p w:rsidR="00F4367B" w:rsidRPr="00336F6A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Default="00F4367B">
      <w:pPr>
        <w:pStyle w:val="Corpodetexto"/>
      </w:pPr>
    </w:p>
    <w:p w:rsidR="00F4367B" w:rsidRDefault="00F4367B">
      <w:pPr>
        <w:pStyle w:val="Corpodetexto"/>
      </w:pPr>
    </w:p>
    <w:p w:rsidR="00F4367B" w:rsidRDefault="00F4367B">
      <w:pPr>
        <w:pStyle w:val="Corpodetexto"/>
      </w:pPr>
    </w:p>
    <w:p w:rsidR="00F4367B" w:rsidRDefault="00F4367B">
      <w:pPr>
        <w:pStyle w:val="Corpodetexto"/>
      </w:pPr>
    </w:p>
    <w:p w:rsidR="00F4367B" w:rsidRDefault="00F4367B">
      <w:pPr>
        <w:pStyle w:val="Corpodetexto"/>
      </w:pPr>
    </w:p>
    <w:p w:rsidR="00A15A9F" w:rsidRDefault="00A15A9F">
      <w:pPr>
        <w:pStyle w:val="Corpodetexto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4996"/>
      </w:tblGrid>
      <w:tr w:rsidR="00A15A9F" w:rsidTr="00336F6A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127</w:t>
            </w:r>
            <w:r>
              <w:rPr>
                <w:rFonts w:ascii="Arial" w:hAnsi="Arial"/>
                <w:b/>
                <w:sz w:val="20"/>
              </w:rPr>
              <w:tab/>
              <w:t>Apelação Cível 0674313-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1142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2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 Fatima de Sousa </w:t>
            </w:r>
            <w:r>
              <w:rPr>
                <w:spacing w:val="-2"/>
                <w:sz w:val="20"/>
              </w:rPr>
              <w:t>Batista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2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348" w:lineRule="auto"/>
              <w:ind w:left="451" w:right="1915"/>
              <w:rPr>
                <w:sz w:val="18"/>
              </w:rPr>
            </w:pPr>
            <w:r>
              <w:rPr>
                <w:sz w:val="18"/>
              </w:rPr>
              <w:t>9508N-AM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Figueiredo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Cesar 618N-AM - Fred Figueiredo Cesar</w:t>
            </w:r>
          </w:p>
          <w:p w:rsidR="00A15A9F" w:rsidRDefault="00DD36C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17719N-AM - ALCINEY OLIVEIRA DOS </w:t>
            </w:r>
            <w:r>
              <w:rPr>
                <w:spacing w:val="-2"/>
                <w:sz w:val="18"/>
              </w:rPr>
              <w:t>SANTOS</w:t>
            </w:r>
          </w:p>
          <w:p w:rsidR="00A15A9F" w:rsidRDefault="00DD36CB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9516N-AM - Roger Marques </w:t>
            </w:r>
            <w:r>
              <w:rPr>
                <w:spacing w:val="-2"/>
                <w:sz w:val="18"/>
              </w:rPr>
              <w:t>Mendes</w:t>
            </w:r>
          </w:p>
          <w:p w:rsidR="00A15A9F" w:rsidRDefault="00DD36CB">
            <w:pPr>
              <w:pStyle w:val="TableParagraph"/>
              <w:spacing w:before="93" w:line="348" w:lineRule="auto"/>
              <w:ind w:left="451" w:right="654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11847N-PA - ALESSANDRO PUGET OLIVA</w:t>
            </w:r>
          </w:p>
          <w:p w:rsidR="00A15A9F" w:rsidRDefault="00DD36C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A15A9F" w:rsidRDefault="00DD36CB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F4367B" w:rsidRPr="00F4367B" w:rsidRDefault="00F4367B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F4367B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06" type="#_x0000_t202" alt="#AnnotID = 1664392112" style="position:absolute;left:0;text-align:left;margin-left:376.4pt;margin-top:8.3pt;width:59.5pt;height:16.25pt;z-index:251912192;mso-position-horizontal-relative:page" filled="f" stroked="f">
            <v:textbox inset="0,0,0,0">
              <w:txbxContent>
                <w:p w:rsidR="00CA73BA" w:rsidRDefault="00CA73BA" w:rsidP="00F4367B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F4367B" w:rsidRPr="00336F6A">
        <w:rPr>
          <w:rFonts w:ascii="Times New Roman" w:hAnsi="Times New Roman" w:cs="Times New Roman"/>
          <w:b/>
          <w:spacing w:val="-2"/>
        </w:rPr>
        <w:t>Relator:</w:t>
      </w:r>
      <w:r w:rsidR="00F4367B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F4367B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F4367B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F4367B" w:rsidRPr="00F4367B" w:rsidRDefault="00F4367B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APELADA</w:t>
      </w:r>
    </w:p>
    <w:p w:rsidR="00F4367B" w:rsidRPr="00F4367B" w:rsidRDefault="00F4367B" w:rsidP="00F4367B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F4367B" w:rsidRDefault="00F4367B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550"/>
        <w:gridCol w:w="5094"/>
      </w:tblGrid>
      <w:tr w:rsidR="00A15A9F" w:rsidTr="00336F6A">
        <w:trPr>
          <w:trHeight w:val="9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0630957-</w:t>
            </w:r>
          </w:p>
          <w:p w:rsidR="00A15A9F" w:rsidRDefault="00DD36CB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12.2021.8.04.0001</w:t>
            </w:r>
          </w:p>
          <w:p w:rsidR="00A15A9F" w:rsidRDefault="00DD36CB">
            <w:pPr>
              <w:pStyle w:val="TableParagraph"/>
              <w:spacing w:before="17" w:line="242" w:lineRule="auto"/>
              <w:ind w:left="120" w:right="4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1142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 w:rsidR="00A15A9F" w:rsidTr="00336F6A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A15A9F" w:rsidRDefault="00DD36C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Louane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15A9F" w:rsidTr="00336F6A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 w:line="19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A15A9F" w:rsidTr="00336F6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0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A15A9F" w:rsidTr="00336F6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0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A15A9F" w:rsidTr="00336F6A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42C" w:rsidRPr="00F4367B" w:rsidRDefault="0081142C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1142C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07" type="#_x0000_t202" alt="#AnnotID = 1664392112" style="position:absolute;left:0;text-align:left;margin-left:376.4pt;margin-top:8.3pt;width:59.5pt;height:16.25pt;z-index:251914240;mso-position-horizontal-relative:page" filled="f" stroked="f">
            <v:textbox inset="0,0,0,0">
              <w:txbxContent>
                <w:p w:rsidR="00CA73BA" w:rsidRDefault="00CA73BA" w:rsidP="0081142C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81142C" w:rsidRPr="00336F6A">
        <w:rPr>
          <w:rFonts w:ascii="Times New Roman" w:hAnsi="Times New Roman" w:cs="Times New Roman"/>
          <w:b/>
          <w:spacing w:val="-2"/>
        </w:rPr>
        <w:t>Relator:</w:t>
      </w:r>
      <w:r w:rsidR="0081142C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1142C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81142C" w:rsidRPr="00F4367B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81142C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Pr="00F4367B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APELADA</w:t>
      </w:r>
    </w:p>
    <w:p w:rsid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81142C" w:rsidRDefault="0081142C" w:rsidP="0081142C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4856"/>
      </w:tblGrid>
      <w:tr w:rsidR="00A15A9F" w:rsidTr="00336F6A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Apelação Cível 0003046-</w:t>
            </w:r>
            <w:r>
              <w:rPr>
                <w:rFonts w:ascii="Arial" w:hAnsi="Arial"/>
                <w:b/>
                <w:spacing w:val="-2"/>
                <w:sz w:val="20"/>
              </w:rPr>
              <w:t>02.2006.8.04.0001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5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1142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2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2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20"/>
              <w:rPr>
                <w:sz w:val="20"/>
              </w:rPr>
            </w:pPr>
          </w:p>
          <w:p w:rsidR="00A15A9F" w:rsidRDefault="00DD36C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A15A9F" w:rsidRDefault="00DD36C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Ednaldo </w:t>
            </w:r>
            <w:r>
              <w:rPr>
                <w:spacing w:val="-2"/>
                <w:sz w:val="20"/>
              </w:rPr>
              <w:t>Praciano</w:t>
            </w:r>
          </w:p>
          <w:p w:rsidR="00A15A9F" w:rsidRDefault="00DD36C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Hiel Levy Maia </w:t>
            </w:r>
            <w:r>
              <w:rPr>
                <w:spacing w:val="-2"/>
                <w:sz w:val="20"/>
              </w:rPr>
              <w:t>Vasconcelos</w:t>
            </w:r>
          </w:p>
        </w:tc>
        <w:tc>
          <w:tcPr>
            <w:tcW w:w="4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6497N-AM - LEONARDO LEMOS DE </w:t>
            </w:r>
            <w:r>
              <w:rPr>
                <w:spacing w:val="-2"/>
                <w:sz w:val="18"/>
              </w:rPr>
              <w:t>ASSIS</w:t>
            </w:r>
          </w:p>
          <w:p w:rsidR="00A15A9F" w:rsidRDefault="00DD36CB">
            <w:pPr>
              <w:pStyle w:val="TableParagraph"/>
              <w:spacing w:before="93" w:line="348" w:lineRule="auto"/>
              <w:ind w:left="311" w:right="1335"/>
              <w:rPr>
                <w:sz w:val="18"/>
              </w:rPr>
            </w:pPr>
            <w:r>
              <w:rPr>
                <w:sz w:val="18"/>
              </w:rPr>
              <w:t>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 3920N-AM - ROOSEVELT JOBIM FILHO</w:t>
            </w:r>
          </w:p>
          <w:p w:rsidR="00A15A9F" w:rsidRDefault="00DD36CB">
            <w:pPr>
              <w:pStyle w:val="TableParagraph"/>
              <w:spacing w:line="348" w:lineRule="auto"/>
              <w:ind w:left="311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6905N-AM - DIEGO D'AVILLA CAVALCANTE</w:t>
            </w:r>
          </w:p>
          <w:p w:rsidR="00A15A9F" w:rsidRDefault="00DD36CB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15A9F" w:rsidRDefault="00A15A9F">
            <w:pPr>
              <w:pStyle w:val="TableParagraph"/>
              <w:rPr>
                <w:sz w:val="18"/>
              </w:rPr>
            </w:pPr>
          </w:p>
          <w:p w:rsidR="00A15A9F" w:rsidRDefault="00A15A9F">
            <w:pPr>
              <w:pStyle w:val="TableParagraph"/>
              <w:spacing w:before="58"/>
              <w:rPr>
                <w:sz w:val="18"/>
              </w:rPr>
            </w:pPr>
          </w:p>
          <w:p w:rsidR="00A15A9F" w:rsidRDefault="00DD36CB">
            <w:pPr>
              <w:pStyle w:val="TableParagraph"/>
              <w:spacing w:before="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3088N-AM - Herivelto Simoes </w:t>
            </w:r>
            <w:r>
              <w:rPr>
                <w:spacing w:val="-2"/>
                <w:sz w:val="18"/>
              </w:rPr>
              <w:t>Barroso</w:t>
            </w:r>
          </w:p>
        </w:tc>
      </w:tr>
    </w:tbl>
    <w:p w:rsidR="0081142C" w:rsidRPr="00F4367B" w:rsidRDefault="0081142C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1142C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08" type="#_x0000_t202" alt="#AnnotID = 1664392112" style="position:absolute;left:0;text-align:left;margin-left:376.4pt;margin-top:8.3pt;width:59.5pt;height:16.25pt;z-index:251916288;mso-position-horizontal-relative:page" filled="f" stroked="f">
            <v:textbox inset="0,0,0,0">
              <w:txbxContent>
                <w:p w:rsidR="00CA73BA" w:rsidRDefault="00CA73BA" w:rsidP="0081142C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81142C" w:rsidRPr="00336F6A">
        <w:rPr>
          <w:rFonts w:ascii="Times New Roman" w:hAnsi="Times New Roman" w:cs="Times New Roman"/>
          <w:b/>
          <w:spacing w:val="-2"/>
        </w:rPr>
        <w:t>Relator:</w:t>
      </w:r>
      <w:r w:rsidR="0081142C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1142C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81142C" w:rsidRPr="00F4367B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81142C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54726A" w:rsidRPr="00336F6A" w:rsidRDefault="005472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54726A" w:rsidRP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APELANTE</w:t>
      </w:r>
    </w:p>
    <w:p w:rsidR="0054726A" w:rsidRPr="00336F6A" w:rsidRDefault="005472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54726A" w:rsidRDefault="0054726A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05"/>
        <w:gridCol w:w="4878"/>
        <w:gridCol w:w="4832"/>
      </w:tblGrid>
      <w:tr w:rsidR="00A15A9F" w:rsidTr="00336F6A">
        <w:trPr>
          <w:trHeight w:val="820"/>
        </w:trPr>
        <w:tc>
          <w:tcPr>
            <w:tcW w:w="608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Apelação Cível 0630043-</w:t>
            </w:r>
            <w:r>
              <w:rPr>
                <w:rFonts w:ascii="Arial" w:hAnsi="Arial"/>
                <w:b/>
                <w:spacing w:val="-2"/>
                <w:sz w:val="20"/>
              </w:rPr>
              <w:t>26.2013.8.04.0001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30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1142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15A9F" w:rsidTr="00336F6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654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78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Sidney Robertson Oliveira de </w:t>
            </w:r>
            <w:r>
              <w:rPr>
                <w:spacing w:val="-2"/>
                <w:sz w:val="20"/>
              </w:rPr>
              <w:t>Paula</w:t>
            </w:r>
          </w:p>
        </w:tc>
        <w:tc>
          <w:tcPr>
            <w:tcW w:w="4832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42" w:lineRule="auto"/>
              <w:ind w:left="287" w:right="274"/>
              <w:rPr>
                <w:sz w:val="18"/>
              </w:rPr>
            </w:pPr>
            <w:r>
              <w:rPr>
                <w:sz w:val="18"/>
              </w:rPr>
              <w:t>15502N-AM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MARTINS</w:t>
            </w:r>
          </w:p>
          <w:p w:rsidR="00A15A9F" w:rsidRDefault="00DD36CB">
            <w:pPr>
              <w:pStyle w:val="TableParagraph"/>
              <w:spacing w:line="189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6445N-AM - Filipe de Freitas </w:t>
            </w:r>
            <w:r>
              <w:rPr>
                <w:spacing w:val="-2"/>
                <w:sz w:val="18"/>
              </w:rPr>
              <w:t>Nascimento</w:t>
            </w:r>
          </w:p>
        </w:tc>
      </w:tr>
      <w:tr w:rsidR="00A15A9F" w:rsidTr="00336F6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87"/>
              <w:rPr>
                <w:sz w:val="18"/>
              </w:rPr>
            </w:pPr>
            <w:r>
              <w:rPr>
                <w:sz w:val="18"/>
              </w:rPr>
              <w:t xml:space="preserve">9702N-AM - Mariana de Jesus Rodrigues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A15A9F" w:rsidTr="00336F6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8679N-AM - JOYCE VIVIANNE VELOSO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A15A9F" w:rsidTr="00336F6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8074N-AM - Julia Gabriela Trindade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15A9F" w:rsidTr="00336F6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87"/>
              <w:rPr>
                <w:sz w:val="18"/>
              </w:rPr>
            </w:pPr>
            <w:r>
              <w:rPr>
                <w:sz w:val="18"/>
              </w:rPr>
              <w:t xml:space="preserve">11828N-AM - Lourival Siqueira Silva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15A9F" w:rsidTr="00336F6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87"/>
              <w:rPr>
                <w:sz w:val="18"/>
              </w:rPr>
            </w:pPr>
            <w:r>
              <w:rPr>
                <w:sz w:val="18"/>
              </w:rPr>
              <w:t xml:space="preserve">38678N-AL - Jamilson Santos de </w:t>
            </w:r>
            <w:r>
              <w:rPr>
                <w:spacing w:val="-2"/>
                <w:sz w:val="18"/>
              </w:rPr>
              <w:t>Farias</w:t>
            </w:r>
          </w:p>
        </w:tc>
      </w:tr>
      <w:tr w:rsidR="00A15A9F" w:rsidTr="00336F6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87"/>
              <w:rPr>
                <w:sz w:val="18"/>
              </w:rPr>
            </w:pPr>
            <w:r>
              <w:rPr>
                <w:sz w:val="18"/>
              </w:rPr>
              <w:t xml:space="preserve">9991N-AM - Luzilena Gomes </w:t>
            </w:r>
            <w:r>
              <w:rPr>
                <w:spacing w:val="-4"/>
                <w:sz w:val="18"/>
              </w:rPr>
              <w:t>Mota</w:t>
            </w:r>
          </w:p>
        </w:tc>
      </w:tr>
      <w:tr w:rsidR="00A15A9F" w:rsidTr="00336F6A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87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</w:tc>
      </w:tr>
      <w:tr w:rsidR="00A15A9F" w:rsidTr="00336F6A">
        <w:trPr>
          <w:trHeight w:val="85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78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before="43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Edinaldo Aquino Medeiros</w:t>
            </w:r>
          </w:p>
          <w:p w:rsidR="00A15A9F" w:rsidRDefault="00DD36CB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32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42C" w:rsidRPr="00336F6A" w:rsidRDefault="0081142C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336F6A">
        <w:rPr>
          <w:rFonts w:ascii="Times New Roman" w:hAnsi="Times New Roman" w:cs="Times New Roman"/>
          <w:b/>
          <w:spacing w:val="-2"/>
        </w:rPr>
        <w:t>Presidente/ Relator:</w:t>
      </w:r>
      <w:r w:rsidRPr="00336F6A">
        <w:rPr>
          <w:rFonts w:ascii="Times New Roman" w:hAnsi="Times New Roman" w:cs="Times New Roman"/>
          <w:b/>
          <w:spacing w:val="-2"/>
        </w:rPr>
        <w:tab/>
        <w:t>Exmo(a). Sr(a). Des(a). Yedo Simões de Oliveira</w:t>
      </w:r>
      <w:r w:rsidR="00E97886" w:rsidRPr="00E97886">
        <w:rPr>
          <w:rFonts w:ascii="Times New Roman" w:hAnsi="Times New Roman" w:cs="Times New Roman"/>
          <w:b/>
          <w:spacing w:val="-2"/>
        </w:rPr>
        <w:pict>
          <v:shape id="_x0000_s2209" type="#_x0000_t202" alt="#AnnotID = 1664392112" style="position:absolute;left:0;text-align:left;margin-left:376.4pt;margin-top:8.3pt;width:59.5pt;height:16.25pt;z-index:251918336;mso-position-horizontal-relative:page;mso-position-vertical-relative:text" filled="f" stroked="f">
            <v:textbox inset="0,0,0,0">
              <w:txbxContent>
                <w:p w:rsidR="00CA73BA" w:rsidRDefault="00CA73BA" w:rsidP="0081142C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1142C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81142C" w:rsidRPr="00F4367B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A15A9F" w:rsidRPr="0081142C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81142C" w:rsidRP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P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P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APELANTE</w:t>
      </w: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60"/>
        <w:gridCol w:w="4984"/>
      </w:tblGrid>
      <w:tr w:rsidR="00A15A9F" w:rsidTr="00336F6A">
        <w:trPr>
          <w:trHeight w:val="820"/>
        </w:trPr>
        <w:tc>
          <w:tcPr>
            <w:tcW w:w="593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Apelação Cível 0627034-</w:t>
            </w:r>
            <w:r>
              <w:rPr>
                <w:rFonts w:ascii="Arial" w:hAnsi="Arial"/>
                <w:b/>
                <w:spacing w:val="-2"/>
                <w:sz w:val="20"/>
              </w:rPr>
              <w:t>17.2017.8.04.0001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8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1142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spacing w:before="14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Hitachi Ar Condicionado do Brasil </w:t>
            </w:r>
            <w:r>
              <w:rPr>
                <w:spacing w:val="-4"/>
                <w:sz w:val="20"/>
              </w:rPr>
              <w:t>Ltda</w:t>
            </w:r>
          </w:p>
          <w:p w:rsidR="00A15A9F" w:rsidRDefault="00A15A9F">
            <w:pPr>
              <w:pStyle w:val="TableParagraph"/>
              <w:spacing w:before="140"/>
              <w:rPr>
                <w:sz w:val="20"/>
              </w:rPr>
            </w:pPr>
          </w:p>
          <w:p w:rsidR="00A15A9F" w:rsidRDefault="00DD36CB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EPP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Hitec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Connect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Info </w:t>
            </w:r>
            <w:r>
              <w:rPr>
                <w:spacing w:val="-2"/>
                <w:sz w:val="20"/>
              </w:rPr>
              <w:t>Eletronic</w:t>
            </w:r>
          </w:p>
        </w:tc>
        <w:tc>
          <w:tcPr>
            <w:tcW w:w="4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438"/>
              <w:rPr>
                <w:sz w:val="18"/>
              </w:rPr>
            </w:pPr>
            <w:r>
              <w:rPr>
                <w:sz w:val="18"/>
              </w:rPr>
              <w:t xml:space="preserve">197358N-SP - EDINEIA SANTOS </w:t>
            </w:r>
            <w:r>
              <w:rPr>
                <w:spacing w:val="-4"/>
                <w:sz w:val="18"/>
              </w:rPr>
              <w:t>DIAS</w:t>
            </w:r>
          </w:p>
          <w:p w:rsidR="00A15A9F" w:rsidRDefault="00DD36CB">
            <w:pPr>
              <w:pStyle w:val="TableParagraph"/>
              <w:spacing w:before="93"/>
              <w:ind w:left="438"/>
              <w:rPr>
                <w:sz w:val="18"/>
              </w:rPr>
            </w:pPr>
            <w:r>
              <w:rPr>
                <w:sz w:val="18"/>
              </w:rPr>
              <w:t xml:space="preserve">286438N-SP - Ana Lúcia da Silva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:rsidR="0081142C" w:rsidRPr="00F4367B" w:rsidRDefault="0081142C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1142C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10" type="#_x0000_t202" alt="#AnnotID = 1664392112" style="position:absolute;left:0;text-align:left;margin-left:376.4pt;margin-top:8.3pt;width:59.5pt;height:16.25pt;z-index:251920384;mso-position-horizontal-relative:page" filled="f" stroked="f">
            <v:textbox inset="0,0,0,0">
              <w:txbxContent>
                <w:p w:rsidR="00CA73BA" w:rsidRDefault="00CA73BA" w:rsidP="0081142C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81142C" w:rsidRPr="00336F6A">
        <w:rPr>
          <w:rFonts w:ascii="Times New Roman" w:hAnsi="Times New Roman" w:cs="Times New Roman"/>
          <w:b/>
          <w:spacing w:val="-2"/>
        </w:rPr>
        <w:t>Relator:</w:t>
      </w:r>
      <w:r w:rsidR="0081142C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1142C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81142C" w:rsidRPr="00F4367B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81142C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A15A9F" w:rsidRPr="00336F6A" w:rsidRDefault="00A15A9F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Default="0081142C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094"/>
      </w:tblGrid>
      <w:tr w:rsidR="00A15A9F" w:rsidTr="00336F6A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0758323-</w:t>
            </w:r>
            <w:r>
              <w:rPr>
                <w:rFonts w:ascii="Arial" w:hAnsi="Arial"/>
                <w:b/>
                <w:spacing w:val="-2"/>
                <w:sz w:val="20"/>
              </w:rPr>
              <w:t>97.2022.8.04.0001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4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1142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3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8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8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DE CARVALHO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463" w:lineRule="auto"/>
              <w:ind w:left="548" w:right="165"/>
              <w:rPr>
                <w:sz w:val="18"/>
              </w:rPr>
            </w:pPr>
            <w:r>
              <w:rPr>
                <w:sz w:val="18"/>
              </w:rPr>
              <w:t>697A-AM - Ingrid Khamylla Monteiro Ximenes de Sousa 3629N-AM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Ingrid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Khamylla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Ximenes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  <w:p w:rsidR="00A15A9F" w:rsidRDefault="00DD36CB">
            <w:pPr>
              <w:pStyle w:val="TableParagraph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A15A9F" w:rsidRDefault="00DD36CB">
            <w:pPr>
              <w:pStyle w:val="TableParagraph"/>
              <w:spacing w:before="9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A15A9F" w:rsidRDefault="00DD36CB">
            <w:pPr>
              <w:pStyle w:val="TableParagraph"/>
              <w:spacing w:before="1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3018N-AM - VALDEMIR DA </w:t>
            </w:r>
            <w:r>
              <w:rPr>
                <w:spacing w:val="-2"/>
                <w:sz w:val="18"/>
              </w:rPr>
              <w:t>SILVA</w:t>
            </w:r>
          </w:p>
          <w:p w:rsidR="00A15A9F" w:rsidRDefault="00DD36CB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12179N-AM - AMON SILVA </w:t>
            </w:r>
            <w:r>
              <w:rPr>
                <w:spacing w:val="-2"/>
                <w:sz w:val="18"/>
              </w:rPr>
              <w:t>COSTA</w:t>
            </w:r>
          </w:p>
          <w:p w:rsidR="00A15A9F" w:rsidRDefault="00DD36CB">
            <w:pPr>
              <w:pStyle w:val="TableParagraph"/>
              <w:spacing w:before="93" w:line="242" w:lineRule="auto"/>
              <w:ind w:left="548" w:right="171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A15A9F" w:rsidRDefault="00DD36CB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A15A9F" w:rsidRDefault="00DD36CB">
            <w:pPr>
              <w:pStyle w:val="TableParagraph"/>
              <w:spacing w:before="93" w:line="242" w:lineRule="auto"/>
              <w:ind w:left="548"/>
              <w:rPr>
                <w:sz w:val="18"/>
              </w:rPr>
            </w:pPr>
            <w:r>
              <w:rPr>
                <w:sz w:val="18"/>
              </w:rPr>
              <w:t>13089N-AM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ANGELINE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ROCHA </w:t>
            </w:r>
            <w:r>
              <w:rPr>
                <w:spacing w:val="-2"/>
                <w:sz w:val="18"/>
              </w:rPr>
              <w:t>PEREIRA</w:t>
            </w:r>
          </w:p>
          <w:p w:rsidR="00A15A9F" w:rsidRDefault="00DD36CB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A15A9F" w:rsidRDefault="00DD36CB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 w:rsidR="0081142C" w:rsidRPr="00F4367B" w:rsidRDefault="0081142C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1142C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11" type="#_x0000_t202" alt="#AnnotID = 1664392112" style="position:absolute;left:0;text-align:left;margin-left:376.4pt;margin-top:8.3pt;width:59.5pt;height:16.25pt;z-index:251922432;mso-position-horizontal-relative:page" filled="f" stroked="f">
            <v:textbox inset="0,0,0,0">
              <w:txbxContent>
                <w:p w:rsidR="00CA73BA" w:rsidRDefault="00CA73BA" w:rsidP="0081142C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81142C" w:rsidRPr="00336F6A">
        <w:rPr>
          <w:rFonts w:ascii="Times New Roman" w:hAnsi="Times New Roman" w:cs="Times New Roman"/>
          <w:b/>
          <w:spacing w:val="-2"/>
        </w:rPr>
        <w:t>Relator:</w:t>
      </w:r>
      <w:r w:rsidR="0081142C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1142C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81142C" w:rsidRPr="00F4367B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81142C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P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APELADA</w:t>
      </w:r>
    </w:p>
    <w:p w:rsid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>
      <w:pPr>
        <w:pStyle w:val="Corpodetexto"/>
        <w:spacing w:before="32"/>
      </w:pPr>
    </w:p>
    <w:p w:rsidR="0081142C" w:rsidRDefault="0081142C" w:rsidP="0081142C">
      <w:pPr>
        <w:pStyle w:val="Corpodetexto"/>
        <w:spacing w:before="32"/>
        <w:ind w:right="135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4996"/>
      </w:tblGrid>
      <w:tr w:rsidR="00A15A9F" w:rsidTr="00336F6A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>Apelação Cível 0633789-</w:t>
            </w:r>
            <w:r>
              <w:rPr>
                <w:rFonts w:ascii="Arial" w:hAnsi="Arial"/>
                <w:b/>
                <w:spacing w:val="-2"/>
                <w:sz w:val="20"/>
              </w:rPr>
              <w:t>81.2022.8.04.0001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1142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José Dantas </w:t>
            </w:r>
            <w:r>
              <w:rPr>
                <w:spacing w:val="-2"/>
                <w:sz w:val="20"/>
              </w:rPr>
              <w:t>Coelho</w:t>
            </w:r>
          </w:p>
          <w:p w:rsidR="00A15A9F" w:rsidRDefault="00DD36C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372" w:lineRule="auto"/>
              <w:ind w:left="451" w:right="1255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1037A-AM - WILSON SALES BELCHIOR</w:t>
            </w:r>
          </w:p>
          <w:p w:rsidR="00A15A9F" w:rsidRDefault="00DD36CB">
            <w:pPr>
              <w:pStyle w:val="TableParagraph"/>
              <w:spacing w:line="18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81142C" w:rsidRPr="00F4367B" w:rsidRDefault="0081142C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1142C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12" type="#_x0000_t202" alt="#AnnotID = 1664392112" style="position:absolute;left:0;text-align:left;margin-left:376.4pt;margin-top:8.3pt;width:59.5pt;height:16.25pt;z-index:251924480;mso-position-horizontal-relative:page" filled="f" stroked="f">
            <v:textbox inset="0,0,0,0">
              <w:txbxContent>
                <w:p w:rsidR="00CA73BA" w:rsidRDefault="00CA73BA" w:rsidP="0081142C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81142C" w:rsidRPr="00336F6A">
        <w:rPr>
          <w:rFonts w:ascii="Times New Roman" w:hAnsi="Times New Roman" w:cs="Times New Roman"/>
          <w:b/>
          <w:spacing w:val="-2"/>
        </w:rPr>
        <w:t>Relator:</w:t>
      </w:r>
      <w:r w:rsidR="0081142C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1142C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81142C" w:rsidRPr="00F4367B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81142C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Pr="0081142C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APELADO</w:t>
      </w:r>
    </w:p>
    <w:p w:rsidR="00A15A9F" w:rsidRDefault="00A15A9F">
      <w:pPr>
        <w:pStyle w:val="Corpodetexto"/>
      </w:pPr>
    </w:p>
    <w:p w:rsidR="00A15A9F" w:rsidRDefault="00A15A9F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4996"/>
      </w:tblGrid>
      <w:tr w:rsidR="00A15A9F" w:rsidTr="00336F6A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0699392-</w:t>
            </w:r>
            <w:r>
              <w:rPr>
                <w:rFonts w:ascii="Arial" w:hAnsi="Arial"/>
                <w:b/>
                <w:spacing w:val="-2"/>
                <w:sz w:val="20"/>
              </w:rPr>
              <w:t>72.2020.8.04.0001/1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1142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14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8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18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Olindina de Souza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10418N-AM - Luiz Felipe Vilhena </w:t>
            </w:r>
            <w:r>
              <w:rPr>
                <w:spacing w:val="-2"/>
                <w:sz w:val="18"/>
              </w:rPr>
              <w:t>rodrigues</w:t>
            </w:r>
          </w:p>
          <w:p w:rsidR="00A15A9F" w:rsidRDefault="00DD36CB">
            <w:pPr>
              <w:pStyle w:val="TableParagraph"/>
              <w:spacing w:before="93" w:line="242" w:lineRule="auto"/>
              <w:ind w:left="451" w:right="16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  <w:p w:rsidR="00A15A9F" w:rsidRDefault="00DD36CB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A15A9F" w:rsidRDefault="00DD36CB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10412N-AM - Melquisedec Freitas </w:t>
            </w:r>
            <w:r>
              <w:rPr>
                <w:spacing w:val="-2"/>
                <w:sz w:val="18"/>
              </w:rPr>
              <w:t>Pantoja</w:t>
            </w:r>
          </w:p>
        </w:tc>
      </w:tr>
    </w:tbl>
    <w:p w:rsidR="0081142C" w:rsidRPr="00F4367B" w:rsidRDefault="0081142C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1142C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13" type="#_x0000_t202" alt="#AnnotID = 1664392112" style="position:absolute;left:0;text-align:left;margin-left:376.4pt;margin-top:8.3pt;width:59.5pt;height:16.25pt;z-index:251926528;mso-position-horizontal-relative:page" filled="f" stroked="f">
            <v:textbox inset="0,0,0,0">
              <w:txbxContent>
                <w:p w:rsidR="00CA73BA" w:rsidRDefault="00CA73BA" w:rsidP="0081142C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81142C" w:rsidRPr="00336F6A">
        <w:rPr>
          <w:rFonts w:ascii="Times New Roman" w:hAnsi="Times New Roman" w:cs="Times New Roman"/>
          <w:b/>
          <w:spacing w:val="-2"/>
        </w:rPr>
        <w:t>Relator:</w:t>
      </w:r>
      <w:r w:rsidR="0081142C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1142C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81142C" w:rsidRPr="00F4367B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81142C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81142C" w:rsidRDefault="0081142C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788"/>
        <w:gridCol w:w="4856"/>
      </w:tblGrid>
      <w:tr w:rsidR="00A15A9F" w:rsidTr="00336F6A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0451779-</w:t>
            </w:r>
            <w:r>
              <w:rPr>
                <w:rFonts w:ascii="Arial" w:hAnsi="Arial"/>
                <w:b/>
                <w:spacing w:val="-2"/>
                <w:sz w:val="20"/>
              </w:rPr>
              <w:t>35.2023.8.04.0001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81142C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Elaine Cristina Egas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4856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A15A9F" w:rsidTr="00336F6A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A15A9F" w:rsidTr="00336F6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A15A9F" w:rsidTr="00336F6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A15A9F" w:rsidTr="00336F6A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A15A9F" w:rsidRDefault="00DD36CB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336F6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A15A9F" w:rsidTr="00336F6A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A15A9F" w:rsidRDefault="00DD36CB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15A9F" w:rsidTr="00336F6A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697A-AM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A15A9F" w:rsidTr="00336F6A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56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42C" w:rsidRPr="00F4367B" w:rsidRDefault="0081142C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81142C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14" type="#_x0000_t202" alt="#AnnotID = 1664392112" style="position:absolute;left:0;text-align:left;margin-left:376.4pt;margin-top:8.3pt;width:59.5pt;height:16.25pt;z-index:251928576;mso-position-horizontal-relative:page" filled="f" stroked="f">
            <v:textbox inset="0,0,0,0">
              <w:txbxContent>
                <w:p w:rsidR="00CA73BA" w:rsidRDefault="00CA73BA" w:rsidP="0081142C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81142C" w:rsidRPr="00336F6A">
        <w:rPr>
          <w:rFonts w:ascii="Times New Roman" w:hAnsi="Times New Roman" w:cs="Times New Roman"/>
          <w:b/>
          <w:spacing w:val="-2"/>
        </w:rPr>
        <w:t>Relator:</w:t>
      </w:r>
      <w:r w:rsidR="0081142C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81142C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81142C" w:rsidRPr="00F4367B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81142C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906CF8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81142C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906CF8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906CF8" w:rsidRPr="0081142C" w:rsidRDefault="00336F6A" w:rsidP="00906CF8">
      <w:pPr>
        <w:pStyle w:val="Corpodetexto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</w:t>
      </w:r>
      <w:r w:rsidR="00906CF8" w:rsidRPr="00F4367B">
        <w:rPr>
          <w:rFonts w:ascii="Times New Roman" w:hAnsi="Times New Roman" w:cs="Times New Roman"/>
          <w:spacing w:val="-2"/>
        </w:rPr>
        <w:t>PEDIDO DE SUSTENTAÇ</w:t>
      </w:r>
      <w:r w:rsidR="00906CF8">
        <w:rPr>
          <w:rFonts w:ascii="Times New Roman" w:hAnsi="Times New Roman" w:cs="Times New Roman"/>
          <w:spacing w:val="-2"/>
        </w:rPr>
        <w:t>ÃO ORAL: APELANTE</w:t>
      </w:r>
    </w:p>
    <w:p w:rsidR="00A15A9F" w:rsidRDefault="00A15A9F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046"/>
      </w:tblGrid>
      <w:tr w:rsidR="00A15A9F" w:rsidTr="00336F6A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Apelação Cível 0448050-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4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906CF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REIS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488399N-SP - ANDRÉ VINÍCIUS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A15A9F" w:rsidTr="00336F6A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906CF8" w:rsidRPr="00F4367B" w:rsidRDefault="00906CF8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906CF8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15" type="#_x0000_t202" alt="#AnnotID = 1664392112" style="position:absolute;left:0;text-align:left;margin-left:376.4pt;margin-top:8.3pt;width:59.5pt;height:16.25pt;z-index:251930624;mso-position-horizontal-relative:page" filled="f" stroked="f">
            <v:textbox inset="0,0,0,0">
              <w:txbxContent>
                <w:p w:rsidR="00CA73BA" w:rsidRDefault="00CA73BA" w:rsidP="00906CF8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906CF8" w:rsidRPr="00336F6A">
        <w:rPr>
          <w:rFonts w:ascii="Times New Roman" w:hAnsi="Times New Roman" w:cs="Times New Roman"/>
          <w:b/>
          <w:spacing w:val="-2"/>
        </w:rPr>
        <w:t>Relator:</w:t>
      </w:r>
      <w:r w:rsidR="00906CF8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906CF8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906CF8" w:rsidRPr="00F4367B">
        <w:rPr>
          <w:rFonts w:ascii="Times New Roman" w:hAnsi="Times New Roman" w:cs="Times New Roman"/>
          <w:spacing w:val="-2"/>
        </w:rPr>
        <w:t xml:space="preserve"> Exmo(a). Sr(a). Des(a). Cézar Luiz Bandiera</w:t>
      </w:r>
    </w:p>
    <w:p w:rsidR="00906CF8" w:rsidRPr="00F4367B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906CF8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906CF8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A15A9F" w:rsidRPr="00336F6A" w:rsidRDefault="00A15A9F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4996"/>
      </w:tblGrid>
      <w:tr w:rsidR="00A15A9F" w:rsidTr="00336F6A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>Apelação Cível 0544865-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906CF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  <w:p w:rsidR="00A15A9F" w:rsidRDefault="00A15A9F">
            <w:pPr>
              <w:pStyle w:val="TableParagraph"/>
              <w:spacing w:before="14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 F Valle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7036N-AM - Gina Moraes de </w:t>
            </w:r>
            <w:r>
              <w:rPr>
                <w:spacing w:val="-2"/>
                <w:sz w:val="18"/>
              </w:rPr>
              <w:t>Almeida</w:t>
            </w:r>
          </w:p>
          <w:p w:rsidR="00A15A9F" w:rsidRDefault="00DD36CB">
            <w:pPr>
              <w:pStyle w:val="TableParagraph"/>
              <w:spacing w:before="93" w:line="348" w:lineRule="auto"/>
              <w:ind w:left="451" w:right="975"/>
              <w:rPr>
                <w:sz w:val="18"/>
              </w:rPr>
            </w:pPr>
            <w:r>
              <w:rPr>
                <w:sz w:val="18"/>
              </w:rPr>
              <w:t>9385N-AM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karam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 2408N-AM - SAULO GRANA DE MENEZES</w:t>
            </w:r>
          </w:p>
          <w:p w:rsidR="00A15A9F" w:rsidRDefault="00DD36C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14839N-AM - Leonardo Bezerra de Menezes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A15A9F" w:rsidRDefault="00A15A9F">
      <w:pPr>
        <w:pStyle w:val="Corpodetexto"/>
        <w:spacing w:before="1"/>
        <w:rPr>
          <w:sz w:val="14"/>
        </w:rPr>
      </w:pPr>
    </w:p>
    <w:p w:rsidR="00906CF8" w:rsidRPr="00F4367B" w:rsidRDefault="00906CF8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906CF8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16" type="#_x0000_t202" alt="#AnnotID = 1664392112" style="position:absolute;left:0;text-align:left;margin-left:376.4pt;margin-top:8.3pt;width:59.5pt;height:16.25pt;z-index:251932672;mso-position-horizontal-relative:page" filled="f" stroked="f">
            <v:textbox inset="0,0,0,0">
              <w:txbxContent>
                <w:p w:rsidR="00CA73BA" w:rsidRDefault="00CA73BA" w:rsidP="00906CF8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906CF8" w:rsidRPr="00336F6A">
        <w:rPr>
          <w:rFonts w:ascii="Times New Roman" w:hAnsi="Times New Roman" w:cs="Times New Roman"/>
          <w:b/>
          <w:spacing w:val="-2"/>
        </w:rPr>
        <w:t>Relator:</w:t>
      </w:r>
      <w:r w:rsidR="00906CF8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906CF8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906CF8" w:rsidRPr="00F4367B">
        <w:rPr>
          <w:rFonts w:ascii="Times New Roman" w:hAnsi="Times New Roman" w:cs="Times New Roman"/>
          <w:spacing w:val="-2"/>
        </w:rPr>
        <w:t xml:space="preserve"> Exmo(a). Sr(a). Des(a). Cézar Luiz Bandiera</w:t>
      </w:r>
    </w:p>
    <w:p w:rsidR="00906CF8" w:rsidRPr="00F4367B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906CF8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906CF8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906CF8" w:rsidRDefault="00906CF8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00"/>
        <w:gridCol w:w="4810"/>
      </w:tblGrid>
      <w:tr w:rsidR="00A15A9F" w:rsidTr="00336F6A">
        <w:trPr>
          <w:trHeight w:val="820"/>
        </w:trPr>
        <w:tc>
          <w:tcPr>
            <w:tcW w:w="610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138</w:t>
            </w:r>
            <w:r>
              <w:rPr>
                <w:rFonts w:ascii="Arial" w:hAnsi="Arial"/>
                <w:b/>
                <w:sz w:val="20"/>
              </w:rPr>
              <w:tab/>
              <w:t>Apelação Cível 0808909-</w:t>
            </w:r>
            <w:r>
              <w:rPr>
                <w:rFonts w:ascii="Arial" w:hAnsi="Arial"/>
                <w:b/>
                <w:spacing w:val="-2"/>
                <w:sz w:val="20"/>
              </w:rPr>
              <w:t>12.2020.8.04.0001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38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 Manaus - Meio Ambiente Cível</w:t>
            </w:r>
          </w:p>
        </w:tc>
        <w:tc>
          <w:tcPr>
            <w:tcW w:w="481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8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906CF8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15A9F" w:rsidTr="00336F6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27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60"/>
              <w:rPr>
                <w:sz w:val="20"/>
              </w:rPr>
            </w:pPr>
          </w:p>
          <w:p w:rsidR="00A15A9F" w:rsidRDefault="00DD36CB">
            <w:pPr>
              <w:pStyle w:val="TableParagraph"/>
              <w:spacing w:line="460" w:lineRule="atLeast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Condomínio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Edifício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Tropical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 Residence Hotel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53"/>
              <w:rPr>
                <w:sz w:val="20"/>
              </w:rPr>
            </w:pPr>
          </w:p>
          <w:p w:rsidR="00A15A9F" w:rsidRDefault="00DD36CB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 SÉRGIO EDWARDS DE FREITAS</w:t>
            </w:r>
          </w:p>
          <w:p w:rsidR="00A15A9F" w:rsidRDefault="00DD36CB">
            <w:pPr>
              <w:pStyle w:val="TableParagraph"/>
              <w:spacing w:line="22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265"/>
              <w:rPr>
                <w:sz w:val="18"/>
              </w:rPr>
            </w:pPr>
            <w:r>
              <w:rPr>
                <w:sz w:val="18"/>
              </w:rPr>
              <w:t xml:space="preserve">305989N-SP - DANILO FERREIRA DE </w:t>
            </w:r>
            <w:r>
              <w:rPr>
                <w:spacing w:val="-2"/>
                <w:sz w:val="18"/>
              </w:rPr>
              <w:t>SOUZA</w:t>
            </w:r>
          </w:p>
          <w:p w:rsidR="00A15A9F" w:rsidRDefault="00DD36CB">
            <w:pPr>
              <w:pStyle w:val="TableParagraph"/>
              <w:spacing w:before="93" w:line="348" w:lineRule="auto"/>
              <w:ind w:left="265" w:right="696"/>
              <w:rPr>
                <w:sz w:val="18"/>
              </w:rPr>
            </w:pPr>
            <w:r>
              <w:rPr>
                <w:sz w:val="18"/>
              </w:rPr>
              <w:t>7067N-AM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2174N-AM - Aldemiro Rezende Dantas Júnior</w:t>
            </w:r>
          </w:p>
          <w:p w:rsidR="00A15A9F" w:rsidRDefault="00DD36CB">
            <w:pPr>
              <w:pStyle w:val="TableParagraph"/>
              <w:spacing w:line="242" w:lineRule="auto"/>
              <w:ind w:left="265" w:right="696"/>
              <w:rPr>
                <w:sz w:val="18"/>
              </w:rPr>
            </w:pPr>
            <w:r>
              <w:rPr>
                <w:sz w:val="18"/>
              </w:rPr>
              <w:t>5373N-AM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ADRIANE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CRISTINE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CABRAL MAGALHAES AMED</w:t>
            </w:r>
          </w:p>
          <w:p w:rsidR="00A15A9F" w:rsidRDefault="00DD36CB">
            <w:pPr>
              <w:pStyle w:val="TableParagraph"/>
              <w:spacing w:line="189" w:lineRule="exact"/>
              <w:ind w:left="265"/>
              <w:rPr>
                <w:sz w:val="18"/>
              </w:rPr>
            </w:pPr>
            <w:r>
              <w:rPr>
                <w:sz w:val="18"/>
              </w:rPr>
              <w:t xml:space="preserve">338012N-SP - Fabio Palason </w:t>
            </w:r>
            <w:r>
              <w:rPr>
                <w:spacing w:val="-2"/>
                <w:sz w:val="18"/>
              </w:rPr>
              <w:t>Boreggio</w:t>
            </w:r>
          </w:p>
          <w:p w:rsidR="00A15A9F" w:rsidRDefault="00DD36CB">
            <w:pPr>
              <w:pStyle w:val="TableParagraph"/>
              <w:spacing w:before="92"/>
              <w:ind w:left="265"/>
              <w:rPr>
                <w:sz w:val="18"/>
              </w:rPr>
            </w:pPr>
            <w:r>
              <w:rPr>
                <w:sz w:val="18"/>
              </w:rPr>
              <w:t xml:space="preserve">7067A-AM - MARLY GOMES </w:t>
            </w:r>
            <w:r>
              <w:rPr>
                <w:spacing w:val="-2"/>
                <w:sz w:val="18"/>
              </w:rPr>
              <w:t>CAPOTE</w:t>
            </w:r>
          </w:p>
        </w:tc>
      </w:tr>
    </w:tbl>
    <w:p w:rsidR="00906CF8" w:rsidRPr="00336F6A" w:rsidRDefault="00906CF8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336F6A">
        <w:rPr>
          <w:rFonts w:ascii="Times New Roman" w:hAnsi="Times New Roman" w:cs="Times New Roman"/>
          <w:b/>
          <w:spacing w:val="-2"/>
        </w:rPr>
        <w:t>Presidente/ Relator:</w:t>
      </w:r>
      <w:r w:rsidRPr="00336F6A">
        <w:rPr>
          <w:rFonts w:ascii="Times New Roman" w:hAnsi="Times New Roman" w:cs="Times New Roman"/>
          <w:b/>
          <w:spacing w:val="-2"/>
        </w:rPr>
        <w:tab/>
        <w:t>Exmo(a). Sr(a). Des(a). Yedo Simões de Oliveira</w:t>
      </w:r>
      <w:r w:rsidR="00E97886" w:rsidRPr="00E97886">
        <w:rPr>
          <w:rFonts w:ascii="Times New Roman" w:hAnsi="Times New Roman" w:cs="Times New Roman"/>
          <w:b/>
          <w:spacing w:val="-2"/>
        </w:rPr>
        <w:pict>
          <v:shape id="_x0000_s2217" type="#_x0000_t202" alt="#AnnotID = 1664392112" style="position:absolute;left:0;text-align:left;margin-left:376.4pt;margin-top:8.3pt;width:59.5pt;height:16.25pt;z-index:251934720;mso-position-horizontal-relative:page;mso-position-vertical-relative:text" filled="f" stroked="f">
            <v:textbox inset="0,0,0,0">
              <w:txbxContent>
                <w:p w:rsidR="00CA73BA" w:rsidRDefault="00CA73BA" w:rsidP="00906CF8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</w:p>
    <w:p w:rsid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906CF8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906CF8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906CF8" w:rsidRPr="00F4367B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906CF8" w:rsidRPr="0081142C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906CF8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A15A9F" w:rsidRPr="00336F6A" w:rsidRDefault="00A15A9F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A15A9F" w:rsidRP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336F6A">
        <w:rPr>
          <w:rFonts w:ascii="Times New Roman" w:hAnsi="Times New Roman" w:cs="Times New Roman"/>
          <w:spacing w:val="-2"/>
        </w:rPr>
        <w:t>OPOSIÇÃO AO JULGAMENTO VIRTUAL: APELANTE</w:t>
      </w:r>
    </w:p>
    <w:p w:rsidR="00906CF8" w:rsidRDefault="00906CF8">
      <w:pPr>
        <w:pStyle w:val="Corpodetexto"/>
        <w:spacing w:before="32"/>
      </w:pPr>
    </w:p>
    <w:p w:rsidR="00906CF8" w:rsidRDefault="00906CF8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632"/>
        <w:gridCol w:w="5012"/>
      </w:tblGrid>
      <w:tr w:rsidR="00A15A9F" w:rsidTr="00336F6A">
        <w:trPr>
          <w:trHeight w:val="820"/>
        </w:trPr>
        <w:tc>
          <w:tcPr>
            <w:tcW w:w="59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Apelação Cível 0409254-</w:t>
            </w:r>
            <w:r>
              <w:rPr>
                <w:rFonts w:ascii="Arial" w:hAnsi="Arial"/>
                <w:b/>
                <w:spacing w:val="-2"/>
                <w:sz w:val="20"/>
              </w:rPr>
              <w:t>38.2023.8.04.0001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8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36F6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2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32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12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A15A9F" w:rsidTr="00336F6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 w:rsidR="00A15A9F" w:rsidTr="00336F6A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A15A9F" w:rsidRDefault="00DD36C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 w:line="203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15A9F" w:rsidTr="00336F6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69" w:lineRule="exact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A15A9F" w:rsidTr="00336F6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2" w:type="dxa"/>
          </w:tcPr>
          <w:p w:rsidR="00A15A9F" w:rsidRDefault="00A15A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15A9F" w:rsidTr="00336F6A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A15A9F" w:rsidRDefault="00DD36C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46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A15A9F" w:rsidTr="00336F6A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A15A9F" w:rsidRDefault="00DD36CB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A15A9F" w:rsidTr="00336F6A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65" w:line="191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15A9F" w:rsidTr="00336F6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0" w:lineRule="exact"/>
              <w:ind w:left="46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A15A9F" w:rsidTr="00336F6A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32" w:type="dxa"/>
          </w:tcPr>
          <w:p w:rsidR="00A15A9F" w:rsidRDefault="00DD36CB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12807N-AM - Thiago Corrêa </w:t>
            </w:r>
            <w:r>
              <w:rPr>
                <w:spacing w:val="-2"/>
                <w:sz w:val="18"/>
              </w:rPr>
              <w:t>Cunha</w:t>
            </w:r>
          </w:p>
        </w:tc>
      </w:tr>
      <w:tr w:rsidR="00A15A9F" w:rsidTr="00336F6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2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16587N-AM - Chaygon Jonatha Caetano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336F6A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2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12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467"/>
              <w:rPr>
                <w:sz w:val="18"/>
              </w:rPr>
            </w:pPr>
            <w:r>
              <w:rPr>
                <w:sz w:val="18"/>
              </w:rPr>
              <w:t xml:space="preserve">14561N-AM - DANIELLA JUREMA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906CF8" w:rsidRPr="00F4367B" w:rsidRDefault="00906CF8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906CF8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18" type="#_x0000_t202" alt="#AnnotID = 1664392112" style="position:absolute;left:0;text-align:left;margin-left:376.4pt;margin-top:8.3pt;width:59.5pt;height:16.25pt;z-index:251936768;mso-position-horizontal-relative:page" filled="f" stroked="f">
            <v:textbox inset="0,0,0,0">
              <w:txbxContent>
                <w:p w:rsidR="00CA73BA" w:rsidRDefault="00CA73BA" w:rsidP="00906CF8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906CF8" w:rsidRPr="00336F6A">
        <w:rPr>
          <w:rFonts w:ascii="Times New Roman" w:hAnsi="Times New Roman" w:cs="Times New Roman"/>
          <w:b/>
          <w:spacing w:val="-2"/>
        </w:rPr>
        <w:t>Relator:</w:t>
      </w:r>
      <w:r w:rsidR="00906CF8" w:rsidRPr="00336F6A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906CF8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906CF8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906CF8" w:rsidRPr="00F4367B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906CF8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</w:r>
      <w:r w:rsidR="00336F6A">
        <w:rPr>
          <w:rFonts w:ascii="Times New Roman" w:hAnsi="Times New Roman" w:cs="Times New Roman"/>
          <w:spacing w:val="-2"/>
        </w:rPr>
        <w:t xml:space="preserve"> </w:t>
      </w:r>
      <w:r w:rsidRPr="00F4367B">
        <w:rPr>
          <w:rFonts w:ascii="Times New Roman" w:hAnsi="Times New Roman" w:cs="Times New Roman"/>
          <w:spacing w:val="-2"/>
        </w:rPr>
        <w:t xml:space="preserve">Exmo(a). Sr(a). Des(a). Mirza Telma de Oliveira Cunha </w:t>
      </w:r>
    </w:p>
    <w:p w:rsidR="00A15A9F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</w:t>
      </w:r>
      <w:r w:rsidR="00336F6A">
        <w:rPr>
          <w:rFonts w:ascii="Times New Roman" w:hAnsi="Times New Roman" w:cs="Times New Roman"/>
          <w:spacing w:val="-2"/>
        </w:rPr>
        <w:t xml:space="preserve">                    </w:t>
      </w:r>
      <w:r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906CF8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906CF8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APELANTE</w:t>
      </w:r>
    </w:p>
    <w:p w:rsidR="00906CF8" w:rsidRDefault="00906CF8" w:rsidP="00906CF8">
      <w:pPr>
        <w:pStyle w:val="Corpodetexto"/>
        <w:spacing w:before="32"/>
      </w:pPr>
    </w:p>
    <w:p w:rsidR="00336F6A" w:rsidRDefault="00336F6A" w:rsidP="00906CF8">
      <w:pPr>
        <w:pStyle w:val="Corpodetexto"/>
        <w:spacing w:before="32"/>
      </w:pPr>
    </w:p>
    <w:p w:rsidR="00336F6A" w:rsidRDefault="00336F6A" w:rsidP="00906CF8">
      <w:pPr>
        <w:pStyle w:val="Corpodetexto"/>
        <w:spacing w:before="32"/>
      </w:pPr>
    </w:p>
    <w:p w:rsidR="00336F6A" w:rsidRDefault="00336F6A" w:rsidP="00906CF8">
      <w:pPr>
        <w:pStyle w:val="Corpodetexto"/>
        <w:spacing w:before="32"/>
      </w:pPr>
    </w:p>
    <w:p w:rsidR="00336F6A" w:rsidRDefault="00336F6A" w:rsidP="00906CF8">
      <w:pPr>
        <w:pStyle w:val="Corpodetexto"/>
        <w:spacing w:before="32"/>
      </w:pPr>
    </w:p>
    <w:p w:rsidR="00336F6A" w:rsidRDefault="00336F6A" w:rsidP="00906CF8">
      <w:pPr>
        <w:pStyle w:val="Corpodetexto"/>
        <w:spacing w:before="32"/>
      </w:pPr>
    </w:p>
    <w:p w:rsidR="00336F6A" w:rsidRDefault="00336F6A" w:rsidP="00906CF8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71"/>
        <w:gridCol w:w="4648"/>
        <w:gridCol w:w="4996"/>
      </w:tblGrid>
      <w:tr w:rsidR="00A15A9F" w:rsidTr="00336F6A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140</w:t>
            </w:r>
            <w:r>
              <w:rPr>
                <w:rFonts w:ascii="Arial" w:hAnsi="Arial"/>
                <w:b/>
                <w:sz w:val="20"/>
              </w:rPr>
              <w:tab/>
              <w:t>Apelação Cível 0667715-</w:t>
            </w:r>
            <w:r>
              <w:rPr>
                <w:rFonts w:ascii="Arial" w:hAnsi="Arial"/>
                <w:b/>
                <w:spacing w:val="-2"/>
                <w:sz w:val="20"/>
              </w:rPr>
              <w:t>19.2023.8.04.0001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336F6A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15A9F" w:rsidTr="00336F6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Nepomuceno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96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  <w:tr w:rsidR="00A15A9F" w:rsidTr="00336F6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3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A15A9F" w:rsidTr="00336F6A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 w:rsidR="00A15A9F" w:rsidTr="00336F6A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A15A9F" w:rsidRDefault="00DD36C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A15A9F" w:rsidTr="00336F6A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A15A9F" w:rsidRDefault="00DD36CB">
            <w:pPr>
              <w:pStyle w:val="TableParagraph"/>
              <w:spacing w:before="8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96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82" w:line="203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A15A9F" w:rsidTr="00336F6A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906CF8" w:rsidRPr="00336F6A" w:rsidRDefault="00906CF8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336F6A">
        <w:rPr>
          <w:rFonts w:ascii="Times New Roman" w:hAnsi="Times New Roman" w:cs="Times New Roman"/>
          <w:b/>
          <w:spacing w:val="-2"/>
        </w:rPr>
        <w:t>Presidente/ Relator:</w:t>
      </w:r>
      <w:r w:rsidRPr="00336F6A">
        <w:rPr>
          <w:rFonts w:ascii="Times New Roman" w:hAnsi="Times New Roman" w:cs="Times New Roman"/>
          <w:b/>
          <w:spacing w:val="-2"/>
        </w:rPr>
        <w:tab/>
        <w:t>Exmo(a). Sr(a). Des(a). Yedo Simões de Oliveira</w:t>
      </w:r>
      <w:r w:rsidR="00E97886" w:rsidRPr="00E97886">
        <w:rPr>
          <w:rFonts w:ascii="Times New Roman" w:hAnsi="Times New Roman" w:cs="Times New Roman"/>
          <w:b/>
          <w:spacing w:val="-2"/>
        </w:rPr>
        <w:pict>
          <v:shape id="_x0000_s2219" type="#_x0000_t202" alt="#AnnotID = 1664392112" style="position:absolute;left:0;text-align:left;margin-left:376.4pt;margin-top:8.3pt;width:59.5pt;height:16.25pt;z-index:251938816;mso-position-horizontal-relative:page;mso-position-vertical-relative:text" filled="f" stroked="f">
            <v:textbox inset="0,0,0,0">
              <w:txbxContent>
                <w:p w:rsidR="00CA73BA" w:rsidRDefault="00CA73BA" w:rsidP="00906CF8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</w:p>
    <w:p w:rsid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>Exmo(a). Sr(a). Des(a). Onilza Abreu Gerth</w:t>
      </w:r>
    </w:p>
    <w:p w:rsidR="00906CF8" w:rsidRPr="00F4367B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906CF8" w:rsidRPr="00F4367B">
        <w:rPr>
          <w:rFonts w:ascii="Times New Roman" w:hAnsi="Times New Roman" w:cs="Times New Roman"/>
          <w:spacing w:val="-2"/>
        </w:rPr>
        <w:t xml:space="preserve"> Exmo(a). Sr(a). Des(a). Cézar Luiz Bandiera</w:t>
      </w:r>
    </w:p>
    <w:p w:rsidR="00906CF8" w:rsidRPr="00F4367B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906CF8" w:rsidRPr="0081142C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906CF8" w:rsidRPr="00F4367B">
        <w:rPr>
          <w:rFonts w:ascii="Times New Roman" w:hAnsi="Times New Roman" w:cs="Times New Roman"/>
          <w:spacing w:val="-2"/>
        </w:rPr>
        <w:t>Exmo(a). Sr(a). Des(a). Socorro Guedes Moura</w:t>
      </w:r>
    </w:p>
    <w:p w:rsidR="00906CF8" w:rsidRPr="00336F6A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906CF8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APELADA</w:t>
      </w:r>
    </w:p>
    <w:p w:rsidR="00906CF8" w:rsidRDefault="00906CF8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33"/>
        <w:gridCol w:w="4677"/>
      </w:tblGrid>
      <w:tr w:rsidR="00A15A9F" w:rsidTr="00336F6A">
        <w:trPr>
          <w:trHeight w:val="820"/>
        </w:trPr>
        <w:tc>
          <w:tcPr>
            <w:tcW w:w="623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Apelação Cível 0689010-</w:t>
            </w:r>
            <w:r>
              <w:rPr>
                <w:rFonts w:ascii="Arial" w:hAnsi="Arial"/>
                <w:b/>
                <w:spacing w:val="-2"/>
                <w:sz w:val="20"/>
              </w:rPr>
              <w:t>20.2020.8.04.0001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25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6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906CF8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A15A9F" w:rsidTr="00336F6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rPr>
                <w:sz w:val="20"/>
              </w:rPr>
            </w:pPr>
          </w:p>
          <w:p w:rsidR="00A15A9F" w:rsidRDefault="00A15A9F">
            <w:pPr>
              <w:pStyle w:val="TableParagraph"/>
              <w:spacing w:before="5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</w:p>
          <w:p w:rsidR="00A15A9F" w:rsidRDefault="00DD36CB">
            <w:pPr>
              <w:pStyle w:val="TableParagraph"/>
              <w:spacing w:line="600" w:lineRule="atLeast"/>
              <w:ind w:left="405"/>
              <w:rPr>
                <w:sz w:val="20"/>
              </w:rPr>
            </w:pPr>
            <w:r>
              <w:rPr>
                <w:sz w:val="20"/>
              </w:rPr>
              <w:t>Samel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Médico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Hospitar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Catherine Silva de Mesquita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348" w:lineRule="auto"/>
              <w:ind w:left="132" w:right="1078"/>
              <w:rPr>
                <w:sz w:val="18"/>
              </w:rPr>
            </w:pPr>
            <w:r>
              <w:rPr>
                <w:sz w:val="18"/>
              </w:rPr>
              <w:t xml:space="preserve">16039N-AM - Lígia Cecília Karantino Brito 7685N-AM - ERICO CABOCLO DE </w:t>
            </w:r>
            <w:r>
              <w:rPr>
                <w:spacing w:val="-2"/>
                <w:sz w:val="18"/>
              </w:rPr>
              <w:t>MACEDO</w:t>
            </w:r>
          </w:p>
          <w:p w:rsidR="00A15A9F" w:rsidRDefault="00DD36CB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A15A9F" w:rsidRDefault="00DD36CB">
            <w:pPr>
              <w:pStyle w:val="TableParagraph"/>
              <w:spacing w:before="91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  <w:p w:rsidR="00A15A9F" w:rsidRDefault="00DD36CB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9781N-AM - ANTONELA MARTINS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906CF8" w:rsidRPr="00F4367B" w:rsidRDefault="00906CF8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906CF8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20" type="#_x0000_t202" alt="#AnnotID = 1664392112" style="position:absolute;left:0;text-align:left;margin-left:376.4pt;margin-top:8.3pt;width:59.5pt;height:16.25pt;z-index:251940864;mso-position-horizontal-relative:page" filled="f" stroked="f">
            <v:textbox style="mso-next-textbox:#_x0000_s2220" inset="0,0,0,0">
              <w:txbxContent>
                <w:p w:rsidR="00CA73BA" w:rsidRDefault="00CA73BA" w:rsidP="00906CF8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906CF8" w:rsidRPr="00336F6A">
        <w:rPr>
          <w:rFonts w:ascii="Times New Roman" w:hAnsi="Times New Roman" w:cs="Times New Roman"/>
          <w:b/>
          <w:spacing w:val="-2"/>
        </w:rPr>
        <w:t>Relatora:</w:t>
      </w:r>
      <w:r w:rsidR="00906CF8" w:rsidRPr="00336F6A">
        <w:rPr>
          <w:rFonts w:ascii="Times New Roman" w:hAnsi="Times New Roman" w:cs="Times New Roman"/>
          <w:b/>
          <w:spacing w:val="-2"/>
        </w:rPr>
        <w:tab/>
        <w:t>Exmo(a). Sr(a). Des(a).  Socorro Guedes Moura</w:t>
      </w:r>
    </w:p>
    <w:p w:rsidR="00906CF8" w:rsidRPr="00906CF8" w:rsidRDefault="00906CF8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</w:t>
      </w:r>
      <w:r w:rsidRPr="00906CF8">
        <w:rPr>
          <w:rFonts w:ascii="Times New Roman" w:hAnsi="Times New Roman" w:cs="Times New Roman"/>
          <w:spacing w:val="-2"/>
        </w:rPr>
        <w:t>Délcio Luís Santos</w:t>
      </w:r>
    </w:p>
    <w:p w:rsidR="00906CF8" w:rsidRPr="00F4367B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</w:t>
      </w:r>
      <w:r w:rsidR="00336F6A">
        <w:rPr>
          <w:rFonts w:ascii="Times New Roman" w:hAnsi="Times New Roman" w:cs="Times New Roman"/>
          <w:spacing w:val="-2"/>
        </w:rPr>
        <w:t xml:space="preserve">                             </w:t>
      </w:r>
      <w:r w:rsidRPr="00F4367B">
        <w:rPr>
          <w:rFonts w:ascii="Times New Roman" w:hAnsi="Times New Roman" w:cs="Times New Roman"/>
          <w:spacing w:val="-2"/>
        </w:rPr>
        <w:t xml:space="preserve">Exmo(a). Sr(a). Des(a). Onilza Abreu Gerth </w:t>
      </w:r>
      <w:r>
        <w:rPr>
          <w:rFonts w:ascii="Times New Roman" w:hAnsi="Times New Roman" w:cs="Times New Roman"/>
          <w:spacing w:val="-2"/>
        </w:rPr>
        <w:t xml:space="preserve"> </w:t>
      </w:r>
    </w:p>
    <w:p w:rsidR="00906CF8" w:rsidRPr="00F4367B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906CF8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</w:r>
      <w:r w:rsidR="00336F6A">
        <w:rPr>
          <w:rFonts w:ascii="Times New Roman" w:hAnsi="Times New Roman" w:cs="Times New Roman"/>
          <w:spacing w:val="-2"/>
        </w:rPr>
        <w:t xml:space="preserve">  </w:t>
      </w:r>
      <w:r w:rsidRPr="00F4367B">
        <w:rPr>
          <w:rFonts w:ascii="Times New Roman" w:hAnsi="Times New Roman" w:cs="Times New Roman"/>
          <w:spacing w:val="-2"/>
        </w:rPr>
        <w:t xml:space="preserve">Exmo(a). Sr(a). Des(a). Cézar Luiz Bandiera </w:t>
      </w:r>
    </w:p>
    <w:p w:rsidR="00906CF8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</w:t>
      </w:r>
      <w:r w:rsidR="00336F6A">
        <w:rPr>
          <w:rFonts w:ascii="Times New Roman" w:hAnsi="Times New Roman" w:cs="Times New Roman"/>
          <w:spacing w:val="-2"/>
        </w:rPr>
        <w:t xml:space="preserve">                   </w:t>
      </w:r>
      <w:r w:rsidRPr="00F4367B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336F6A" w:rsidRDefault="00336F6A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906CF8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APELADA</w:t>
      </w:r>
    </w:p>
    <w:p w:rsidR="00906CF8" w:rsidRDefault="00906CF8" w:rsidP="00906CF8">
      <w:pPr>
        <w:pStyle w:val="Corpodetexto"/>
        <w:spacing w:before="32"/>
        <w:rPr>
          <w:rFonts w:ascii="Times New Roman" w:hAnsi="Times New Roman" w:cs="Times New Roman"/>
          <w:spacing w:val="-2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389"/>
      </w:tblGrid>
      <w:tr w:rsidR="00A15A9F" w:rsidTr="00336F6A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Apelação Cível 0606787-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23.2023.8.04.6300</w:t>
            </w:r>
          </w:p>
          <w:p w:rsidR="00A15A9F" w:rsidRDefault="00DD36C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906CF8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A15A9F" w:rsidTr="00336F6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336F6A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15A9F" w:rsidRDefault="00A15A9F">
            <w:pPr>
              <w:pStyle w:val="TableParagraph"/>
              <w:spacing w:before="14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Graciele Vieira </w:t>
            </w:r>
            <w:r>
              <w:rPr>
                <w:spacing w:val="-2"/>
                <w:sz w:val="20"/>
              </w:rPr>
              <w:t>Bulcão</w:t>
            </w:r>
          </w:p>
          <w:p w:rsidR="00A15A9F" w:rsidRDefault="00A15A9F">
            <w:pPr>
              <w:pStyle w:val="TableParagraph"/>
              <w:spacing w:before="140"/>
              <w:rPr>
                <w:sz w:val="20"/>
              </w:rPr>
            </w:pPr>
          </w:p>
          <w:p w:rsidR="00A15A9F" w:rsidRDefault="00DD36C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BRADESCO</w:t>
            </w:r>
          </w:p>
        </w:tc>
        <w:tc>
          <w:tcPr>
            <w:tcW w:w="5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348" w:lineRule="auto"/>
              <w:ind w:left="843" w:right="786"/>
              <w:rPr>
                <w:sz w:val="18"/>
              </w:rPr>
            </w:pPr>
            <w:r>
              <w:rPr>
                <w:sz w:val="18"/>
              </w:rPr>
              <w:t>23255N-PE - Antônio de Moraes Dourado Neto 17043N-AM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</w:p>
          <w:p w:rsidR="00A15A9F" w:rsidRDefault="00DD36CB">
            <w:pPr>
              <w:pStyle w:val="TableParagraph"/>
              <w:spacing w:line="207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906CF8" w:rsidRPr="00F4367B" w:rsidRDefault="00906CF8" w:rsidP="00336F6A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906CF8" w:rsidRPr="00336F6A" w:rsidRDefault="00E9788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21" type="#_x0000_t202" alt="#AnnotID = 1664392112" style="position:absolute;left:0;text-align:left;margin-left:376.4pt;margin-top:8.3pt;width:59.5pt;height:16.25pt;z-index:251942912;mso-position-horizontal-relative:page" filled="f" stroked="f">
            <v:textbox style="mso-next-textbox:#_x0000_s2221" inset="0,0,0,0">
              <w:txbxContent>
                <w:p w:rsidR="00CA73BA" w:rsidRDefault="00CA73BA" w:rsidP="00906CF8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906CF8" w:rsidRPr="00336F6A">
        <w:rPr>
          <w:rFonts w:ascii="Times New Roman" w:hAnsi="Times New Roman" w:cs="Times New Roman"/>
          <w:b/>
          <w:spacing w:val="-2"/>
        </w:rPr>
        <w:t>Relatora:</w:t>
      </w:r>
      <w:r w:rsidR="00906CF8" w:rsidRPr="00336F6A">
        <w:rPr>
          <w:rFonts w:ascii="Times New Roman" w:hAnsi="Times New Roman" w:cs="Times New Roman"/>
          <w:b/>
          <w:spacing w:val="-2"/>
        </w:rPr>
        <w:tab/>
        <w:t xml:space="preserve">Exmo(a). Sr(a). Des(a).  Mirza Telma de Oliveira Cunha </w:t>
      </w:r>
    </w:p>
    <w:p w:rsidR="00906CF8" w:rsidRPr="00906CF8" w:rsidRDefault="00906CF8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</w:t>
      </w:r>
      <w:r w:rsidRPr="00906CF8">
        <w:rPr>
          <w:rFonts w:ascii="Times New Roman" w:hAnsi="Times New Roman" w:cs="Times New Roman"/>
          <w:spacing w:val="-2"/>
        </w:rPr>
        <w:t>Socorro Guedes Moura</w:t>
      </w:r>
    </w:p>
    <w:p w:rsidR="00906CF8" w:rsidRPr="00906CF8" w:rsidRDefault="00906CF8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336F6A">
        <w:rPr>
          <w:rFonts w:ascii="Times New Roman" w:hAnsi="Times New Roman" w:cs="Times New Roman"/>
          <w:spacing w:val="-2"/>
        </w:rPr>
        <w:t xml:space="preserve">                           </w:t>
      </w:r>
      <w:r w:rsidRPr="00F4367B">
        <w:rPr>
          <w:rFonts w:ascii="Times New Roman" w:hAnsi="Times New Roman" w:cs="Times New Roman"/>
          <w:spacing w:val="-2"/>
        </w:rPr>
        <w:t xml:space="preserve">Exmo(a). Sr(a). Des(a). </w:t>
      </w:r>
      <w:r w:rsidRPr="00906CF8">
        <w:rPr>
          <w:rFonts w:ascii="Times New Roman" w:hAnsi="Times New Roman" w:cs="Times New Roman"/>
          <w:spacing w:val="-2"/>
        </w:rPr>
        <w:t>Délcio Luís Santos</w:t>
      </w:r>
    </w:p>
    <w:p w:rsidR="00906CF8" w:rsidRPr="00F4367B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906CF8" w:rsidRPr="00F4367B" w:rsidRDefault="00906CF8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906CF8" w:rsidRPr="00F4367B" w:rsidRDefault="00906CF8" w:rsidP="00336F6A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Suplentes:                      </w:t>
      </w:r>
      <w:r w:rsidR="00336F6A">
        <w:rPr>
          <w:rFonts w:ascii="Times New Roman" w:hAnsi="Times New Roman" w:cs="Times New Roman"/>
          <w:spacing w:val="-2"/>
        </w:rPr>
        <w:t xml:space="preserve">         </w:t>
      </w:r>
      <w:r w:rsidRPr="00F4367B">
        <w:rPr>
          <w:rFonts w:ascii="Times New Roman" w:hAnsi="Times New Roman" w:cs="Times New Roman"/>
          <w:spacing w:val="-2"/>
        </w:rPr>
        <w:t xml:space="preserve">Exmo(a). Sr(a). Des(a). Onilza Abreu Gerth </w:t>
      </w:r>
      <w:r>
        <w:rPr>
          <w:rFonts w:ascii="Times New Roman" w:hAnsi="Times New Roman" w:cs="Times New Roman"/>
          <w:spacing w:val="-2"/>
        </w:rPr>
        <w:t xml:space="preserve"> </w:t>
      </w:r>
    </w:p>
    <w:p w:rsidR="00906CF8" w:rsidRDefault="00906CF8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336F6A">
        <w:rPr>
          <w:rFonts w:ascii="Times New Roman" w:hAnsi="Times New Roman" w:cs="Times New Roman"/>
          <w:spacing w:val="-2"/>
        </w:rPr>
        <w:t xml:space="preserve">                           </w:t>
      </w:r>
      <w:r w:rsidRPr="00F4367B">
        <w:rPr>
          <w:rFonts w:ascii="Times New Roman" w:hAnsi="Times New Roman" w:cs="Times New Roman"/>
          <w:spacing w:val="-2"/>
        </w:rPr>
        <w:t xml:space="preserve">Exmo(a). Sr(a). Des(a). Cézar Luiz Bandiera </w:t>
      </w:r>
    </w:p>
    <w:p w:rsidR="00906CF8" w:rsidRDefault="00906CF8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 w:rsidP="00336F6A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APELANTE</w:t>
      </w:r>
    </w:p>
    <w:p w:rsidR="0054726A" w:rsidRDefault="0054726A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046"/>
      </w:tblGrid>
      <w:tr w:rsidR="00A15A9F" w:rsidTr="0048457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Apelação Cível 0774158-</w:t>
            </w:r>
            <w:r>
              <w:rPr>
                <w:rFonts w:ascii="Arial" w:hAnsi="Arial"/>
                <w:b/>
                <w:spacing w:val="-2"/>
                <w:sz w:val="20"/>
              </w:rPr>
              <w:t>28.2022.8.04.0001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4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F5B96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A15A9F" w:rsidTr="0048457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48457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333" w:lineRule="auto"/>
              <w:ind w:left="339" w:right="555"/>
              <w:rPr>
                <w:sz w:val="20"/>
              </w:rPr>
            </w:pPr>
            <w:r>
              <w:rPr>
                <w:sz w:val="20"/>
              </w:rPr>
              <w:t>RUY DIEGO ALMEIDA DA SILVA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0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A15A9F" w:rsidRDefault="00DD36CB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A15A9F" w:rsidRDefault="00DD36C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6F5B96" w:rsidRPr="00484570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484570">
        <w:rPr>
          <w:rFonts w:ascii="Times New Roman" w:hAnsi="Times New Roman" w:cs="Times New Roman"/>
          <w:b/>
          <w:spacing w:val="-2"/>
        </w:rPr>
        <w:t>Presidente/ Relator:</w:t>
      </w:r>
      <w:r w:rsidRPr="00484570">
        <w:rPr>
          <w:rFonts w:ascii="Times New Roman" w:hAnsi="Times New Roman" w:cs="Times New Roman"/>
          <w:b/>
          <w:spacing w:val="-2"/>
        </w:rPr>
        <w:tab/>
        <w:t>Exmo(a). Sr(a). Des(a). Yedo Simões de Oliveira</w:t>
      </w:r>
      <w:r w:rsidR="00E97886" w:rsidRPr="00E97886">
        <w:rPr>
          <w:rFonts w:ascii="Times New Roman" w:hAnsi="Times New Roman" w:cs="Times New Roman"/>
          <w:b/>
          <w:spacing w:val="-2"/>
        </w:rPr>
        <w:pict>
          <v:shape id="_x0000_s2222" type="#_x0000_t202" alt="#AnnotID = 1664392112" style="position:absolute;left:0;text-align:left;margin-left:376.4pt;margin-top:8.3pt;width:59.5pt;height:16.25pt;z-index:251944960;mso-position-horizontal-relative:page;mso-position-vertical-relative:text" filled="f" stroked="f">
            <v:textbox inset="0,0,0,0">
              <w:txbxContent>
                <w:p w:rsidR="00CA73BA" w:rsidRDefault="00CA73BA" w:rsidP="006F5B96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</w:p>
    <w:p w:rsidR="00484570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6F5B96" w:rsidRPr="00F4367B" w:rsidRDefault="00484570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 w:rsidRPr="00F4367B">
        <w:rPr>
          <w:rFonts w:ascii="Times New Roman" w:hAnsi="Times New Roman" w:cs="Times New Roman"/>
          <w:spacing w:val="-2"/>
        </w:rPr>
        <w:t>Exmo(a). Sr(a). Des(a). Cézar Luiz Bandiera</w:t>
      </w:r>
    </w:p>
    <w:p w:rsidR="006F5B96" w:rsidRPr="00F4367B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484570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6F5B96" w:rsidRDefault="00484570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</w:t>
      </w:r>
      <w:r w:rsidR="006F5B96" w:rsidRPr="00F4367B">
        <w:rPr>
          <w:rFonts w:ascii="Times New Roman" w:hAnsi="Times New Roman" w:cs="Times New Roman"/>
          <w:spacing w:val="-2"/>
        </w:rPr>
        <w:t>xmo(a). Sr(a). Des(a). Socorro Guedes Moura</w:t>
      </w: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APELADO</w:t>
      </w:r>
    </w:p>
    <w:p w:rsidR="006F5B96" w:rsidRPr="0081142C" w:rsidRDefault="006F5B96" w:rsidP="006F5B96">
      <w:pPr>
        <w:pStyle w:val="Corpodetexto"/>
        <w:tabs>
          <w:tab w:val="left" w:pos="2551"/>
        </w:tabs>
        <w:spacing w:before="1"/>
        <w:ind w:left="2551" w:right="4360" w:hanging="2410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  <w:spacing w:before="32"/>
      </w:pPr>
    </w:p>
    <w:tbl>
      <w:tblPr>
        <w:tblStyle w:val="TableNormal"/>
        <w:tblW w:w="10915" w:type="dxa"/>
        <w:tblInd w:w="294" w:type="dxa"/>
        <w:tblLayout w:type="fixed"/>
        <w:tblLook w:val="01E0"/>
      </w:tblPr>
      <w:tblGrid>
        <w:gridCol w:w="1205"/>
        <w:gridCol w:w="4321"/>
        <w:gridCol w:w="5389"/>
      </w:tblGrid>
      <w:tr w:rsidR="00A15A9F" w:rsidTr="00484570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Apelação Cível 0604736-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05.2024.8.04.6300</w:t>
            </w:r>
          </w:p>
          <w:p w:rsidR="00A15A9F" w:rsidRDefault="00DD36C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484570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A15A9F" w:rsidTr="0048457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48457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ROSALIA DE SOUZA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389" w:type="dxa"/>
            <w:tcBorders>
              <w:top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A15A9F" w:rsidTr="00484570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A15A9F" w:rsidRDefault="00DD36CB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</w:tcPr>
          <w:p w:rsidR="00A15A9F" w:rsidRDefault="00DD36CB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 w:line="203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15A9F" w:rsidTr="00484570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1" w:type="dxa"/>
          </w:tcPr>
          <w:p w:rsidR="00A15A9F" w:rsidRDefault="00A15A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69" w:lineRule="exact"/>
              <w:ind w:left="8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15A9F" w:rsidTr="00484570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A15A9F" w:rsidRDefault="00A15A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9" w:type="dxa"/>
            <w:tcBorders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196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F5B96" w:rsidRPr="00F4367B" w:rsidRDefault="006F5B96" w:rsidP="0048457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6F5B96" w:rsidRPr="00484570" w:rsidRDefault="00E9788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23" type="#_x0000_t202" alt="#AnnotID = 1664392112" style="position:absolute;left:0;text-align:left;margin-left:376.4pt;margin-top:8.3pt;width:59.5pt;height:16.25pt;z-index:251947008;mso-position-horizontal-relative:page" filled="f" stroked="f">
            <v:textbox style="mso-next-textbox:#_x0000_s2223" inset="0,0,0,0">
              <w:txbxContent>
                <w:p w:rsidR="00CA73BA" w:rsidRDefault="00CA73BA" w:rsidP="006F5B96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6F5B96" w:rsidRPr="00484570">
        <w:rPr>
          <w:rFonts w:ascii="Times New Roman" w:hAnsi="Times New Roman" w:cs="Times New Roman"/>
          <w:b/>
          <w:spacing w:val="-2"/>
        </w:rPr>
        <w:t>Relatora:</w:t>
      </w:r>
      <w:r w:rsidR="006F5B96" w:rsidRPr="00484570">
        <w:rPr>
          <w:rFonts w:ascii="Times New Roman" w:hAnsi="Times New Roman" w:cs="Times New Roman"/>
          <w:b/>
          <w:spacing w:val="-2"/>
        </w:rPr>
        <w:tab/>
        <w:t xml:space="preserve">Exmo(a). Sr(a). Des(a).  Mirza Telma de Oliveira Cunha </w:t>
      </w:r>
    </w:p>
    <w:p w:rsidR="006F5B96" w:rsidRPr="00906CF8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</w:t>
      </w:r>
      <w:r w:rsidRPr="00906CF8">
        <w:rPr>
          <w:rFonts w:ascii="Times New Roman" w:hAnsi="Times New Roman" w:cs="Times New Roman"/>
          <w:spacing w:val="-2"/>
        </w:rPr>
        <w:t>Socorro Guedes Moura</w:t>
      </w:r>
    </w:p>
    <w:p w:rsidR="006F5B96" w:rsidRPr="00906CF8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484570">
        <w:rPr>
          <w:rFonts w:ascii="Times New Roman" w:hAnsi="Times New Roman" w:cs="Times New Roman"/>
          <w:spacing w:val="-2"/>
        </w:rPr>
        <w:t xml:space="preserve">                           </w:t>
      </w:r>
      <w:r w:rsidRPr="00F4367B">
        <w:rPr>
          <w:rFonts w:ascii="Times New Roman" w:hAnsi="Times New Roman" w:cs="Times New Roman"/>
          <w:spacing w:val="-2"/>
        </w:rPr>
        <w:t xml:space="preserve">Exmo(a). Sr(a). Des(a). </w:t>
      </w:r>
      <w:r w:rsidRPr="00906CF8">
        <w:rPr>
          <w:rFonts w:ascii="Times New Roman" w:hAnsi="Times New Roman" w:cs="Times New Roman"/>
          <w:spacing w:val="-2"/>
        </w:rPr>
        <w:t>Délcio Luís Santos</w:t>
      </w:r>
    </w:p>
    <w:p w:rsidR="006F5B96" w:rsidRPr="00F4367B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Pr="00F4367B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Pr="00F4367B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Suplentes:           </w:t>
      </w:r>
      <w:r w:rsidR="00484570">
        <w:rPr>
          <w:rFonts w:ascii="Times New Roman" w:hAnsi="Times New Roman" w:cs="Times New Roman"/>
          <w:spacing w:val="-2"/>
        </w:rPr>
        <w:t xml:space="preserve">                     </w:t>
      </w:r>
      <w:r w:rsidRPr="00F4367B">
        <w:rPr>
          <w:rFonts w:ascii="Times New Roman" w:hAnsi="Times New Roman" w:cs="Times New Roman"/>
          <w:spacing w:val="-2"/>
        </w:rPr>
        <w:t xml:space="preserve">Exmo(a). Sr(a). Des(a). Onilza Abreu Gerth </w:t>
      </w:r>
      <w:r>
        <w:rPr>
          <w:rFonts w:ascii="Times New Roman" w:hAnsi="Times New Roman" w:cs="Times New Roman"/>
          <w:spacing w:val="-2"/>
        </w:rPr>
        <w:t xml:space="preserve"> </w:t>
      </w:r>
    </w:p>
    <w:p w:rsidR="006F5B96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484570">
        <w:rPr>
          <w:rFonts w:ascii="Times New Roman" w:hAnsi="Times New Roman" w:cs="Times New Roman"/>
          <w:spacing w:val="-2"/>
        </w:rPr>
        <w:t xml:space="preserve">                            </w:t>
      </w:r>
      <w:r w:rsidRPr="00F4367B">
        <w:rPr>
          <w:rFonts w:ascii="Times New Roman" w:hAnsi="Times New Roman" w:cs="Times New Roman"/>
          <w:spacing w:val="-2"/>
        </w:rPr>
        <w:t xml:space="preserve">Exmo(a). Sr(a). Des(a). Cézar Luiz Bandiera </w:t>
      </w:r>
    </w:p>
    <w:p w:rsidR="006F5B96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APELANTE</w:t>
      </w:r>
    </w:p>
    <w:p w:rsidR="00484570" w:rsidRDefault="00484570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>
      <w:pPr>
        <w:pStyle w:val="Corpodetexto"/>
        <w:spacing w:before="1"/>
        <w:rPr>
          <w:sz w:val="14"/>
        </w:rPr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0915"/>
      </w:tblGrid>
      <w:tr w:rsidR="00A15A9F" w:rsidTr="00484570">
        <w:trPr>
          <w:trHeight w:val="820"/>
        </w:trPr>
        <w:tc>
          <w:tcPr>
            <w:tcW w:w="109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Apelação Cível 0665300-</w:t>
            </w:r>
            <w:r>
              <w:rPr>
                <w:rFonts w:ascii="Arial" w:hAnsi="Arial"/>
                <w:b/>
                <w:spacing w:val="-2"/>
                <w:sz w:val="20"/>
              </w:rPr>
              <w:t>68.2020.8.04.0001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 w:rsidR="006F5B96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  <w:p w:rsidR="00A15A9F" w:rsidRDefault="00DD36CB">
            <w:pPr>
              <w:pStyle w:val="TableParagraph"/>
              <w:spacing w:before="150" w:line="242" w:lineRule="auto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 w:rsidR="00A15A9F" w:rsidTr="00484570">
        <w:trPr>
          <w:trHeight w:val="320"/>
        </w:trPr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484570">
        <w:trPr>
          <w:trHeight w:val="1030"/>
        </w:trPr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DISMONZA</w:t>
            </w:r>
            <w:r>
              <w:rPr>
                <w:spacing w:val="-2"/>
                <w:sz w:val="20"/>
              </w:rPr>
              <w:t xml:space="preserve"> TINTAS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7417N-AM - FABIO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A15A9F" w:rsidRDefault="00DD36CB">
            <w:pPr>
              <w:pStyle w:val="TableParagraph"/>
              <w:tabs>
                <w:tab w:val="left" w:pos="159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Edmilson Jorge de Aguiar Vilaça representado(a) 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3320N-AM - EDUARDO CÉSAR RABELLO </w:t>
            </w:r>
            <w:r>
              <w:rPr>
                <w:spacing w:val="-2"/>
                <w:position w:val="2"/>
                <w:sz w:val="18"/>
              </w:rPr>
              <w:t>ITUASSÚ</w:t>
            </w:r>
          </w:p>
          <w:p w:rsidR="00A15A9F" w:rsidRDefault="00DD36CB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Vitor Kikuda, Leonardo Cunha e Silva de </w:t>
            </w:r>
            <w:r>
              <w:rPr>
                <w:spacing w:val="-2"/>
                <w:sz w:val="20"/>
              </w:rPr>
              <w:t>Aguiar</w:t>
            </w:r>
          </w:p>
        </w:tc>
      </w:tr>
    </w:tbl>
    <w:p w:rsidR="006F5B96" w:rsidRPr="00F4367B" w:rsidRDefault="006F5B96" w:rsidP="0048457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6F5B96" w:rsidRPr="00484570" w:rsidRDefault="00E9788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24" type="#_x0000_t202" alt="#AnnotID = 1073741824" style="position:absolute;left:0;text-align:left;margin-left:395.65pt;margin-top:5.75pt;width:59.5pt;height:16.25pt;z-index:251949056;mso-position-horizontal-relative:page" filled="f" stroked="f">
            <v:textbox inset="0,0,0,0">
              <w:txbxContent>
                <w:p w:rsidR="00CA73BA" w:rsidRDefault="00CA73BA" w:rsidP="006F5B96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6F5B96" w:rsidRPr="00484570">
        <w:rPr>
          <w:rFonts w:ascii="Times New Roman" w:hAnsi="Times New Roman" w:cs="Times New Roman"/>
          <w:b/>
          <w:spacing w:val="-2"/>
        </w:rPr>
        <w:t>Relatora:</w:t>
      </w:r>
      <w:r w:rsidR="006F5B96" w:rsidRPr="00484570">
        <w:rPr>
          <w:rFonts w:ascii="Times New Roman" w:hAnsi="Times New Roman" w:cs="Times New Roman"/>
          <w:b/>
          <w:spacing w:val="-2"/>
        </w:rPr>
        <w:tab/>
        <w:t>Exmo(a). Sr(a). Des(a). Onilza Abreu Gerth</w:t>
      </w: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Cézar Luiz Bandiera </w:t>
      </w:r>
    </w:p>
    <w:p w:rsidR="006F5B96" w:rsidRPr="00F4367B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484570">
        <w:rPr>
          <w:rFonts w:ascii="Times New Roman" w:hAnsi="Times New Roman" w:cs="Times New Roman"/>
          <w:spacing w:val="-2"/>
        </w:rPr>
        <w:t xml:space="preserve"> 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6F5B96" w:rsidRPr="00F4367B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  <w:t>Exmo(a). Sr(a). Des(a). Socorro Guedes Moura</w:t>
      </w: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</w:t>
      </w:r>
      <w:r w:rsidR="00484570">
        <w:rPr>
          <w:rFonts w:ascii="Times New Roman" w:hAnsi="Times New Roman" w:cs="Times New Roman"/>
          <w:spacing w:val="-2"/>
        </w:rPr>
        <w:t xml:space="preserve">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Délcio Luís Santos</w:t>
      </w:r>
    </w:p>
    <w:p w:rsidR="006F5B96" w:rsidRPr="00F4367B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APELANTE</w:t>
      </w:r>
    </w:p>
    <w:p w:rsidR="006F5B96" w:rsidRPr="00F4367B" w:rsidRDefault="006F5B96" w:rsidP="006F5B96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</w:p>
    <w:p w:rsidR="00A15A9F" w:rsidRDefault="00A15A9F">
      <w:pPr>
        <w:pStyle w:val="Corpodetexto"/>
      </w:pPr>
    </w:p>
    <w:tbl>
      <w:tblPr>
        <w:tblStyle w:val="TableNormal"/>
        <w:tblW w:w="10915" w:type="dxa"/>
        <w:tblInd w:w="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045"/>
      </w:tblGrid>
      <w:tr w:rsidR="00A15A9F" w:rsidTr="00484570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146</w:t>
            </w:r>
            <w:r>
              <w:rPr>
                <w:rFonts w:ascii="Arial" w:hAnsi="Arial"/>
                <w:b/>
                <w:sz w:val="20"/>
              </w:rPr>
              <w:tab/>
              <w:t>Apelação Cível 0123708-</w:t>
            </w:r>
            <w:r>
              <w:rPr>
                <w:rFonts w:ascii="Arial" w:hAnsi="Arial"/>
                <w:b/>
                <w:spacing w:val="-2"/>
                <w:sz w:val="20"/>
              </w:rPr>
              <w:t>38.2025.8.04.1000</w:t>
            </w:r>
          </w:p>
          <w:p w:rsidR="00A15A9F" w:rsidRDefault="00DD36C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4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6F5B96">
              <w:rPr>
                <w:rFonts w:ascii="Arial"/>
                <w:b/>
                <w:sz w:val="20"/>
              </w:rPr>
              <w:t>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A15A9F" w:rsidTr="0048457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A9F" w:rsidTr="0048457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15A9F" w:rsidRDefault="00DD36C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MARCIELE BENEVIDES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4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14141N-AM - RANIELLE DA SILVA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A15A9F" w:rsidTr="00484570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15A9F" w:rsidRDefault="00DD36C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15A9F" w:rsidRDefault="00DD36CB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F5B96" w:rsidRPr="00F4367B" w:rsidRDefault="006F5B96" w:rsidP="0048457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Presidente:</w:t>
      </w:r>
      <w:r w:rsidRPr="00F4367B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6F5B96" w:rsidRPr="00484570" w:rsidRDefault="00E9788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_x0000_s2225" type="#_x0000_t202" alt="#AnnotID = 1664392112" style="position:absolute;left:0;text-align:left;margin-left:376.4pt;margin-top:8.3pt;width:59.5pt;height:16.25pt;z-index:251951104;mso-position-horizontal-relative:page" filled="f" stroked="f">
            <v:textbox style="mso-next-textbox:#_x0000_s2225" inset="0,0,0,0">
              <w:txbxContent>
                <w:p w:rsidR="00CA73BA" w:rsidRDefault="00CA73BA" w:rsidP="006F5B96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6F5B96" w:rsidRPr="00484570">
        <w:rPr>
          <w:rFonts w:ascii="Times New Roman" w:hAnsi="Times New Roman" w:cs="Times New Roman"/>
          <w:b/>
          <w:spacing w:val="-2"/>
        </w:rPr>
        <w:t>Relatora:</w:t>
      </w:r>
      <w:r w:rsidR="006F5B96" w:rsidRPr="00484570">
        <w:rPr>
          <w:rFonts w:ascii="Times New Roman" w:hAnsi="Times New Roman" w:cs="Times New Roman"/>
          <w:b/>
          <w:spacing w:val="-2"/>
        </w:rPr>
        <w:tab/>
        <w:t>Exmo(a). Sr(a). Des(a).  Socorro Guedes Moura</w:t>
      </w:r>
    </w:p>
    <w:p w:rsidR="006F5B96" w:rsidRPr="00906CF8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Membros:</w:t>
      </w:r>
      <w:r w:rsidRPr="00F4367B">
        <w:rPr>
          <w:rFonts w:ascii="Times New Roman" w:hAnsi="Times New Roman" w:cs="Times New Roman"/>
          <w:spacing w:val="-2"/>
        </w:rPr>
        <w:tab/>
        <w:t xml:space="preserve">Exmo(a). Sr(a). Des(a). </w:t>
      </w:r>
      <w:r w:rsidRPr="00906CF8">
        <w:rPr>
          <w:rFonts w:ascii="Times New Roman" w:hAnsi="Times New Roman" w:cs="Times New Roman"/>
          <w:spacing w:val="-2"/>
        </w:rPr>
        <w:t>Délcio Luís Santos</w:t>
      </w:r>
    </w:p>
    <w:p w:rsidR="006F5B96" w:rsidRPr="00F4367B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</w:t>
      </w:r>
      <w:r w:rsidR="00484570">
        <w:rPr>
          <w:rFonts w:ascii="Times New Roman" w:hAnsi="Times New Roman" w:cs="Times New Roman"/>
          <w:spacing w:val="-2"/>
        </w:rPr>
        <w:t xml:space="preserve">                             </w:t>
      </w:r>
      <w:r w:rsidRPr="00F4367B">
        <w:rPr>
          <w:rFonts w:ascii="Times New Roman" w:hAnsi="Times New Roman" w:cs="Times New Roman"/>
          <w:spacing w:val="-2"/>
        </w:rPr>
        <w:t xml:space="preserve">Exmo(a). Sr(a). Des(a). Onilza Abreu Gerth </w:t>
      </w:r>
      <w:r>
        <w:rPr>
          <w:rFonts w:ascii="Times New Roman" w:hAnsi="Times New Roman" w:cs="Times New Roman"/>
          <w:spacing w:val="-2"/>
        </w:rPr>
        <w:t xml:space="preserve"> </w:t>
      </w:r>
    </w:p>
    <w:p w:rsidR="006F5B96" w:rsidRPr="00F4367B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Suplentes:</w:t>
      </w:r>
      <w:r w:rsidRPr="00F4367B">
        <w:rPr>
          <w:rFonts w:ascii="Times New Roman" w:hAnsi="Times New Roman" w:cs="Times New Roman"/>
          <w:spacing w:val="-2"/>
        </w:rPr>
        <w:tab/>
      </w:r>
      <w:r w:rsidR="00484570">
        <w:rPr>
          <w:rFonts w:ascii="Times New Roman" w:hAnsi="Times New Roman" w:cs="Times New Roman"/>
          <w:spacing w:val="-2"/>
        </w:rPr>
        <w:t xml:space="preserve"> </w:t>
      </w:r>
      <w:r w:rsidRPr="00F4367B">
        <w:rPr>
          <w:rFonts w:ascii="Times New Roman" w:hAnsi="Times New Roman" w:cs="Times New Roman"/>
          <w:spacing w:val="-2"/>
        </w:rPr>
        <w:t xml:space="preserve">Exmo(a). Sr(a). Des(a). Cézar Luiz Bandiera </w:t>
      </w: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</w:t>
      </w:r>
      <w:r w:rsidR="00484570">
        <w:rPr>
          <w:rFonts w:ascii="Times New Roman" w:hAnsi="Times New Roman" w:cs="Times New Roman"/>
          <w:spacing w:val="-2"/>
        </w:rPr>
        <w:t xml:space="preserve">                           </w:t>
      </w:r>
      <w:r w:rsidRPr="00F4367B">
        <w:rPr>
          <w:rFonts w:ascii="Times New Roman" w:hAnsi="Times New Roman" w:cs="Times New Roman"/>
          <w:spacing w:val="-2"/>
        </w:rPr>
        <w:t>Exmo(a). Sr(a). Des(a). Mirza Telma de Oliveira Cunha</w:t>
      </w: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F4367B">
        <w:rPr>
          <w:rFonts w:ascii="Times New Roman" w:hAnsi="Times New Roman" w:cs="Times New Roman"/>
          <w:spacing w:val="-2"/>
        </w:rPr>
        <w:t>PEDIDO DE SUSTENTAÇ</w:t>
      </w:r>
      <w:r>
        <w:rPr>
          <w:rFonts w:ascii="Times New Roman" w:hAnsi="Times New Roman" w:cs="Times New Roman"/>
          <w:spacing w:val="-2"/>
        </w:rPr>
        <w:t>ÃO ORAL: APELANTE</w:t>
      </w:r>
    </w:p>
    <w:p w:rsidR="00A15A9F" w:rsidRDefault="00A15A9F">
      <w:pPr>
        <w:pStyle w:val="Corpodetexto"/>
        <w:spacing w:before="29"/>
        <w:ind w:left="117"/>
      </w:pPr>
    </w:p>
    <w:p w:rsidR="006F5B96" w:rsidRDefault="006F5B96">
      <w:pPr>
        <w:pStyle w:val="Corpodetexto"/>
        <w:spacing w:before="29"/>
        <w:ind w:left="117"/>
      </w:pPr>
    </w:p>
    <w:tbl>
      <w:tblPr>
        <w:tblStyle w:val="TableNormal"/>
        <w:tblW w:w="10773" w:type="dxa"/>
        <w:tblInd w:w="294" w:type="dxa"/>
        <w:tblLayout w:type="fixed"/>
        <w:tblLook w:val="01E0"/>
      </w:tblPr>
      <w:tblGrid>
        <w:gridCol w:w="1211"/>
        <w:gridCol w:w="4971"/>
        <w:gridCol w:w="4591"/>
      </w:tblGrid>
      <w:tr w:rsidR="006F5B96" w:rsidTr="00484570">
        <w:trPr>
          <w:trHeight w:val="791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tabs>
                <w:tab w:val="left" w:pos="726"/>
              </w:tabs>
              <w:spacing w:line="222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0512265-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</w:p>
          <w:p w:rsidR="006F5B96" w:rsidRDefault="006F5B96" w:rsidP="006F5B96">
            <w:pPr>
              <w:pStyle w:val="TableParagraph"/>
              <w:spacing w:before="137" w:line="206" w:lineRule="exact"/>
              <w:ind w:left="129" w:right="8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5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2" w:lineRule="exact"/>
              <w:ind w:left="32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PEDIDO DE VISTA DESA. ONILZA 09.02.26</w:t>
            </w:r>
          </w:p>
        </w:tc>
      </w:tr>
      <w:tr w:rsidR="006F5B96" w:rsidTr="00484570">
        <w:trPr>
          <w:trHeight w:val="301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2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2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5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2" w:lineRule="exact"/>
              <w:ind w:left="1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F5B96" w:rsidTr="00484570">
        <w:trPr>
          <w:trHeight w:val="259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0" w:lineRule="exact"/>
              <w:ind w:left="41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Aurélio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591" w:type="dxa"/>
            <w:tcBorders>
              <w:top w:val="single" w:sz="8" w:space="0" w:color="000000"/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199" w:lineRule="exact"/>
              <w:ind w:left="206"/>
              <w:rPr>
                <w:sz w:val="18"/>
              </w:rPr>
            </w:pPr>
            <w:r>
              <w:rPr>
                <w:sz w:val="18"/>
              </w:rPr>
              <w:t>11024N-AM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Isabela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2"/>
                <w:sz w:val="18"/>
              </w:rPr>
              <w:t xml:space="preserve"> Machado</w:t>
            </w:r>
          </w:p>
        </w:tc>
      </w:tr>
      <w:tr w:rsidR="006F5B96" w:rsidTr="00484570">
        <w:trPr>
          <w:trHeight w:val="312"/>
        </w:trPr>
        <w:tc>
          <w:tcPr>
            <w:tcW w:w="1211" w:type="dxa"/>
            <w:tcBorders>
              <w:left w:val="single" w:sz="8" w:space="0" w:color="000000"/>
            </w:tcBorders>
          </w:tcPr>
          <w:p w:rsidR="006F5B96" w:rsidRDefault="006F5B96" w:rsidP="006F5B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6F5B96" w:rsidRDefault="006F5B96" w:rsidP="006F5B96">
            <w:pPr>
              <w:pStyle w:val="TableParagraph"/>
              <w:spacing w:before="34"/>
              <w:ind w:left="416"/>
              <w:rPr>
                <w:sz w:val="20"/>
              </w:rPr>
            </w:pPr>
            <w:r>
              <w:rPr>
                <w:sz w:val="20"/>
              </w:rPr>
              <w:t>ISABELA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ESPERANCA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4591" w:type="dxa"/>
            <w:tcBorders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before="34"/>
              <w:ind w:left="206"/>
              <w:rPr>
                <w:sz w:val="18"/>
              </w:rPr>
            </w:pPr>
            <w:r>
              <w:rPr>
                <w:sz w:val="18"/>
              </w:rPr>
              <w:t>11024N-AM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Isabela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Esperança</w:t>
            </w:r>
            <w:r>
              <w:rPr>
                <w:spacing w:val="-2"/>
                <w:sz w:val="18"/>
              </w:rPr>
              <w:t xml:space="preserve"> Machado</w:t>
            </w:r>
          </w:p>
        </w:tc>
      </w:tr>
      <w:tr w:rsidR="006F5B96" w:rsidTr="00484570">
        <w:trPr>
          <w:trHeight w:val="309"/>
        </w:trPr>
        <w:tc>
          <w:tcPr>
            <w:tcW w:w="1211" w:type="dxa"/>
            <w:tcBorders>
              <w:lef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before="42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6F5B96" w:rsidRDefault="006F5B96" w:rsidP="006F5B96">
            <w:pPr>
              <w:pStyle w:val="TableParagraph"/>
              <w:spacing w:before="42"/>
              <w:ind w:left="416"/>
              <w:rPr>
                <w:sz w:val="20"/>
              </w:rPr>
            </w:pPr>
            <w:r>
              <w:rPr>
                <w:sz w:val="20"/>
              </w:rPr>
              <w:t>Polimport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Exportação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Ltda-</w:t>
            </w:r>
            <w:r>
              <w:rPr>
                <w:spacing w:val="-2"/>
                <w:sz w:val="20"/>
              </w:rPr>
              <w:t>(Polishop)</w:t>
            </w:r>
          </w:p>
        </w:tc>
        <w:tc>
          <w:tcPr>
            <w:tcW w:w="4591" w:type="dxa"/>
            <w:tcBorders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before="41"/>
              <w:ind w:left="206"/>
              <w:rPr>
                <w:sz w:val="18"/>
              </w:rPr>
            </w:pPr>
            <w:r>
              <w:rPr>
                <w:sz w:val="18"/>
              </w:rPr>
              <w:t>188483N-SP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Glauco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Madureira</w:t>
            </w:r>
          </w:p>
        </w:tc>
      </w:tr>
      <w:tr w:rsidR="006F5B96" w:rsidTr="00484570">
        <w:trPr>
          <w:trHeight w:val="363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1" w:type="dxa"/>
            <w:tcBorders>
              <w:bottom w:val="single" w:sz="8" w:space="0" w:color="000000"/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before="32"/>
              <w:ind w:left="206"/>
              <w:rPr>
                <w:sz w:val="18"/>
              </w:rPr>
            </w:pPr>
            <w:r>
              <w:rPr>
                <w:sz w:val="18"/>
              </w:rPr>
              <w:t>221386N-SP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HENRIQUE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SIMÃO</w:t>
            </w:r>
          </w:p>
        </w:tc>
      </w:tr>
    </w:tbl>
    <w:p w:rsidR="006F5B96" w:rsidRPr="006F5B96" w:rsidRDefault="006F5B96" w:rsidP="0048457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6F5B96" w:rsidRPr="00484570" w:rsidRDefault="00E9788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E97886">
        <w:rPr>
          <w:rFonts w:ascii="Times New Roman" w:hAnsi="Times New Roman" w:cs="Times New Roman"/>
          <w:b/>
          <w:spacing w:val="-2"/>
        </w:rPr>
        <w:pict>
          <v:shape id="docshape53" o:spid="_x0000_s2227" type="#_x0000_t202" style="position:absolute;left:0;text-align:left;margin-left:359.45pt;margin-top:6.9pt;width:187.4pt;height:16.25pt;z-index:251953152;mso-position-horizontal-relative:page" filled="f" stroked="f">
            <v:textbox inset="0,0,0,0">
              <w:txbxContent>
                <w:p w:rsidR="00CA73BA" w:rsidRDefault="00CA73BA" w:rsidP="006F5B96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6F5B96" w:rsidRPr="00484570">
        <w:rPr>
          <w:rFonts w:ascii="Times New Roman" w:hAnsi="Times New Roman" w:cs="Times New Roman"/>
          <w:b/>
          <w:spacing w:val="-2"/>
        </w:rPr>
        <w:t>Relator:</w:t>
      </w:r>
      <w:r w:rsidR="006F5B96" w:rsidRPr="00484570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6F5B96" w:rsidRPr="006F5B96" w:rsidRDefault="00E9788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E97886">
        <w:rPr>
          <w:rFonts w:ascii="Times New Roman" w:hAnsi="Times New Roman" w:cs="Times New Roman"/>
          <w:spacing w:val="-2"/>
        </w:rPr>
        <w:pict>
          <v:shape id="docshape54" o:spid="_x0000_s2228" type="#_x0000_t202" style="position:absolute;left:0;text-align:left;margin-left:361.4pt;margin-top:22.05pt;width:179.6pt;height:16.25pt;z-index:251954176;mso-position-horizontal-relative:page" filled="f" stroked="f">
            <v:textbox inset="0,0,0,0">
              <w:txbxContent>
                <w:p w:rsidR="00CA73BA" w:rsidRDefault="00CA73BA" w:rsidP="006F5B96">
                  <w:pPr>
                    <w:spacing w:line="302" w:lineRule="exact"/>
                    <w:rPr>
                      <w:sz w:val="27"/>
                    </w:rPr>
                  </w:pPr>
                </w:p>
              </w:txbxContent>
            </v:textbox>
            <w10:wrap anchorx="page"/>
          </v:shape>
        </w:pict>
      </w:r>
      <w:r w:rsidR="006F5B96" w:rsidRPr="006F5B96">
        <w:rPr>
          <w:rFonts w:ascii="Times New Roman" w:hAnsi="Times New Roman" w:cs="Times New Roman"/>
          <w:spacing w:val="-2"/>
        </w:rPr>
        <w:t>Membros:</w:t>
      </w:r>
      <w:r w:rsidR="006F5B96"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6F5B96" w:rsidRP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  </w:t>
      </w:r>
      <w:r>
        <w:rPr>
          <w:rFonts w:ascii="Times New Roman" w:hAnsi="Times New Roman" w:cs="Times New Roman"/>
          <w:spacing w:val="-2"/>
        </w:rPr>
        <w:t xml:space="preserve">  </w:t>
      </w:r>
      <w:r w:rsidR="00484570">
        <w:rPr>
          <w:rFonts w:ascii="Times New Roman" w:hAnsi="Times New Roman" w:cs="Times New Roman"/>
          <w:spacing w:val="-2"/>
        </w:rPr>
        <w:t xml:space="preserve"> </w:t>
      </w:r>
      <w:r w:rsidRPr="006F5B96">
        <w:rPr>
          <w:rFonts w:ascii="Times New Roman" w:hAnsi="Times New Roman" w:cs="Times New Roman"/>
          <w:spacing w:val="-2"/>
        </w:rPr>
        <w:t xml:space="preserve"> Exmo(a). Sr(a). Des(a). Cézar Luiz Bandiera (1º V.D.)</w:t>
      </w:r>
    </w:p>
    <w:p w:rsidR="006F5B96" w:rsidRP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P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6F5B96" w:rsidRP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 xml:space="preserve">                                         </w:t>
      </w:r>
      <w:r w:rsidR="00484570">
        <w:rPr>
          <w:rFonts w:ascii="Times New Roman" w:hAnsi="Times New Roman" w:cs="Times New Roman"/>
          <w:spacing w:val="-2"/>
        </w:rPr>
        <w:t xml:space="preserve">      </w:t>
      </w:r>
      <w:r w:rsidRPr="006F5B96">
        <w:rPr>
          <w:rFonts w:ascii="Times New Roman" w:hAnsi="Times New Roman" w:cs="Times New Roman"/>
          <w:spacing w:val="-2"/>
        </w:rPr>
        <w:t>Exmo(a). Sr(a). Des(a). Socorro Guedes Moura</w:t>
      </w:r>
    </w:p>
    <w:p w:rsidR="00A15A9F" w:rsidRPr="00484570" w:rsidRDefault="00A15A9F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>
      <w:pPr>
        <w:pStyle w:val="Corpodetexto"/>
        <w:rPr>
          <w:sz w:val="14"/>
        </w:rPr>
      </w:pPr>
    </w:p>
    <w:tbl>
      <w:tblPr>
        <w:tblStyle w:val="TableNormal"/>
        <w:tblW w:w="10778" w:type="dxa"/>
        <w:tblInd w:w="289" w:type="dxa"/>
        <w:tblLayout w:type="fixed"/>
        <w:tblLook w:val="01E0"/>
      </w:tblPr>
      <w:tblGrid>
        <w:gridCol w:w="1211"/>
        <w:gridCol w:w="4724"/>
        <w:gridCol w:w="4843"/>
      </w:tblGrid>
      <w:tr w:rsidR="006F5B96" w:rsidTr="00484570">
        <w:trPr>
          <w:trHeight w:val="790"/>
        </w:trPr>
        <w:tc>
          <w:tcPr>
            <w:tcW w:w="59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tabs>
                <w:tab w:val="left" w:pos="726"/>
              </w:tabs>
              <w:spacing w:line="224" w:lineRule="exact"/>
              <w:ind w:left="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Apelação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Cível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0734457-</w:t>
            </w:r>
            <w:r>
              <w:rPr>
                <w:rFonts w:ascii="Arial" w:hAnsi="Arial"/>
                <w:b/>
                <w:spacing w:val="-2"/>
                <w:sz w:val="20"/>
              </w:rPr>
              <w:t>31.2020.8.04.0001</w:t>
            </w:r>
          </w:p>
          <w:p w:rsidR="006F5B96" w:rsidRDefault="006F5B96" w:rsidP="006F5B96">
            <w:pPr>
              <w:pStyle w:val="TableParagraph"/>
              <w:spacing w:before="135" w:line="206" w:lineRule="exact"/>
              <w:ind w:left="1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4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ADIADO 09.02.26</w:t>
            </w:r>
          </w:p>
        </w:tc>
      </w:tr>
      <w:tr w:rsidR="006F5B96" w:rsidTr="00484570">
        <w:trPr>
          <w:trHeight w:val="304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4" w:lineRule="exact"/>
              <w:ind w:left="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24" w:type="dxa"/>
            <w:tcBorders>
              <w:top w:val="single" w:sz="8" w:space="0" w:color="000000"/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4" w:lineRule="exact"/>
              <w:ind w:left="4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4" w:lineRule="exact"/>
              <w:ind w:left="4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F5B96" w:rsidTr="00484570">
        <w:trPr>
          <w:trHeight w:val="250"/>
        </w:trPr>
        <w:tc>
          <w:tcPr>
            <w:tcW w:w="1211" w:type="dxa"/>
            <w:tcBorders>
              <w:top w:val="single" w:sz="8" w:space="0" w:color="000000"/>
              <w:lef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24" w:type="dxa"/>
            <w:tcBorders>
              <w:top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220" w:lineRule="exact"/>
              <w:ind w:left="415"/>
              <w:rPr>
                <w:sz w:val="20"/>
              </w:rPr>
            </w:pPr>
            <w:r>
              <w:rPr>
                <w:sz w:val="20"/>
              </w:rPr>
              <w:t>SAMEL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3" w:type="dxa"/>
            <w:tcBorders>
              <w:top w:val="single" w:sz="8" w:space="0" w:color="000000"/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z w:val="18"/>
              </w:rPr>
              <w:t>15463N-AM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CLIVIANE DA SILVA</w:t>
            </w:r>
            <w:r>
              <w:rPr>
                <w:spacing w:val="-2"/>
                <w:sz w:val="18"/>
              </w:rPr>
              <w:t xml:space="preserve"> PACHECO</w:t>
            </w:r>
          </w:p>
        </w:tc>
      </w:tr>
      <w:tr w:rsidR="006F5B96" w:rsidTr="00484570">
        <w:trPr>
          <w:trHeight w:val="279"/>
        </w:trPr>
        <w:tc>
          <w:tcPr>
            <w:tcW w:w="1211" w:type="dxa"/>
            <w:tcBorders>
              <w:left w:val="single" w:sz="8" w:space="0" w:color="000000"/>
            </w:tcBorders>
          </w:tcPr>
          <w:p w:rsidR="006F5B96" w:rsidRDefault="006F5B96" w:rsidP="006F5B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24" w:type="dxa"/>
          </w:tcPr>
          <w:p w:rsidR="006F5B96" w:rsidRDefault="006F5B96" w:rsidP="006F5B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before="24"/>
              <w:ind w:left="451"/>
              <w:rPr>
                <w:sz w:val="18"/>
              </w:rPr>
            </w:pPr>
            <w:r>
              <w:rPr>
                <w:sz w:val="18"/>
              </w:rPr>
              <w:t>8020A-AM - RENNALT LESSA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FREITAS</w:t>
            </w:r>
          </w:p>
        </w:tc>
      </w:tr>
      <w:tr w:rsidR="006F5B96" w:rsidTr="00484570">
        <w:trPr>
          <w:trHeight w:val="361"/>
        </w:trPr>
        <w:tc>
          <w:tcPr>
            <w:tcW w:w="1211" w:type="dxa"/>
            <w:tcBorders>
              <w:lef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before="43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24" w:type="dxa"/>
          </w:tcPr>
          <w:p w:rsidR="006F5B96" w:rsidRDefault="006F5B96" w:rsidP="006F5B96">
            <w:pPr>
              <w:pStyle w:val="TableParagraph"/>
              <w:spacing w:before="43"/>
              <w:ind w:left="416"/>
              <w:rPr>
                <w:sz w:val="20"/>
              </w:rPr>
            </w:pPr>
            <w:r>
              <w:rPr>
                <w:sz w:val="20"/>
              </w:rPr>
              <w:t>Altacy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David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4843" w:type="dxa"/>
            <w:tcBorders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>12278N-AM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KAMILA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MARIA PINHEIRO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MENEZES</w:t>
            </w:r>
          </w:p>
        </w:tc>
      </w:tr>
      <w:tr w:rsidR="006F5B96" w:rsidTr="00484570">
        <w:trPr>
          <w:trHeight w:val="432"/>
        </w:trPr>
        <w:tc>
          <w:tcPr>
            <w:tcW w:w="1211" w:type="dxa"/>
            <w:tcBorders>
              <w:left w:val="single" w:sz="8" w:space="0" w:color="000000"/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spacing w:before="82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24" w:type="dxa"/>
            <w:tcBorders>
              <w:bottom w:val="single" w:sz="8" w:space="0" w:color="000000"/>
            </w:tcBorders>
          </w:tcPr>
          <w:p w:rsidR="006F5B96" w:rsidRDefault="006F5B96" w:rsidP="006F5B96">
            <w:pPr>
              <w:pStyle w:val="TableParagraph"/>
              <w:spacing w:before="82"/>
              <w:ind w:left="41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843" w:type="dxa"/>
            <w:tcBorders>
              <w:bottom w:val="single" w:sz="8" w:space="0" w:color="000000"/>
              <w:right w:val="single" w:sz="8" w:space="0" w:color="000000"/>
            </w:tcBorders>
          </w:tcPr>
          <w:p w:rsidR="006F5B96" w:rsidRDefault="006F5B96" w:rsidP="006F5B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F5B96" w:rsidRPr="006F5B96" w:rsidRDefault="006F5B96" w:rsidP="00484570">
      <w:pPr>
        <w:pStyle w:val="Corpodetexto"/>
        <w:tabs>
          <w:tab w:val="left" w:pos="2550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Presidente:</w:t>
      </w:r>
      <w:r w:rsidRPr="006F5B96">
        <w:rPr>
          <w:rFonts w:ascii="Times New Roman" w:hAnsi="Times New Roman" w:cs="Times New Roman"/>
          <w:spacing w:val="-2"/>
        </w:rPr>
        <w:tab/>
        <w:t>Exmo(a). Sr(a). Des(a). Yedo Simões de Oliveira</w:t>
      </w:r>
    </w:p>
    <w:p w:rsidR="006F5B96" w:rsidRPr="00484570" w:rsidRDefault="006F5B96" w:rsidP="00484570">
      <w:pPr>
        <w:pStyle w:val="Corpodetexto"/>
        <w:tabs>
          <w:tab w:val="left" w:pos="2552"/>
        </w:tabs>
        <w:spacing w:before="3" w:line="269" w:lineRule="exact"/>
        <w:ind w:left="284"/>
        <w:rPr>
          <w:rFonts w:ascii="Times New Roman" w:hAnsi="Times New Roman" w:cs="Times New Roman"/>
          <w:b/>
          <w:spacing w:val="-2"/>
        </w:rPr>
      </w:pPr>
      <w:r w:rsidRPr="00484570">
        <w:rPr>
          <w:rFonts w:ascii="Times New Roman" w:hAnsi="Times New Roman" w:cs="Times New Roman"/>
          <w:b/>
          <w:spacing w:val="-2"/>
        </w:rPr>
        <w:t>Relator:</w:t>
      </w:r>
      <w:r w:rsidRPr="00484570">
        <w:rPr>
          <w:rFonts w:ascii="Times New Roman" w:hAnsi="Times New Roman" w:cs="Times New Roman"/>
          <w:b/>
          <w:spacing w:val="-2"/>
        </w:rPr>
        <w:tab/>
        <w:t>Exmo(a). Sr(a). Des(a). Délcio Luís Santos</w:t>
      </w:r>
    </w:p>
    <w:p w:rsidR="00484570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Membros: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Onilza Abreu Gerth </w:t>
      </w:r>
    </w:p>
    <w:p w:rsidR="006F5B96" w:rsidRDefault="00484570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</w:t>
      </w:r>
      <w:r w:rsidR="006F5B96" w:rsidRPr="006F5B96">
        <w:rPr>
          <w:rFonts w:ascii="Times New Roman" w:hAnsi="Times New Roman" w:cs="Times New Roman"/>
          <w:spacing w:val="-2"/>
        </w:rPr>
        <w:t>Exmo(a). Sr(a). Des(a). Cézar Luiz Bandiera</w:t>
      </w:r>
    </w:p>
    <w:p w:rsidR="006F5B96" w:rsidRP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484570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Suplentes:</w:t>
      </w:r>
      <w:r w:rsidRPr="006F5B96">
        <w:rPr>
          <w:rFonts w:ascii="Times New Roman" w:hAnsi="Times New Roman" w:cs="Times New Roman"/>
          <w:spacing w:val="-2"/>
        </w:rPr>
        <w:tab/>
        <w:t xml:space="preserve">Exmo(a). Sr(a). Des(a). Mirza Telma de Oliveira Cunha </w:t>
      </w:r>
    </w:p>
    <w:p w:rsidR="006F5B96" w:rsidRDefault="00484570" w:rsidP="00484570">
      <w:pPr>
        <w:pStyle w:val="Corpodetexto"/>
        <w:tabs>
          <w:tab w:val="left" w:pos="2551"/>
        </w:tabs>
        <w:spacing w:before="3" w:line="269" w:lineRule="exact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                                                      </w:t>
      </w:r>
      <w:r w:rsidR="006F5B96" w:rsidRPr="006F5B96">
        <w:rPr>
          <w:rFonts w:ascii="Times New Roman" w:hAnsi="Times New Roman" w:cs="Times New Roman"/>
          <w:spacing w:val="-2"/>
        </w:rPr>
        <w:t>Exmo(a). Sr(a). Des(a). Socorro Guedes Moura</w:t>
      </w:r>
    </w:p>
    <w:p w:rsidR="006F5B96" w:rsidRP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 w:rsidRPr="006F5B96">
        <w:rPr>
          <w:rFonts w:ascii="Times New Roman" w:hAnsi="Times New Roman" w:cs="Times New Roman"/>
          <w:spacing w:val="-2"/>
        </w:rPr>
        <w:t>Procurador:</w:t>
      </w:r>
      <w:r w:rsidRPr="006F5B96">
        <w:rPr>
          <w:rFonts w:ascii="Times New Roman" w:hAnsi="Times New Roman" w:cs="Times New Roman"/>
          <w:spacing w:val="-2"/>
        </w:rPr>
        <w:tab/>
        <w:t>Exmo. Sr. Dr. Jorge Wilson Lopes Cavalcante</w:t>
      </w:r>
    </w:p>
    <w:p w:rsid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p w:rsidR="006F5B96" w:rsidRPr="006F5B96" w:rsidRDefault="006F5B96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PEDIDO DE SUSTENTAÇÃO ORAL: APELANTE</w:t>
      </w:r>
    </w:p>
    <w:p w:rsidR="00A15A9F" w:rsidRPr="00484570" w:rsidRDefault="00A15A9F" w:rsidP="00484570">
      <w:pPr>
        <w:pStyle w:val="Corpodetexto"/>
        <w:tabs>
          <w:tab w:val="left" w:pos="2551"/>
        </w:tabs>
        <w:spacing w:before="3" w:line="269" w:lineRule="exact"/>
        <w:ind w:left="284"/>
        <w:rPr>
          <w:rFonts w:ascii="Times New Roman" w:hAnsi="Times New Roman" w:cs="Times New Roman"/>
          <w:spacing w:val="-2"/>
        </w:rPr>
      </w:pPr>
    </w:p>
    <w:sectPr w:rsidR="00A15A9F" w:rsidRPr="00484570" w:rsidSect="00CA73BA">
      <w:pgSz w:w="11900" w:h="16840"/>
      <w:pgMar w:top="640" w:right="418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1CA" w:rsidRDefault="005501CA" w:rsidP="00A15A9F">
      <w:r>
        <w:separator/>
      </w:r>
    </w:p>
  </w:endnote>
  <w:endnote w:type="continuationSeparator" w:id="0">
    <w:p w:rsidR="005501CA" w:rsidRDefault="005501CA" w:rsidP="00A15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1CA" w:rsidRDefault="005501CA" w:rsidP="00A15A9F">
      <w:r>
        <w:separator/>
      </w:r>
    </w:p>
  </w:footnote>
  <w:footnote w:type="continuationSeparator" w:id="0">
    <w:p w:rsidR="005501CA" w:rsidRDefault="005501CA" w:rsidP="00A15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3BA" w:rsidRDefault="00E97886">
    <w:pPr>
      <w:pStyle w:val="Corpodetexto"/>
      <w:spacing w:line="14" w:lineRule="auto"/>
    </w:pPr>
    <w:r w:rsidRPr="00E9788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CA73BA" w:rsidRDefault="00E97886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CA73BA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BC7546">
                  <w:rPr>
                    <w:noProof/>
                    <w:spacing w:val="-5"/>
                  </w:rPr>
                  <w:t>41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30D27"/>
    <w:multiLevelType w:val="hybridMultilevel"/>
    <w:tmpl w:val="A27A9938"/>
    <w:lvl w:ilvl="0" w:tplc="A3D21C3A">
      <w:start w:val="1"/>
      <w:numFmt w:val="upperRoman"/>
      <w:lvlText w:val="%1"/>
      <w:lvlJc w:val="left"/>
      <w:pPr>
        <w:ind w:left="271" w:hanging="130"/>
        <w:jc w:val="left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22C072B6">
      <w:numFmt w:val="bullet"/>
      <w:lvlText w:val="•"/>
      <w:lvlJc w:val="left"/>
      <w:pPr>
        <w:ind w:left="1400" w:hanging="130"/>
      </w:pPr>
      <w:rPr>
        <w:rFonts w:hint="default"/>
        <w:lang w:val="pt-PT" w:eastAsia="en-US" w:bidi="ar-SA"/>
      </w:rPr>
    </w:lvl>
    <w:lvl w:ilvl="2" w:tplc="4C2A731C">
      <w:numFmt w:val="bullet"/>
      <w:lvlText w:val="•"/>
      <w:lvlJc w:val="left"/>
      <w:pPr>
        <w:ind w:left="2520" w:hanging="130"/>
      </w:pPr>
      <w:rPr>
        <w:rFonts w:hint="default"/>
        <w:lang w:val="pt-PT" w:eastAsia="en-US" w:bidi="ar-SA"/>
      </w:rPr>
    </w:lvl>
    <w:lvl w:ilvl="3" w:tplc="75EC57E2">
      <w:numFmt w:val="bullet"/>
      <w:lvlText w:val="•"/>
      <w:lvlJc w:val="left"/>
      <w:pPr>
        <w:ind w:left="3640" w:hanging="130"/>
      </w:pPr>
      <w:rPr>
        <w:rFonts w:hint="default"/>
        <w:lang w:val="pt-PT" w:eastAsia="en-US" w:bidi="ar-SA"/>
      </w:rPr>
    </w:lvl>
    <w:lvl w:ilvl="4" w:tplc="D01A1F12">
      <w:numFmt w:val="bullet"/>
      <w:lvlText w:val="•"/>
      <w:lvlJc w:val="left"/>
      <w:pPr>
        <w:ind w:left="4760" w:hanging="130"/>
      </w:pPr>
      <w:rPr>
        <w:rFonts w:hint="default"/>
        <w:lang w:val="pt-PT" w:eastAsia="en-US" w:bidi="ar-SA"/>
      </w:rPr>
    </w:lvl>
    <w:lvl w:ilvl="5" w:tplc="7FDA6814">
      <w:numFmt w:val="bullet"/>
      <w:lvlText w:val="•"/>
      <w:lvlJc w:val="left"/>
      <w:pPr>
        <w:ind w:left="5881" w:hanging="130"/>
      </w:pPr>
      <w:rPr>
        <w:rFonts w:hint="default"/>
        <w:lang w:val="pt-PT" w:eastAsia="en-US" w:bidi="ar-SA"/>
      </w:rPr>
    </w:lvl>
    <w:lvl w:ilvl="6" w:tplc="3FB42C12">
      <w:numFmt w:val="bullet"/>
      <w:lvlText w:val="•"/>
      <w:lvlJc w:val="left"/>
      <w:pPr>
        <w:ind w:left="7001" w:hanging="130"/>
      </w:pPr>
      <w:rPr>
        <w:rFonts w:hint="default"/>
        <w:lang w:val="pt-PT" w:eastAsia="en-US" w:bidi="ar-SA"/>
      </w:rPr>
    </w:lvl>
    <w:lvl w:ilvl="7" w:tplc="005AD5C2">
      <w:numFmt w:val="bullet"/>
      <w:lvlText w:val="•"/>
      <w:lvlJc w:val="left"/>
      <w:pPr>
        <w:ind w:left="8121" w:hanging="130"/>
      </w:pPr>
      <w:rPr>
        <w:rFonts w:hint="default"/>
        <w:lang w:val="pt-PT" w:eastAsia="en-US" w:bidi="ar-SA"/>
      </w:rPr>
    </w:lvl>
    <w:lvl w:ilvl="8" w:tplc="073E4922">
      <w:numFmt w:val="bullet"/>
      <w:lvlText w:val="•"/>
      <w:lvlJc w:val="left"/>
      <w:pPr>
        <w:ind w:left="9241" w:hanging="13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501CA"/>
    <w:rsid w:val="00085E76"/>
    <w:rsid w:val="00207A22"/>
    <w:rsid w:val="0029123E"/>
    <w:rsid w:val="002C5226"/>
    <w:rsid w:val="00336F6A"/>
    <w:rsid w:val="0046753B"/>
    <w:rsid w:val="00484570"/>
    <w:rsid w:val="004A070F"/>
    <w:rsid w:val="004B6F20"/>
    <w:rsid w:val="0053605C"/>
    <w:rsid w:val="0054726A"/>
    <w:rsid w:val="005501CA"/>
    <w:rsid w:val="006B4F5B"/>
    <w:rsid w:val="006F5B96"/>
    <w:rsid w:val="00790815"/>
    <w:rsid w:val="00794307"/>
    <w:rsid w:val="007F4EC5"/>
    <w:rsid w:val="00801911"/>
    <w:rsid w:val="0081142C"/>
    <w:rsid w:val="0084021E"/>
    <w:rsid w:val="00906CF8"/>
    <w:rsid w:val="00A15A9F"/>
    <w:rsid w:val="00A41FE7"/>
    <w:rsid w:val="00AE6193"/>
    <w:rsid w:val="00B040A3"/>
    <w:rsid w:val="00BB02E0"/>
    <w:rsid w:val="00BB072F"/>
    <w:rsid w:val="00BC7546"/>
    <w:rsid w:val="00CA4E26"/>
    <w:rsid w:val="00CA73BA"/>
    <w:rsid w:val="00CD72B3"/>
    <w:rsid w:val="00CE5F69"/>
    <w:rsid w:val="00D36085"/>
    <w:rsid w:val="00D832A4"/>
    <w:rsid w:val="00D87EC5"/>
    <w:rsid w:val="00DD36CB"/>
    <w:rsid w:val="00E201A7"/>
    <w:rsid w:val="00E97886"/>
    <w:rsid w:val="00F4367B"/>
    <w:rsid w:val="00F50C5A"/>
    <w:rsid w:val="00FF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F5B96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5A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15A9F"/>
    <w:rPr>
      <w:sz w:val="20"/>
      <w:szCs w:val="20"/>
    </w:rPr>
  </w:style>
  <w:style w:type="paragraph" w:styleId="Ttulo">
    <w:name w:val="Title"/>
    <w:basedOn w:val="Normal"/>
    <w:uiPriority w:val="1"/>
    <w:qFormat/>
    <w:rsid w:val="00A15A9F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A15A9F"/>
  </w:style>
  <w:style w:type="paragraph" w:customStyle="1" w:styleId="TableParagraph">
    <w:name w:val="Table Paragraph"/>
    <w:basedOn w:val="Normal"/>
    <w:uiPriority w:val="1"/>
    <w:qFormat/>
    <w:rsid w:val="00A15A9F"/>
  </w:style>
  <w:style w:type="paragraph" w:styleId="NormalWeb">
    <w:name w:val="Normal (Web)"/>
    <w:basedOn w:val="Normal"/>
    <w:uiPriority w:val="99"/>
    <w:semiHidden/>
    <w:unhideWhenUsed/>
    <w:rsid w:val="004B6F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019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0191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019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01911"/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01911"/>
    <w:rPr>
      <w:rFonts w:ascii="Arial MT" w:eastAsia="Arial MT" w:hAnsi="Arial MT" w:cs="Arial MT"/>
      <w:sz w:val="20"/>
      <w:szCs w:val="20"/>
      <w:lang w:val="pt-PT"/>
    </w:rPr>
  </w:style>
  <w:style w:type="paragraph" w:customStyle="1" w:styleId="Heading1">
    <w:name w:val="Heading 1"/>
    <w:basedOn w:val="Normal"/>
    <w:uiPriority w:val="1"/>
    <w:qFormat/>
    <w:rsid w:val="0053605C"/>
    <w:pPr>
      <w:spacing w:line="269" w:lineRule="exact"/>
      <w:ind w:left="142"/>
      <w:outlineLvl w:val="1"/>
    </w:pPr>
    <w:rPr>
      <w:rFonts w:ascii="Palatino Linotype" w:eastAsia="Palatino Linotype" w:hAnsi="Palatino Linotype" w:cs="Palatino Linotype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a.pacheco\Desktop\PAUTAS%20PRESENCIAIS\PAUTA%20CONCLU&#205;DA%2023.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201A2-6A0D-40D6-97A3-B6B50D5E1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PAUTA CONCLUÍDA 23.02</Template>
  <TotalTime>3</TotalTime>
  <Pages>59</Pages>
  <Words>21762</Words>
  <Characters>117520</Characters>
  <Application>Microsoft Office Word</Application>
  <DocSecurity>0</DocSecurity>
  <Lines>979</Lines>
  <Paragraphs>278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valeria.pacheco</dc:creator>
  <cp:lastModifiedBy>valeria.pacheco</cp:lastModifiedBy>
  <cp:revision>1</cp:revision>
  <dcterms:created xsi:type="dcterms:W3CDTF">2026-02-13T16:29:00Z</dcterms:created>
  <dcterms:modified xsi:type="dcterms:W3CDTF">2026-02-13T16:32:00Z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2026-02-12T00:00:00Z</vt:filetime>
  </property>
  <property fmtid="{D5CDD505-2E9C-101B-9397-08002B2CF9AE}" pid="5" name="Producer">
    <vt:lpwstr>iText 2.1.0 (by lowagie.com)</vt:lpwstr>
  </property>
</Properties>
</file>